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ED" w:rsidRPr="00FE2492" w:rsidRDefault="00783907" w:rsidP="00783907">
      <w:pPr>
        <w:pBdr>
          <w:bottom w:val="single" w:sz="12" w:space="1" w:color="auto"/>
        </w:pBdr>
        <w:rPr>
          <w:rFonts w:ascii="Bernard MT Condensed" w:hAnsi="Bernard MT Condensed"/>
          <w:sz w:val="40"/>
          <w:szCs w:val="40"/>
        </w:rPr>
      </w:pPr>
      <w:r>
        <w:rPr>
          <w:rFonts w:ascii="Bernard MT Condensed" w:hAnsi="Bernard MT Condensed"/>
          <w:sz w:val="40"/>
          <w:szCs w:val="40"/>
        </w:rPr>
        <w:t xml:space="preserve">    </w:t>
      </w:r>
      <w:r w:rsidR="00B72030">
        <w:rPr>
          <w:rFonts w:ascii="Bernard MT Condensed" w:hAnsi="Bernard MT Condensed"/>
          <w:sz w:val="40"/>
          <w:szCs w:val="40"/>
        </w:rPr>
        <w:t xml:space="preserve">       </w:t>
      </w:r>
      <w:r w:rsidR="00CF23D3">
        <w:rPr>
          <w:rFonts w:ascii="Bernard MT Condensed" w:hAnsi="Bernard MT Condensed"/>
          <w:sz w:val="40"/>
          <w:szCs w:val="40"/>
        </w:rPr>
        <w:t xml:space="preserve">  </w:t>
      </w:r>
      <w:r w:rsidR="0057734E">
        <w:rPr>
          <w:rFonts w:ascii="Bernard MT Condensed" w:hAnsi="Bernard MT Condensed"/>
          <w:sz w:val="40"/>
          <w:szCs w:val="40"/>
        </w:rPr>
        <w:t xml:space="preserve"> </w:t>
      </w:r>
      <w:r w:rsidR="00CE7428">
        <w:rPr>
          <w:rFonts w:ascii="Bernard MT Condensed" w:hAnsi="Bernard MT Condensed"/>
          <w:sz w:val="40"/>
          <w:szCs w:val="40"/>
        </w:rPr>
        <w:t xml:space="preserve">     </w:t>
      </w:r>
      <w:r w:rsidR="00A963BC">
        <w:rPr>
          <w:rFonts w:ascii="Bernard MT Condensed" w:hAnsi="Bernard MT Condensed"/>
          <w:sz w:val="40"/>
          <w:szCs w:val="40"/>
        </w:rPr>
        <w:t xml:space="preserve">             </w:t>
      </w:r>
      <w:r w:rsidR="00590461">
        <w:rPr>
          <w:rFonts w:ascii="Bernard MT Condensed" w:hAnsi="Bernard MT Condensed"/>
          <w:sz w:val="40"/>
          <w:szCs w:val="40"/>
        </w:rPr>
        <w:t xml:space="preserve">                         Mônica Oliveira</w:t>
      </w:r>
      <w:proofErr w:type="gramStart"/>
      <w:r w:rsidR="00B72030">
        <w:rPr>
          <w:rFonts w:ascii="Bernard MT Condensed" w:hAnsi="Bernard MT Condensed"/>
          <w:sz w:val="40"/>
          <w:szCs w:val="40"/>
        </w:rPr>
        <w:t xml:space="preserve"> </w:t>
      </w:r>
      <w:r w:rsidR="0057734E">
        <w:rPr>
          <w:rFonts w:ascii="Bernard MT Condensed" w:hAnsi="Bernard MT Condensed"/>
          <w:sz w:val="40"/>
          <w:szCs w:val="40"/>
        </w:rPr>
        <w:t xml:space="preserve"> </w:t>
      </w:r>
    </w:p>
    <w:p w:rsidR="00484BAD" w:rsidRPr="006130B1" w:rsidRDefault="00484BAD" w:rsidP="006130B1">
      <w:pPr>
        <w:jc w:val="both"/>
        <w:rPr>
          <w:rFonts w:ascii="Times New Roman" w:hAnsi="Times New Roman"/>
          <w:sz w:val="20"/>
          <w:szCs w:val="20"/>
        </w:rPr>
      </w:pPr>
      <w:proofErr w:type="gramEnd"/>
    </w:p>
    <w:p w:rsidR="006368FE" w:rsidRPr="00590461" w:rsidRDefault="007921D0" w:rsidP="006130B1">
      <w:pPr>
        <w:jc w:val="both"/>
        <w:rPr>
          <w:rFonts w:ascii="Times New Roman" w:hAnsi="Times New Roman"/>
          <w:color w:val="FF0000"/>
          <w:sz w:val="20"/>
          <w:szCs w:val="20"/>
        </w:rPr>
      </w:pPr>
      <w:r w:rsidRPr="00590461">
        <w:rPr>
          <w:rFonts w:ascii="Times New Roman" w:hAnsi="Times New Roman"/>
          <w:color w:val="000000"/>
          <w:sz w:val="20"/>
          <w:szCs w:val="20"/>
        </w:rPr>
        <w:t>O meu o</w:t>
      </w:r>
      <w:r w:rsidR="00783907" w:rsidRPr="00590461">
        <w:rPr>
          <w:rFonts w:ascii="Times New Roman" w:hAnsi="Times New Roman"/>
          <w:color w:val="000000"/>
          <w:sz w:val="20"/>
          <w:szCs w:val="20"/>
        </w:rPr>
        <w:t>bjetivo</w:t>
      </w:r>
      <w:r w:rsidR="00783907" w:rsidRPr="00590461">
        <w:rPr>
          <w:rFonts w:ascii="Times New Roman" w:hAnsi="Times New Roman"/>
          <w:sz w:val="20"/>
          <w:szCs w:val="20"/>
        </w:rPr>
        <w:t xml:space="preserve">, </w:t>
      </w:r>
      <w:r w:rsidR="00783907" w:rsidRPr="00590461">
        <w:rPr>
          <w:rFonts w:ascii="Times New Roman" w:hAnsi="Times New Roman"/>
          <w:color w:val="000000"/>
          <w:sz w:val="20"/>
          <w:szCs w:val="20"/>
        </w:rPr>
        <w:t>enquanto</w:t>
      </w:r>
      <w:r w:rsidR="00DD2EEE">
        <w:rPr>
          <w:rFonts w:ascii="Times New Roman" w:hAnsi="Times New Roman"/>
          <w:b/>
          <w:sz w:val="20"/>
          <w:szCs w:val="20"/>
        </w:rPr>
        <w:t xml:space="preserve"> </w:t>
      </w:r>
      <w:r w:rsidR="00DD2EEE" w:rsidRPr="00590461">
        <w:rPr>
          <w:rFonts w:ascii="Times New Roman" w:hAnsi="Times New Roman"/>
          <w:b/>
          <w:sz w:val="20"/>
          <w:szCs w:val="20"/>
        </w:rPr>
        <w:t xml:space="preserve">Controladoria | </w:t>
      </w:r>
      <w:proofErr w:type="spellStart"/>
      <w:r w:rsidR="00DD2EEE" w:rsidRPr="00590461">
        <w:rPr>
          <w:rFonts w:ascii="Times New Roman" w:hAnsi="Times New Roman"/>
          <w:b/>
          <w:sz w:val="20"/>
          <w:szCs w:val="20"/>
        </w:rPr>
        <w:t>Controller</w:t>
      </w:r>
      <w:proofErr w:type="spellEnd"/>
      <w:r w:rsidR="00783907" w:rsidRPr="0059046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DD2EEE" w:rsidRPr="00590461">
        <w:rPr>
          <w:rFonts w:ascii="Times New Roman" w:hAnsi="Times New Roman"/>
          <w:b/>
          <w:sz w:val="20"/>
          <w:szCs w:val="20"/>
        </w:rPr>
        <w:t xml:space="preserve">| </w:t>
      </w:r>
      <w:r w:rsidR="00590461" w:rsidRPr="00590461">
        <w:rPr>
          <w:rFonts w:ascii="Times New Roman" w:hAnsi="Times New Roman"/>
          <w:b/>
          <w:sz w:val="20"/>
          <w:szCs w:val="20"/>
        </w:rPr>
        <w:t xml:space="preserve">Gerente Administrativa | Financeira </w:t>
      </w:r>
      <w:r w:rsidRPr="00590461">
        <w:rPr>
          <w:rFonts w:ascii="Times New Roman" w:hAnsi="Times New Roman"/>
          <w:color w:val="000000"/>
          <w:sz w:val="20"/>
          <w:szCs w:val="20"/>
        </w:rPr>
        <w:t>é fornecer um serviço de qualidade</w:t>
      </w:r>
      <w:r w:rsidRPr="00590461">
        <w:rPr>
          <w:rFonts w:ascii="Times New Roman" w:hAnsi="Times New Roman"/>
          <w:sz w:val="20"/>
          <w:szCs w:val="20"/>
        </w:rPr>
        <w:t>,</w:t>
      </w:r>
      <w:r w:rsidRPr="00590461">
        <w:rPr>
          <w:rFonts w:ascii="Times New Roman" w:hAnsi="Times New Roman"/>
          <w:color w:val="000000"/>
          <w:sz w:val="20"/>
          <w:szCs w:val="20"/>
        </w:rPr>
        <w:t xml:space="preserve"> dando apoio aos profissionais do </w:t>
      </w:r>
      <w:r w:rsidRPr="00590461">
        <w:rPr>
          <w:rFonts w:ascii="Times New Roman" w:hAnsi="Times New Roman"/>
          <w:sz w:val="20"/>
          <w:szCs w:val="20"/>
        </w:rPr>
        <w:t xml:space="preserve">setor, sendo que </w:t>
      </w:r>
      <w:r w:rsidRPr="00590461">
        <w:rPr>
          <w:rFonts w:ascii="Times New Roman" w:hAnsi="Times New Roman"/>
          <w:color w:val="000000"/>
          <w:sz w:val="20"/>
          <w:szCs w:val="20"/>
        </w:rPr>
        <w:t>as minhas competências coincidem com as q</w:t>
      </w:r>
      <w:r w:rsidR="00B04398" w:rsidRPr="00590461">
        <w:rPr>
          <w:rFonts w:ascii="Times New Roman" w:hAnsi="Times New Roman"/>
          <w:color w:val="000000"/>
          <w:sz w:val="20"/>
          <w:szCs w:val="20"/>
        </w:rPr>
        <w:t xml:space="preserve">ualificações necessárias para o </w:t>
      </w:r>
      <w:r w:rsidRPr="00590461">
        <w:rPr>
          <w:rFonts w:ascii="Times New Roman" w:hAnsi="Times New Roman"/>
          <w:color w:val="000000"/>
          <w:sz w:val="20"/>
          <w:szCs w:val="20"/>
        </w:rPr>
        <w:t>desempenho desta f</w:t>
      </w:r>
      <w:r w:rsidR="00095083" w:rsidRPr="00590461">
        <w:rPr>
          <w:rFonts w:ascii="Times New Roman" w:hAnsi="Times New Roman"/>
          <w:color w:val="000000"/>
          <w:sz w:val="20"/>
          <w:szCs w:val="20"/>
        </w:rPr>
        <w:t>unção.</w:t>
      </w:r>
      <w:r w:rsidR="003E418C" w:rsidRPr="00590461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590461" w:rsidRPr="00590461" w:rsidRDefault="00590461" w:rsidP="00590461">
      <w:pPr>
        <w:ind w:right="-32"/>
        <w:jc w:val="both"/>
        <w:rPr>
          <w:rFonts w:ascii="Times New Roman" w:hAnsi="Times New Roman"/>
          <w:sz w:val="20"/>
          <w:szCs w:val="20"/>
        </w:rPr>
      </w:pPr>
      <w:r w:rsidRPr="00590461">
        <w:rPr>
          <w:rFonts w:ascii="Times New Roman" w:hAnsi="Times New Roman"/>
          <w:sz w:val="20"/>
          <w:szCs w:val="20"/>
        </w:rPr>
        <w:t xml:space="preserve">Profissional com carreira desenvolvida ao longo de 17 anos em empresas nacionais de grande/médio porte nas áreas de Gestão, Administração, Finanças e Controladoria nos segmentos de Engenharia, Cimenteira, Escritórios, Docência, Cosméticos e Alimentícios. </w:t>
      </w:r>
    </w:p>
    <w:p w:rsidR="00590461" w:rsidRPr="00590461" w:rsidRDefault="00590461" w:rsidP="00590461">
      <w:pPr>
        <w:ind w:right="-32"/>
        <w:jc w:val="both"/>
        <w:rPr>
          <w:rFonts w:ascii="Times New Roman" w:hAnsi="Times New Roman"/>
          <w:sz w:val="20"/>
          <w:szCs w:val="20"/>
        </w:rPr>
      </w:pPr>
      <w:r w:rsidRPr="00590461">
        <w:rPr>
          <w:rFonts w:ascii="Times New Roman" w:hAnsi="Times New Roman"/>
          <w:sz w:val="20"/>
          <w:szCs w:val="20"/>
        </w:rPr>
        <w:t>Possuo Bacharel em Ciências Contábeis, Pós-graduação em</w:t>
      </w:r>
      <w:r w:rsidR="00DD2EEE">
        <w:rPr>
          <w:rFonts w:ascii="Times New Roman" w:hAnsi="Times New Roman"/>
          <w:sz w:val="20"/>
          <w:szCs w:val="20"/>
        </w:rPr>
        <w:t xml:space="preserve"> Controladoria - </w:t>
      </w:r>
      <w:r w:rsidRPr="00590461">
        <w:rPr>
          <w:rFonts w:ascii="Times New Roman" w:hAnsi="Times New Roman"/>
          <w:sz w:val="20"/>
          <w:szCs w:val="20"/>
        </w:rPr>
        <w:t>Consultoria Contábil</w:t>
      </w:r>
      <w:proofErr w:type="gramStart"/>
      <w:r w:rsidRPr="00590461">
        <w:rPr>
          <w:rFonts w:ascii="Times New Roman" w:hAnsi="Times New Roman"/>
          <w:sz w:val="20"/>
          <w:szCs w:val="20"/>
        </w:rPr>
        <w:t xml:space="preserve">  </w:t>
      </w:r>
      <w:proofErr w:type="gramEnd"/>
      <w:r w:rsidRPr="00590461">
        <w:rPr>
          <w:rFonts w:ascii="Times New Roman" w:hAnsi="Times New Roman"/>
          <w:sz w:val="20"/>
          <w:szCs w:val="20"/>
        </w:rPr>
        <w:t>e Auditoria Contábil, assim como, Mestrado em Administração com Ênfase em Finanças.</w:t>
      </w:r>
    </w:p>
    <w:p w:rsidR="00590461" w:rsidRPr="00590461" w:rsidRDefault="00590461" w:rsidP="00590461">
      <w:pPr>
        <w:ind w:right="-32"/>
        <w:jc w:val="both"/>
        <w:rPr>
          <w:rFonts w:ascii="Times New Roman" w:hAnsi="Times New Roman"/>
          <w:sz w:val="20"/>
          <w:szCs w:val="20"/>
        </w:rPr>
      </w:pPr>
      <w:r w:rsidRPr="00590461">
        <w:rPr>
          <w:rFonts w:ascii="Times New Roman" w:hAnsi="Times New Roman"/>
          <w:sz w:val="20"/>
          <w:szCs w:val="20"/>
        </w:rPr>
        <w:t xml:space="preserve">Tenho expertise na </w:t>
      </w:r>
      <w:r w:rsidRPr="00590461">
        <w:rPr>
          <w:rFonts w:ascii="Times New Roman" w:hAnsi="Times New Roman"/>
          <w:bCs/>
          <w:sz w:val="20"/>
          <w:szCs w:val="20"/>
        </w:rPr>
        <w:t xml:space="preserve">liderança de equipe, treinamento de colaboradores, análise dos indicadores de desempenho, identificação das oportunidades de melhoria, mitigação de riscos e desenvolvimento de ações para </w:t>
      </w:r>
      <w:proofErr w:type="gramStart"/>
      <w:r w:rsidRPr="00590461">
        <w:rPr>
          <w:rFonts w:ascii="Times New Roman" w:hAnsi="Times New Roman"/>
          <w:bCs/>
          <w:sz w:val="20"/>
          <w:szCs w:val="20"/>
        </w:rPr>
        <w:t>otimização</w:t>
      </w:r>
      <w:proofErr w:type="gramEnd"/>
      <w:r w:rsidRPr="00590461">
        <w:rPr>
          <w:rFonts w:ascii="Times New Roman" w:hAnsi="Times New Roman"/>
          <w:bCs/>
          <w:sz w:val="20"/>
          <w:szCs w:val="20"/>
        </w:rPr>
        <w:t xml:space="preserve"> dos processos. Domínio em técnicas de </w:t>
      </w:r>
      <w:r w:rsidRPr="00590461">
        <w:rPr>
          <w:rFonts w:ascii="Times New Roman" w:hAnsi="Times New Roman"/>
          <w:sz w:val="20"/>
          <w:szCs w:val="20"/>
        </w:rPr>
        <w:t xml:space="preserve">gerenciamento do fluxo de caixa, contas a pagar e a receber, planejamento financeiro e elaboração dos planos para </w:t>
      </w:r>
      <w:proofErr w:type="gramStart"/>
      <w:r w:rsidRPr="00590461">
        <w:rPr>
          <w:rFonts w:ascii="Times New Roman" w:hAnsi="Times New Roman"/>
          <w:sz w:val="20"/>
          <w:szCs w:val="20"/>
        </w:rPr>
        <w:t>otimização</w:t>
      </w:r>
      <w:proofErr w:type="gramEnd"/>
      <w:r w:rsidRPr="00590461">
        <w:rPr>
          <w:rFonts w:ascii="Times New Roman" w:hAnsi="Times New Roman"/>
          <w:sz w:val="20"/>
          <w:szCs w:val="20"/>
        </w:rPr>
        <w:t xml:space="preserve"> das ações econômico-financeira, elaboração de relatórios gerenciais, demonstrações contábeis, balanços, controle financeiro, apuração de impostos, </w:t>
      </w:r>
      <w:r w:rsidR="00DD2EEE">
        <w:rPr>
          <w:rFonts w:ascii="Times New Roman" w:hAnsi="Times New Roman"/>
          <w:sz w:val="20"/>
          <w:szCs w:val="20"/>
        </w:rPr>
        <w:t xml:space="preserve">avaliação de custos, </w:t>
      </w:r>
      <w:r w:rsidRPr="00590461">
        <w:rPr>
          <w:rFonts w:ascii="Times New Roman" w:hAnsi="Times New Roman"/>
          <w:sz w:val="20"/>
          <w:szCs w:val="20"/>
        </w:rPr>
        <w:t xml:space="preserve">cumprimento das exigências legais e controladoria. </w:t>
      </w:r>
    </w:p>
    <w:p w:rsidR="00590461" w:rsidRPr="00590461" w:rsidRDefault="00590461" w:rsidP="00590461">
      <w:pPr>
        <w:ind w:right="-32"/>
        <w:jc w:val="both"/>
        <w:rPr>
          <w:rFonts w:ascii="Times New Roman" w:hAnsi="Times New Roman"/>
          <w:sz w:val="20"/>
          <w:szCs w:val="20"/>
        </w:rPr>
      </w:pPr>
      <w:r w:rsidRPr="00590461">
        <w:rPr>
          <w:rFonts w:ascii="Times New Roman" w:hAnsi="Times New Roman"/>
          <w:sz w:val="20"/>
          <w:szCs w:val="20"/>
        </w:rPr>
        <w:t>Experiência com suporte m auditorias e / ou fiscalizações, tratativas de não conformidades, criação dos planos de ação, gestão do capital de giro, execução da folha de pagamento no e-Socia</w:t>
      </w:r>
      <w:r w:rsidR="00DD2EEE">
        <w:rPr>
          <w:rFonts w:ascii="Times New Roman" w:hAnsi="Times New Roman"/>
          <w:sz w:val="20"/>
          <w:szCs w:val="20"/>
        </w:rPr>
        <w:t>l e obrigações acessórias</w:t>
      </w:r>
      <w:r w:rsidRPr="00590461">
        <w:rPr>
          <w:rFonts w:ascii="Times New Roman" w:hAnsi="Times New Roman"/>
          <w:sz w:val="20"/>
          <w:szCs w:val="20"/>
        </w:rPr>
        <w:t>. Possuo CNH B.</w:t>
      </w:r>
    </w:p>
    <w:p w:rsidR="002F46EF" w:rsidRPr="00590461" w:rsidRDefault="002F46EF" w:rsidP="006130B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  <w:r w:rsidRPr="00590461">
        <w:rPr>
          <w:sz w:val="20"/>
          <w:szCs w:val="20"/>
        </w:rPr>
        <w:t xml:space="preserve">Envio em anexo o meu </w:t>
      </w:r>
      <w:r w:rsidRPr="00590461">
        <w:rPr>
          <w:i/>
          <w:sz w:val="20"/>
          <w:szCs w:val="20"/>
        </w:rPr>
        <w:t>Currículo</w:t>
      </w:r>
      <w:r w:rsidRPr="00590461">
        <w:rPr>
          <w:sz w:val="20"/>
          <w:szCs w:val="20"/>
        </w:rPr>
        <w:t xml:space="preserve">, com o qual poderá consultar em detalhe a minha </w:t>
      </w:r>
      <w:r w:rsidR="00FD6369" w:rsidRPr="00590461">
        <w:rPr>
          <w:sz w:val="20"/>
          <w:szCs w:val="20"/>
        </w:rPr>
        <w:t>f</w:t>
      </w:r>
      <w:r w:rsidRPr="00590461">
        <w:rPr>
          <w:sz w:val="20"/>
          <w:szCs w:val="20"/>
        </w:rPr>
        <w:t>ormaçã</w:t>
      </w:r>
      <w:r w:rsidR="007921D0" w:rsidRPr="00590461">
        <w:rPr>
          <w:sz w:val="20"/>
          <w:szCs w:val="20"/>
        </w:rPr>
        <w:t>o, assim como outras atividades extracurriculares que fui desenvolvendo ao longo dos a</w:t>
      </w:r>
      <w:r w:rsidRPr="00590461">
        <w:rPr>
          <w:sz w:val="20"/>
          <w:szCs w:val="20"/>
        </w:rPr>
        <w:t xml:space="preserve">nos. Ainda assim, e pelas razões já referidas, teria toda a satisfação em poder prestar outras informações, </w:t>
      </w:r>
      <w:r w:rsidR="00FD6369" w:rsidRPr="00590461">
        <w:rPr>
          <w:sz w:val="20"/>
          <w:szCs w:val="20"/>
        </w:rPr>
        <w:t>em uma e</w:t>
      </w:r>
      <w:r w:rsidRPr="00590461">
        <w:rPr>
          <w:sz w:val="20"/>
          <w:szCs w:val="20"/>
        </w:rPr>
        <w:t xml:space="preserve">ntrevista </w:t>
      </w:r>
      <w:r w:rsidR="00FD6369" w:rsidRPr="00590461">
        <w:rPr>
          <w:sz w:val="20"/>
          <w:szCs w:val="20"/>
        </w:rPr>
        <w:t>p</w:t>
      </w:r>
      <w:r w:rsidRPr="00590461">
        <w:rPr>
          <w:sz w:val="20"/>
          <w:szCs w:val="20"/>
        </w:rPr>
        <w:t>es</w:t>
      </w:r>
      <w:r w:rsidR="009D1F2A" w:rsidRPr="00590461">
        <w:rPr>
          <w:sz w:val="20"/>
          <w:szCs w:val="20"/>
        </w:rPr>
        <w:t>soal, que poder</w:t>
      </w:r>
      <w:r w:rsidR="00F82BF3" w:rsidRPr="00590461">
        <w:rPr>
          <w:sz w:val="20"/>
          <w:szCs w:val="20"/>
        </w:rPr>
        <w:t>á</w:t>
      </w:r>
      <w:r w:rsidR="009D1F2A" w:rsidRPr="00590461">
        <w:rPr>
          <w:sz w:val="20"/>
          <w:szCs w:val="20"/>
        </w:rPr>
        <w:t xml:space="preserve"> ser </w:t>
      </w:r>
      <w:r w:rsidR="00795183" w:rsidRPr="00590461">
        <w:rPr>
          <w:sz w:val="20"/>
          <w:szCs w:val="20"/>
        </w:rPr>
        <w:t xml:space="preserve">de </w:t>
      </w:r>
      <w:r w:rsidR="00FD6369" w:rsidRPr="00590461">
        <w:rPr>
          <w:sz w:val="20"/>
          <w:szCs w:val="20"/>
        </w:rPr>
        <w:t>m</w:t>
      </w:r>
      <w:r w:rsidR="00795183" w:rsidRPr="00590461">
        <w:rPr>
          <w:sz w:val="20"/>
          <w:szCs w:val="20"/>
        </w:rPr>
        <w:t>útuo i</w:t>
      </w:r>
      <w:r w:rsidRPr="00590461">
        <w:rPr>
          <w:sz w:val="20"/>
          <w:szCs w:val="20"/>
        </w:rPr>
        <w:t>nteresse</w:t>
      </w:r>
      <w:r w:rsidR="00B83210" w:rsidRPr="00590461">
        <w:rPr>
          <w:sz w:val="20"/>
          <w:szCs w:val="20"/>
        </w:rPr>
        <w:t>.</w:t>
      </w:r>
      <w:bookmarkStart w:id="0" w:name="_GoBack"/>
      <w:bookmarkEnd w:id="0"/>
    </w:p>
    <w:p w:rsidR="00992735" w:rsidRPr="00590461" w:rsidRDefault="00992735" w:rsidP="006130B1">
      <w:pPr>
        <w:pStyle w:val="NormalWeb"/>
        <w:shd w:val="clear" w:color="auto" w:fill="FFFFFF"/>
        <w:jc w:val="both"/>
        <w:rPr>
          <w:b/>
          <w:color w:val="000000"/>
          <w:sz w:val="20"/>
          <w:szCs w:val="20"/>
          <w:u w:val="single"/>
        </w:rPr>
      </w:pPr>
    </w:p>
    <w:p w:rsidR="000D45F3" w:rsidRPr="00590461" w:rsidRDefault="000D45F3" w:rsidP="006130B1">
      <w:pPr>
        <w:pStyle w:val="NormalWeb"/>
        <w:shd w:val="clear" w:color="auto" w:fill="FFFFFF"/>
        <w:jc w:val="both"/>
        <w:rPr>
          <w:b/>
          <w:color w:val="000000"/>
          <w:sz w:val="20"/>
          <w:szCs w:val="20"/>
          <w:u w:val="single"/>
        </w:rPr>
      </w:pPr>
    </w:p>
    <w:p w:rsidR="00A45FD6" w:rsidRPr="00590461" w:rsidRDefault="00A45FD6" w:rsidP="006130B1">
      <w:pPr>
        <w:pStyle w:val="NormalWeb"/>
        <w:shd w:val="clear" w:color="auto" w:fill="FFFFFF"/>
        <w:jc w:val="both"/>
        <w:rPr>
          <w:b/>
          <w:color w:val="000000"/>
          <w:sz w:val="20"/>
          <w:szCs w:val="20"/>
          <w:u w:val="single"/>
        </w:rPr>
      </w:pPr>
    </w:p>
    <w:p w:rsidR="000D45F3" w:rsidRPr="00590461" w:rsidRDefault="000D45F3" w:rsidP="006130B1">
      <w:pPr>
        <w:pStyle w:val="NormalWeb"/>
        <w:shd w:val="clear" w:color="auto" w:fill="FFFFFF"/>
        <w:jc w:val="both"/>
        <w:rPr>
          <w:b/>
          <w:color w:val="000000"/>
          <w:sz w:val="20"/>
          <w:szCs w:val="20"/>
          <w:u w:val="single"/>
        </w:rPr>
      </w:pPr>
    </w:p>
    <w:p w:rsidR="00B93A0F" w:rsidRPr="00590461" w:rsidRDefault="00B93A0F" w:rsidP="006130B1">
      <w:pPr>
        <w:pStyle w:val="NormalWeb"/>
        <w:shd w:val="clear" w:color="auto" w:fill="FFFFFF"/>
        <w:jc w:val="both"/>
        <w:rPr>
          <w:color w:val="000000"/>
          <w:sz w:val="20"/>
          <w:szCs w:val="20"/>
        </w:rPr>
      </w:pPr>
    </w:p>
    <w:p w:rsidR="00B93A0F" w:rsidRPr="00590461" w:rsidRDefault="00B93A0F" w:rsidP="006130B1">
      <w:pPr>
        <w:pStyle w:val="NormalWeb"/>
        <w:shd w:val="clear" w:color="auto" w:fill="FFFFFF"/>
        <w:jc w:val="both"/>
        <w:rPr>
          <w:color w:val="000000"/>
          <w:sz w:val="20"/>
          <w:szCs w:val="20"/>
        </w:rPr>
      </w:pPr>
    </w:p>
    <w:p w:rsidR="006F58C5" w:rsidRPr="00590461" w:rsidRDefault="00590461" w:rsidP="006F58C5">
      <w:pPr>
        <w:pStyle w:val="Default"/>
        <w:jc w:val="both"/>
        <w:rPr>
          <w:rFonts w:eastAsia="Calibri"/>
          <w:sz w:val="20"/>
          <w:szCs w:val="20"/>
          <w:lang w:eastAsia="en-US"/>
        </w:rPr>
      </w:pPr>
      <w:r w:rsidRPr="00590461">
        <w:rPr>
          <w:rFonts w:eastAsia="Calibri"/>
          <w:sz w:val="20"/>
          <w:szCs w:val="20"/>
          <w:lang w:eastAsia="en-US"/>
        </w:rPr>
        <w:t xml:space="preserve">Mônica Oliveira </w:t>
      </w:r>
    </w:p>
    <w:p w:rsidR="00590461" w:rsidRPr="00590461" w:rsidRDefault="00590461" w:rsidP="00590461">
      <w:pPr>
        <w:pStyle w:val="paragraph"/>
        <w:tabs>
          <w:tab w:val="center" w:pos="6437"/>
        </w:tabs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590461">
        <w:rPr>
          <w:sz w:val="20"/>
          <w:szCs w:val="20"/>
        </w:rPr>
        <w:t>Tel.: (31) 9 8216-3232</w:t>
      </w:r>
    </w:p>
    <w:p w:rsidR="00590461" w:rsidRPr="00590461" w:rsidRDefault="00590461" w:rsidP="00590461">
      <w:pPr>
        <w:pStyle w:val="Default"/>
        <w:jc w:val="both"/>
        <w:rPr>
          <w:rStyle w:val="Hyperlink"/>
          <w:sz w:val="20"/>
          <w:szCs w:val="20"/>
        </w:rPr>
      </w:pPr>
      <w:r w:rsidRPr="00590461">
        <w:rPr>
          <w:sz w:val="20"/>
          <w:szCs w:val="20"/>
        </w:rPr>
        <w:t xml:space="preserve">E-mail: </w:t>
      </w:r>
      <w:hyperlink r:id="rId5" w:history="1">
        <w:r w:rsidRPr="00590461">
          <w:rPr>
            <w:rStyle w:val="Hyperlink"/>
            <w:sz w:val="20"/>
            <w:szCs w:val="20"/>
          </w:rPr>
          <w:t>profmonica.oliveira@gmail.com</w:t>
        </w:r>
      </w:hyperlink>
    </w:p>
    <w:p w:rsidR="00590461" w:rsidRPr="00DA484C" w:rsidRDefault="00590461" w:rsidP="00590461">
      <w:pPr>
        <w:pStyle w:val="Default"/>
        <w:jc w:val="both"/>
        <w:rPr>
          <w:rStyle w:val="break-words"/>
          <w:sz w:val="20"/>
          <w:szCs w:val="20"/>
          <w:bdr w:val="none" w:sz="0" w:space="0" w:color="auto" w:frame="1"/>
          <w:shd w:val="clear" w:color="auto" w:fill="FFFFFF"/>
          <w:lang w:val="en-US"/>
        </w:rPr>
      </w:pPr>
      <w:r w:rsidRPr="00DA484C">
        <w:rPr>
          <w:sz w:val="20"/>
          <w:szCs w:val="20"/>
          <w:lang w:val="en-US"/>
        </w:rPr>
        <w:t xml:space="preserve">LinkedIn: </w:t>
      </w:r>
      <w:hyperlink r:id="rId6" w:history="1">
        <w:r w:rsidRPr="00DA484C">
          <w:rPr>
            <w:rStyle w:val="Hyperlink"/>
            <w:sz w:val="20"/>
            <w:szCs w:val="20"/>
            <w:bdr w:val="none" w:sz="0" w:space="0" w:color="auto" w:frame="1"/>
            <w:shd w:val="clear" w:color="auto" w:fill="FFFFFF"/>
            <w:lang w:val="en-US"/>
          </w:rPr>
          <w:t>www.linkedin.com/in/monicaoliveiracarneiro</w:t>
        </w:r>
      </w:hyperlink>
    </w:p>
    <w:p w:rsidR="0072091C" w:rsidRPr="00DA484C" w:rsidRDefault="0072091C" w:rsidP="0072091C">
      <w:pPr>
        <w:pStyle w:val="Default"/>
        <w:jc w:val="both"/>
        <w:rPr>
          <w:sz w:val="20"/>
          <w:szCs w:val="20"/>
          <w:lang w:val="en-US"/>
        </w:rPr>
      </w:pPr>
    </w:p>
    <w:p w:rsidR="006C040B" w:rsidRPr="00DA484C" w:rsidRDefault="006C040B" w:rsidP="00E4073B">
      <w:pPr>
        <w:pStyle w:val="Default"/>
        <w:jc w:val="both"/>
        <w:rPr>
          <w:sz w:val="20"/>
          <w:szCs w:val="20"/>
          <w:lang w:val="en-US"/>
        </w:rPr>
      </w:pPr>
    </w:p>
    <w:p w:rsidR="00181884" w:rsidRPr="00DA484C" w:rsidRDefault="00181884" w:rsidP="00181884">
      <w:pPr>
        <w:pStyle w:val="Default"/>
        <w:jc w:val="both"/>
        <w:rPr>
          <w:color w:val="auto"/>
          <w:sz w:val="20"/>
          <w:szCs w:val="20"/>
          <w:lang w:val="en-US"/>
        </w:rPr>
      </w:pPr>
    </w:p>
    <w:p w:rsidR="00B93A0F" w:rsidRPr="00DA484C" w:rsidRDefault="00B93A0F" w:rsidP="009D1F2A">
      <w:pPr>
        <w:pStyle w:val="Default"/>
        <w:jc w:val="both"/>
        <w:rPr>
          <w:sz w:val="21"/>
          <w:szCs w:val="21"/>
          <w:lang w:val="en-US"/>
        </w:rPr>
      </w:pPr>
    </w:p>
    <w:sectPr w:rsidR="00B93A0F" w:rsidRPr="00DA48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F88"/>
    <w:rsid w:val="0000067A"/>
    <w:rsid w:val="00001432"/>
    <w:rsid w:val="00002DB9"/>
    <w:rsid w:val="000101B7"/>
    <w:rsid w:val="0001042C"/>
    <w:rsid w:val="00016747"/>
    <w:rsid w:val="000360ED"/>
    <w:rsid w:val="000400A4"/>
    <w:rsid w:val="000427CF"/>
    <w:rsid w:val="000451DB"/>
    <w:rsid w:val="000464F1"/>
    <w:rsid w:val="00056EE2"/>
    <w:rsid w:val="00063800"/>
    <w:rsid w:val="00066821"/>
    <w:rsid w:val="00074304"/>
    <w:rsid w:val="00074F0C"/>
    <w:rsid w:val="000924F7"/>
    <w:rsid w:val="00093DB1"/>
    <w:rsid w:val="00095083"/>
    <w:rsid w:val="000A7562"/>
    <w:rsid w:val="000C1AAA"/>
    <w:rsid w:val="000C1AD2"/>
    <w:rsid w:val="000D39DE"/>
    <w:rsid w:val="000D3CD7"/>
    <w:rsid w:val="000D45F3"/>
    <w:rsid w:val="000E00E9"/>
    <w:rsid w:val="000E027C"/>
    <w:rsid w:val="000F369A"/>
    <w:rsid w:val="00110496"/>
    <w:rsid w:val="00130E53"/>
    <w:rsid w:val="001315A1"/>
    <w:rsid w:val="00133829"/>
    <w:rsid w:val="00170573"/>
    <w:rsid w:val="00175ED4"/>
    <w:rsid w:val="00181884"/>
    <w:rsid w:val="0018429E"/>
    <w:rsid w:val="00185E6C"/>
    <w:rsid w:val="001B0410"/>
    <w:rsid w:val="001B430D"/>
    <w:rsid w:val="001C10ED"/>
    <w:rsid w:val="001D4D52"/>
    <w:rsid w:val="001D7CEB"/>
    <w:rsid w:val="001E2E5A"/>
    <w:rsid w:val="001F11E1"/>
    <w:rsid w:val="001F702E"/>
    <w:rsid w:val="00202685"/>
    <w:rsid w:val="00210076"/>
    <w:rsid w:val="0022366E"/>
    <w:rsid w:val="002646F5"/>
    <w:rsid w:val="002A56AE"/>
    <w:rsid w:val="002B125F"/>
    <w:rsid w:val="002C37B1"/>
    <w:rsid w:val="002C4DE4"/>
    <w:rsid w:val="002D596D"/>
    <w:rsid w:val="002E03C1"/>
    <w:rsid w:val="002F46EF"/>
    <w:rsid w:val="00302182"/>
    <w:rsid w:val="003101DF"/>
    <w:rsid w:val="00310331"/>
    <w:rsid w:val="00310DB0"/>
    <w:rsid w:val="00314896"/>
    <w:rsid w:val="00332238"/>
    <w:rsid w:val="0034024C"/>
    <w:rsid w:val="003543DD"/>
    <w:rsid w:val="00392FE2"/>
    <w:rsid w:val="003958B6"/>
    <w:rsid w:val="003C6511"/>
    <w:rsid w:val="003D1FE3"/>
    <w:rsid w:val="003E0BE9"/>
    <w:rsid w:val="003E12C3"/>
    <w:rsid w:val="003E266A"/>
    <w:rsid w:val="003E418C"/>
    <w:rsid w:val="003F71F0"/>
    <w:rsid w:val="00407987"/>
    <w:rsid w:val="0042562A"/>
    <w:rsid w:val="00445839"/>
    <w:rsid w:val="00457D00"/>
    <w:rsid w:val="00471F4E"/>
    <w:rsid w:val="00481985"/>
    <w:rsid w:val="004849F7"/>
    <w:rsid w:val="00484BAD"/>
    <w:rsid w:val="00497A0F"/>
    <w:rsid w:val="004A1162"/>
    <w:rsid w:val="004A1DE7"/>
    <w:rsid w:val="004A30BE"/>
    <w:rsid w:val="004B1BFD"/>
    <w:rsid w:val="004B2022"/>
    <w:rsid w:val="004C0679"/>
    <w:rsid w:val="004C370B"/>
    <w:rsid w:val="004C3CDF"/>
    <w:rsid w:val="004D0CD4"/>
    <w:rsid w:val="004D461C"/>
    <w:rsid w:val="004D7790"/>
    <w:rsid w:val="004E1210"/>
    <w:rsid w:val="004E1A37"/>
    <w:rsid w:val="004E7DF1"/>
    <w:rsid w:val="004F0C81"/>
    <w:rsid w:val="00501845"/>
    <w:rsid w:val="00501BB4"/>
    <w:rsid w:val="00503F98"/>
    <w:rsid w:val="005073AB"/>
    <w:rsid w:val="005112CE"/>
    <w:rsid w:val="00514AE1"/>
    <w:rsid w:val="00541A7B"/>
    <w:rsid w:val="005514FE"/>
    <w:rsid w:val="00567EEA"/>
    <w:rsid w:val="00573F36"/>
    <w:rsid w:val="00575D02"/>
    <w:rsid w:val="005764E2"/>
    <w:rsid w:val="0057734E"/>
    <w:rsid w:val="00577F0C"/>
    <w:rsid w:val="00590461"/>
    <w:rsid w:val="00594F85"/>
    <w:rsid w:val="005A14D7"/>
    <w:rsid w:val="005A36D2"/>
    <w:rsid w:val="005A3ADB"/>
    <w:rsid w:val="005B4251"/>
    <w:rsid w:val="005C21B7"/>
    <w:rsid w:val="005E71E3"/>
    <w:rsid w:val="005F0E7D"/>
    <w:rsid w:val="005F5F4E"/>
    <w:rsid w:val="005F72A2"/>
    <w:rsid w:val="0060514E"/>
    <w:rsid w:val="006130B1"/>
    <w:rsid w:val="006163D2"/>
    <w:rsid w:val="0062518C"/>
    <w:rsid w:val="006368FE"/>
    <w:rsid w:val="006835B5"/>
    <w:rsid w:val="0069199B"/>
    <w:rsid w:val="00691C05"/>
    <w:rsid w:val="006A3711"/>
    <w:rsid w:val="006A7A28"/>
    <w:rsid w:val="006B2797"/>
    <w:rsid w:val="006B6E30"/>
    <w:rsid w:val="006C040B"/>
    <w:rsid w:val="006C7DAA"/>
    <w:rsid w:val="006D0F01"/>
    <w:rsid w:val="006D1A14"/>
    <w:rsid w:val="006E1C83"/>
    <w:rsid w:val="006F4086"/>
    <w:rsid w:val="006F58C5"/>
    <w:rsid w:val="00711CFD"/>
    <w:rsid w:val="00713B56"/>
    <w:rsid w:val="0072091C"/>
    <w:rsid w:val="007218D6"/>
    <w:rsid w:val="00727275"/>
    <w:rsid w:val="00752620"/>
    <w:rsid w:val="00753B03"/>
    <w:rsid w:val="00783907"/>
    <w:rsid w:val="00791D00"/>
    <w:rsid w:val="007921D0"/>
    <w:rsid w:val="00795183"/>
    <w:rsid w:val="007A1EFF"/>
    <w:rsid w:val="007C495B"/>
    <w:rsid w:val="007C6C9C"/>
    <w:rsid w:val="007D2FB9"/>
    <w:rsid w:val="008046FF"/>
    <w:rsid w:val="00822DBE"/>
    <w:rsid w:val="00834BCC"/>
    <w:rsid w:val="00855B12"/>
    <w:rsid w:val="00880EEE"/>
    <w:rsid w:val="00887519"/>
    <w:rsid w:val="008A026F"/>
    <w:rsid w:val="008A564E"/>
    <w:rsid w:val="008B0384"/>
    <w:rsid w:val="008C07FC"/>
    <w:rsid w:val="008C42BC"/>
    <w:rsid w:val="008C6C87"/>
    <w:rsid w:val="008E6DAF"/>
    <w:rsid w:val="008F6B25"/>
    <w:rsid w:val="008F6D02"/>
    <w:rsid w:val="0091484B"/>
    <w:rsid w:val="00925C76"/>
    <w:rsid w:val="00933B79"/>
    <w:rsid w:val="00935D1F"/>
    <w:rsid w:val="009370CA"/>
    <w:rsid w:val="00937AE0"/>
    <w:rsid w:val="009459EC"/>
    <w:rsid w:val="00950D60"/>
    <w:rsid w:val="00960CB7"/>
    <w:rsid w:val="00980014"/>
    <w:rsid w:val="009856D1"/>
    <w:rsid w:val="00992735"/>
    <w:rsid w:val="009A7D53"/>
    <w:rsid w:val="009B27A4"/>
    <w:rsid w:val="009C4A6A"/>
    <w:rsid w:val="009D1F2A"/>
    <w:rsid w:val="009D4E4A"/>
    <w:rsid w:val="009E2630"/>
    <w:rsid w:val="009F6FC6"/>
    <w:rsid w:val="00A01749"/>
    <w:rsid w:val="00A15EA0"/>
    <w:rsid w:val="00A359DA"/>
    <w:rsid w:val="00A40C0C"/>
    <w:rsid w:val="00A45FD6"/>
    <w:rsid w:val="00A54C8A"/>
    <w:rsid w:val="00A634B2"/>
    <w:rsid w:val="00A63BCD"/>
    <w:rsid w:val="00A90B7A"/>
    <w:rsid w:val="00A963BC"/>
    <w:rsid w:val="00A96751"/>
    <w:rsid w:val="00AA5A3B"/>
    <w:rsid w:val="00AB44E6"/>
    <w:rsid w:val="00AC1C90"/>
    <w:rsid w:val="00AE1DE6"/>
    <w:rsid w:val="00AF4286"/>
    <w:rsid w:val="00B041BB"/>
    <w:rsid w:val="00B04398"/>
    <w:rsid w:val="00B07595"/>
    <w:rsid w:val="00B306B6"/>
    <w:rsid w:val="00B346F4"/>
    <w:rsid w:val="00B404C4"/>
    <w:rsid w:val="00B61349"/>
    <w:rsid w:val="00B72030"/>
    <w:rsid w:val="00B81458"/>
    <w:rsid w:val="00B8235C"/>
    <w:rsid w:val="00B83210"/>
    <w:rsid w:val="00B91323"/>
    <w:rsid w:val="00B93A0F"/>
    <w:rsid w:val="00B965C3"/>
    <w:rsid w:val="00BA675C"/>
    <w:rsid w:val="00BC0A40"/>
    <w:rsid w:val="00BC3607"/>
    <w:rsid w:val="00BD2346"/>
    <w:rsid w:val="00BE3C71"/>
    <w:rsid w:val="00BF3DE0"/>
    <w:rsid w:val="00C020D4"/>
    <w:rsid w:val="00C04491"/>
    <w:rsid w:val="00C14F88"/>
    <w:rsid w:val="00C2533A"/>
    <w:rsid w:val="00C354BB"/>
    <w:rsid w:val="00C40B77"/>
    <w:rsid w:val="00C447B0"/>
    <w:rsid w:val="00C57378"/>
    <w:rsid w:val="00C57A29"/>
    <w:rsid w:val="00C67B25"/>
    <w:rsid w:val="00C70022"/>
    <w:rsid w:val="00C82DCD"/>
    <w:rsid w:val="00C86EC5"/>
    <w:rsid w:val="00C8727C"/>
    <w:rsid w:val="00CA2527"/>
    <w:rsid w:val="00CA2CE1"/>
    <w:rsid w:val="00CB40EE"/>
    <w:rsid w:val="00CB684F"/>
    <w:rsid w:val="00CE3CC0"/>
    <w:rsid w:val="00CE73AE"/>
    <w:rsid w:val="00CE7428"/>
    <w:rsid w:val="00CF23D3"/>
    <w:rsid w:val="00CF2447"/>
    <w:rsid w:val="00D0321B"/>
    <w:rsid w:val="00D074BB"/>
    <w:rsid w:val="00D121D8"/>
    <w:rsid w:val="00D215C0"/>
    <w:rsid w:val="00D22317"/>
    <w:rsid w:val="00D35167"/>
    <w:rsid w:val="00D41044"/>
    <w:rsid w:val="00D568D3"/>
    <w:rsid w:val="00D605B0"/>
    <w:rsid w:val="00D624E1"/>
    <w:rsid w:val="00D64904"/>
    <w:rsid w:val="00D65C1F"/>
    <w:rsid w:val="00D73388"/>
    <w:rsid w:val="00D807BF"/>
    <w:rsid w:val="00D85B07"/>
    <w:rsid w:val="00DA13E3"/>
    <w:rsid w:val="00DA34DA"/>
    <w:rsid w:val="00DA39E6"/>
    <w:rsid w:val="00DA4718"/>
    <w:rsid w:val="00DA484C"/>
    <w:rsid w:val="00DB11CB"/>
    <w:rsid w:val="00DB34AF"/>
    <w:rsid w:val="00DD2EEE"/>
    <w:rsid w:val="00DF20F2"/>
    <w:rsid w:val="00DF3601"/>
    <w:rsid w:val="00DF4F33"/>
    <w:rsid w:val="00DF7699"/>
    <w:rsid w:val="00E03DA9"/>
    <w:rsid w:val="00E15D25"/>
    <w:rsid w:val="00E1719B"/>
    <w:rsid w:val="00E3401E"/>
    <w:rsid w:val="00E4073B"/>
    <w:rsid w:val="00E47B90"/>
    <w:rsid w:val="00E711B0"/>
    <w:rsid w:val="00E764EB"/>
    <w:rsid w:val="00E80F37"/>
    <w:rsid w:val="00E967E0"/>
    <w:rsid w:val="00EA226F"/>
    <w:rsid w:val="00EA6236"/>
    <w:rsid w:val="00EA6648"/>
    <w:rsid w:val="00EA7944"/>
    <w:rsid w:val="00EB3700"/>
    <w:rsid w:val="00EB398C"/>
    <w:rsid w:val="00EC0F88"/>
    <w:rsid w:val="00ED3EFA"/>
    <w:rsid w:val="00ED5C4C"/>
    <w:rsid w:val="00ED7AE3"/>
    <w:rsid w:val="00EE1950"/>
    <w:rsid w:val="00EE2F51"/>
    <w:rsid w:val="00F01919"/>
    <w:rsid w:val="00F026B2"/>
    <w:rsid w:val="00F030D1"/>
    <w:rsid w:val="00F03E06"/>
    <w:rsid w:val="00F05FD9"/>
    <w:rsid w:val="00F20FC6"/>
    <w:rsid w:val="00F32647"/>
    <w:rsid w:val="00F47880"/>
    <w:rsid w:val="00F55BB8"/>
    <w:rsid w:val="00F61073"/>
    <w:rsid w:val="00F721CD"/>
    <w:rsid w:val="00F826AC"/>
    <w:rsid w:val="00F82BF3"/>
    <w:rsid w:val="00F87369"/>
    <w:rsid w:val="00F94114"/>
    <w:rsid w:val="00F94252"/>
    <w:rsid w:val="00FA06DB"/>
    <w:rsid w:val="00FA542B"/>
    <w:rsid w:val="00FB5253"/>
    <w:rsid w:val="00FD6369"/>
    <w:rsid w:val="00FE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34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484BAD"/>
    <w:rPr>
      <w:color w:val="0000FF"/>
      <w:u w:val="single"/>
    </w:rPr>
  </w:style>
  <w:style w:type="paragraph" w:customStyle="1" w:styleId="Default">
    <w:name w:val="Default"/>
    <w:rsid w:val="00484BA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rsid w:val="000400A4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CorpodetextoChar">
    <w:name w:val="Corpo de texto Char"/>
    <w:link w:val="Corpodetexto"/>
    <w:rsid w:val="000400A4"/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50D60"/>
    <w:pPr>
      <w:autoSpaceDE w:val="0"/>
      <w:autoSpaceDN w:val="0"/>
      <w:spacing w:after="0" w:line="240" w:lineRule="auto"/>
      <w:ind w:left="708"/>
    </w:pPr>
    <w:rPr>
      <w:rFonts w:ascii="Arial" w:eastAsia="Times New Roman" w:hAnsi="Arial" w:cs="Arial"/>
      <w:lang w:eastAsia="pt-BR"/>
    </w:rPr>
  </w:style>
  <w:style w:type="paragraph" w:customStyle="1" w:styleId="DadosPess">
    <w:name w:val="DadosPess"/>
    <w:basedOn w:val="Normal"/>
    <w:rsid w:val="00D35167"/>
    <w:pPr>
      <w:spacing w:after="0" w:line="240" w:lineRule="auto"/>
    </w:pPr>
    <w:rPr>
      <w:rFonts w:ascii="Arial" w:eastAsia="Times New Roman" w:hAnsi="Arial"/>
      <w:sz w:val="16"/>
      <w:szCs w:val="20"/>
    </w:rPr>
  </w:style>
  <w:style w:type="character" w:customStyle="1" w:styleId="spellingerror">
    <w:name w:val="spellingerror"/>
    <w:basedOn w:val="Fontepargpadro"/>
    <w:rsid w:val="00F030D1"/>
  </w:style>
  <w:style w:type="paragraph" w:customStyle="1" w:styleId="paragraph">
    <w:name w:val="paragraph"/>
    <w:basedOn w:val="Normal"/>
    <w:rsid w:val="004819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E03C1"/>
  </w:style>
  <w:style w:type="character" w:customStyle="1" w:styleId="eop">
    <w:name w:val="eop"/>
    <w:basedOn w:val="Fontepargpadro"/>
    <w:rsid w:val="002E03C1"/>
  </w:style>
  <w:style w:type="character" w:customStyle="1" w:styleId="vanity-namedomain">
    <w:name w:val="vanity-name__domain"/>
    <w:basedOn w:val="Fontepargpadro"/>
    <w:rsid w:val="00E3401E"/>
  </w:style>
  <w:style w:type="character" w:customStyle="1" w:styleId="vanity-namedisplay-name">
    <w:name w:val="vanity-name__display-name"/>
    <w:basedOn w:val="Fontepargpadro"/>
    <w:rsid w:val="00E3401E"/>
  </w:style>
  <w:style w:type="character" w:customStyle="1" w:styleId="break-words">
    <w:name w:val="break-words"/>
    <w:basedOn w:val="Fontepargpadro"/>
    <w:rsid w:val="00DA4718"/>
  </w:style>
  <w:style w:type="paragraph" w:styleId="Rodap">
    <w:name w:val="footer"/>
    <w:basedOn w:val="Normal"/>
    <w:link w:val="RodapChar"/>
    <w:rsid w:val="005A3ADB"/>
    <w:pPr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pt-BR"/>
    </w:rPr>
  </w:style>
  <w:style w:type="character" w:customStyle="1" w:styleId="RodapChar">
    <w:name w:val="Rodapé Char"/>
    <w:link w:val="Rodap"/>
    <w:rsid w:val="005A3ADB"/>
    <w:rPr>
      <w:rFonts w:ascii="Arial" w:eastAsia="Times New Roman" w:hAnsi="Arial" w:cs="Arial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34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484BAD"/>
    <w:rPr>
      <w:color w:val="0000FF"/>
      <w:u w:val="single"/>
    </w:rPr>
  </w:style>
  <w:style w:type="paragraph" w:customStyle="1" w:styleId="Default">
    <w:name w:val="Default"/>
    <w:rsid w:val="00484BA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rsid w:val="000400A4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CorpodetextoChar">
    <w:name w:val="Corpo de texto Char"/>
    <w:link w:val="Corpodetexto"/>
    <w:rsid w:val="000400A4"/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50D60"/>
    <w:pPr>
      <w:autoSpaceDE w:val="0"/>
      <w:autoSpaceDN w:val="0"/>
      <w:spacing w:after="0" w:line="240" w:lineRule="auto"/>
      <w:ind w:left="708"/>
    </w:pPr>
    <w:rPr>
      <w:rFonts w:ascii="Arial" w:eastAsia="Times New Roman" w:hAnsi="Arial" w:cs="Arial"/>
      <w:lang w:eastAsia="pt-BR"/>
    </w:rPr>
  </w:style>
  <w:style w:type="paragraph" w:customStyle="1" w:styleId="DadosPess">
    <w:name w:val="DadosPess"/>
    <w:basedOn w:val="Normal"/>
    <w:rsid w:val="00D35167"/>
    <w:pPr>
      <w:spacing w:after="0" w:line="240" w:lineRule="auto"/>
    </w:pPr>
    <w:rPr>
      <w:rFonts w:ascii="Arial" w:eastAsia="Times New Roman" w:hAnsi="Arial"/>
      <w:sz w:val="16"/>
      <w:szCs w:val="20"/>
    </w:rPr>
  </w:style>
  <w:style w:type="character" w:customStyle="1" w:styleId="spellingerror">
    <w:name w:val="spellingerror"/>
    <w:basedOn w:val="Fontepargpadro"/>
    <w:rsid w:val="00F030D1"/>
  </w:style>
  <w:style w:type="paragraph" w:customStyle="1" w:styleId="paragraph">
    <w:name w:val="paragraph"/>
    <w:basedOn w:val="Normal"/>
    <w:rsid w:val="004819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E03C1"/>
  </w:style>
  <w:style w:type="character" w:customStyle="1" w:styleId="eop">
    <w:name w:val="eop"/>
    <w:basedOn w:val="Fontepargpadro"/>
    <w:rsid w:val="002E03C1"/>
  </w:style>
  <w:style w:type="character" w:customStyle="1" w:styleId="vanity-namedomain">
    <w:name w:val="vanity-name__domain"/>
    <w:basedOn w:val="Fontepargpadro"/>
    <w:rsid w:val="00E3401E"/>
  </w:style>
  <w:style w:type="character" w:customStyle="1" w:styleId="vanity-namedisplay-name">
    <w:name w:val="vanity-name__display-name"/>
    <w:basedOn w:val="Fontepargpadro"/>
    <w:rsid w:val="00E3401E"/>
  </w:style>
  <w:style w:type="character" w:customStyle="1" w:styleId="break-words">
    <w:name w:val="break-words"/>
    <w:basedOn w:val="Fontepargpadro"/>
    <w:rsid w:val="00DA4718"/>
  </w:style>
  <w:style w:type="paragraph" w:styleId="Rodap">
    <w:name w:val="footer"/>
    <w:basedOn w:val="Normal"/>
    <w:link w:val="RodapChar"/>
    <w:rsid w:val="005A3ADB"/>
    <w:pPr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pt-BR"/>
    </w:rPr>
  </w:style>
  <w:style w:type="character" w:customStyle="1" w:styleId="RodapChar">
    <w:name w:val="Rodapé Char"/>
    <w:link w:val="Rodap"/>
    <w:rsid w:val="005A3ADB"/>
    <w:rPr>
      <w:rFonts w:ascii="Arial" w:eastAsia="Times New Roman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inkedin.com/in/monicaoliveiracarneiro" TargetMode="External"/><Relationship Id="rId5" Type="http://schemas.openxmlformats.org/officeDocument/2006/relationships/hyperlink" Target="mailto:profmonica.oliveira@gmail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gner%20Sousa\Documents\Pendrive%20F&#225;bio\Desktop%20Wagner\CV%20GRAJAU\Carta%20de%20Apresenta&#231;&#227;o%20-%20Mayara%20Luizi%20de%20Souz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de Apresentação - Mayara Luizi de Souza</Template>
  <TotalTime>2</TotalTime>
  <Pages>1</Pages>
  <Words>346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2212</CharactersWithSpaces>
  <SharedDoc>false</SharedDoc>
  <HLinks>
    <vt:vector size="6" baseType="variant">
      <vt:variant>
        <vt:i4>6881407</vt:i4>
      </vt:variant>
      <vt:variant>
        <vt:i4>0</vt:i4>
      </vt:variant>
      <vt:variant>
        <vt:i4>0</vt:i4>
      </vt:variant>
      <vt:variant>
        <vt:i4>5</vt:i4>
      </vt:variant>
      <vt:variant>
        <vt:lpwstr>mailto:maynha_17@hotmail.com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 Sousa</dc:creator>
  <cp:lastModifiedBy>Usuario</cp:lastModifiedBy>
  <cp:revision>3</cp:revision>
  <cp:lastPrinted>2023-02-01T23:48:00Z</cp:lastPrinted>
  <dcterms:created xsi:type="dcterms:W3CDTF">2023-02-27T17:48:00Z</dcterms:created>
  <dcterms:modified xsi:type="dcterms:W3CDTF">2023-03-08T13:02:00Z</dcterms:modified>
</cp:coreProperties>
</file>