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65232" w14:textId="77777777" w:rsidR="00BF771D" w:rsidRDefault="00000000">
      <w:r>
        <w:rPr>
          <w:noProof/>
        </w:rPr>
        <w:drawing>
          <wp:anchor distT="0" distB="0" distL="114300" distR="114300" simplePos="0" relativeHeight="251659776" behindDoc="1" locked="0" layoutInCell="1" allowOverlap="1" wp14:anchorId="2EB2344D" wp14:editId="058D33CF">
            <wp:simplePos x="0" y="0"/>
            <wp:positionH relativeFrom="margin">
              <wp:align>center</wp:align>
            </wp:positionH>
            <wp:positionV relativeFrom="paragraph">
              <wp:posOffset>-546735</wp:posOffset>
            </wp:positionV>
            <wp:extent cx="3228975" cy="952500"/>
            <wp:effectExtent l="0" t="0" r="0" b="0"/>
            <wp:wrapThrough wrapText="bothSides">
              <wp:wrapPolygon edited="0">
                <wp:start x="637" y="864"/>
                <wp:lineTo x="382" y="2592"/>
                <wp:lineTo x="382" y="7776"/>
                <wp:lineTo x="892" y="8640"/>
                <wp:lineTo x="892" y="16848"/>
                <wp:lineTo x="1657" y="20304"/>
                <wp:lineTo x="1912" y="21168"/>
                <wp:lineTo x="5989" y="21168"/>
                <wp:lineTo x="12488" y="20304"/>
                <wp:lineTo x="20772" y="17712"/>
                <wp:lineTo x="21281" y="8640"/>
                <wp:lineTo x="7136" y="864"/>
                <wp:lineTo x="637" y="864"/>
              </wp:wrapPolygon>
            </wp:wrapThrough>
            <wp:docPr id="6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5C10EB" w14:textId="77777777" w:rsidR="00BF771D" w:rsidRDefault="00BF771D">
      <w:pPr>
        <w:ind w:left="1" w:hanging="3"/>
        <w:jc w:val="center"/>
        <w:rPr>
          <w:rFonts w:eastAsia="Arial" w:cs="Arial"/>
          <w:color w:val="000000"/>
          <w:sz w:val="28"/>
          <w:szCs w:val="28"/>
        </w:rPr>
      </w:pPr>
    </w:p>
    <w:p w14:paraId="5101EF85" w14:textId="77777777" w:rsidR="00BF771D" w:rsidRDefault="00BF771D">
      <w:pPr>
        <w:ind w:left="1" w:hanging="3"/>
        <w:jc w:val="center"/>
        <w:rPr>
          <w:rFonts w:eastAsia="Arial" w:cs="Arial"/>
          <w:color w:val="000000"/>
          <w:sz w:val="28"/>
          <w:szCs w:val="28"/>
        </w:rPr>
      </w:pPr>
    </w:p>
    <w:p w14:paraId="524EADBD" w14:textId="77777777" w:rsidR="00BF771D" w:rsidRDefault="00000000">
      <w:pPr>
        <w:ind w:left="1" w:hanging="3"/>
        <w:jc w:val="center"/>
        <w:rPr>
          <w:color w:val="000000"/>
          <w:sz w:val="28"/>
          <w:szCs w:val="28"/>
        </w:rPr>
      </w:pPr>
      <w:r>
        <w:rPr>
          <w:rFonts w:eastAsia="Arial" w:cs="Arial"/>
          <w:color w:val="000000"/>
          <w:sz w:val="28"/>
          <w:szCs w:val="28"/>
        </w:rPr>
        <w:t>UNOPAR - APUCARANA</w:t>
      </w:r>
    </w:p>
    <w:p w14:paraId="2F6BFF22" w14:textId="77777777" w:rsidR="00BF771D" w:rsidRDefault="00000000">
      <w:pPr>
        <w:pStyle w:val="Sumrio1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0" wp14:anchorId="15094AC4" wp14:editId="20860E62">
                <wp:simplePos x="0" y="0"/>
                <wp:positionH relativeFrom="page">
                  <wp:posOffset>1080135</wp:posOffset>
                </wp:positionH>
                <wp:positionV relativeFrom="page">
                  <wp:posOffset>2107565</wp:posOffset>
                </wp:positionV>
                <wp:extent cx="5760085" cy="685800"/>
                <wp:effectExtent l="3810" t="2540" r="0" b="0"/>
                <wp:wrapSquare wrapText="bothSides"/>
                <wp:docPr id="160153463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163265" w14:textId="77777777" w:rsidR="00BF771D" w:rsidRDefault="00000000">
                            <w:pPr>
                              <w:pStyle w:val="NomedoAutoreCurso"/>
                              <w:ind w:firstLine="3854"/>
                              <w:jc w:val="both"/>
                            </w:pPr>
                            <w:r>
                              <w:t>SEU CURSO</w:t>
                            </w:r>
                          </w:p>
                        </w:txbxContent>
                      </wps:txbx>
                      <wps:bodyPr rot="0" vert="horz" wrap="square" lIns="0" tIns="4572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094AC4"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left:0;text-align:left;margin-left:85.05pt;margin-top:165.95pt;width:453.55pt;height:54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" o:allowoverlap="f" stroked="f">
                <v:textbox inset="0,,0,0">
                  <w:txbxContent>
                    <w:p w14:paraId="1B163265" w14:textId="77777777" w:rsidR="00BF771D" w:rsidRDefault="00000000">
                      <w:pPr>
                        <w:pStyle w:val="NomedoAutoreCurso"/>
                        <w:ind w:firstLine="3854"/>
                        <w:jc w:val="both"/>
                      </w:pPr>
                      <w:r>
                        <w:t>SEU CURSO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0" wp14:anchorId="51E27C86" wp14:editId="78CFFFFC">
                <wp:simplePos x="0" y="0"/>
                <wp:positionH relativeFrom="page">
                  <wp:posOffset>1080135</wp:posOffset>
                </wp:positionH>
                <wp:positionV relativeFrom="page">
                  <wp:posOffset>2784475</wp:posOffset>
                </wp:positionV>
                <wp:extent cx="5760085" cy="2361565"/>
                <wp:effectExtent l="3810" t="3175" r="0" b="0"/>
                <wp:wrapNone/>
                <wp:docPr id="185374456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36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A45F4A" w14:textId="77777777" w:rsidR="00BF771D" w:rsidRDefault="00000000">
                            <w:pPr>
                              <w:ind w:left="1" w:hanging="3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Arial" w:cs="Arial"/>
                                <w:color w:val="000000"/>
                                <w:sz w:val="28"/>
                                <w:szCs w:val="28"/>
                              </w:rPr>
                              <w:t>SEU NOME AQUI</w:t>
                            </w:r>
                            <w:r>
                              <w:rPr>
                                <w:rFonts w:eastAsia="Arial" w:cs="Arial"/>
                                <w:color w:val="000000"/>
                                <w:sz w:val="28"/>
                                <w:szCs w:val="28"/>
                              </w:rPr>
                              <w:br/>
                              <w:t>RA XXXXXXXX</w:t>
                            </w:r>
                          </w:p>
                          <w:p w14:paraId="3BE8403F" w14:textId="77777777" w:rsidR="00BF771D" w:rsidRDefault="00BF771D">
                            <w:pPr>
                              <w:pStyle w:val="NomedoAutoreCurso"/>
                              <w:jc w:val="both"/>
                            </w:pPr>
                          </w:p>
                          <w:p w14:paraId="57F58AB9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01D7D33F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4FCFCAEA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71A8413C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5EDB7D8D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256C73A6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4C9D7096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4EF4F6B2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26A8DA17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36C36C83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0226B45C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21E1EDF0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7371D2B9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70ADFF6F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5E2D4BD2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0AC292EE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658B6D8E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30F6CA29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06B65E1D" w14:textId="77777777" w:rsidR="00BF771D" w:rsidRDefault="00BF771D">
                            <w:pPr>
                              <w:pStyle w:val="NomedoAutoreCurs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27C86" id="Text Box 64" o:spid="_x0000_s1027" type="#_x0000_t202" style="position:absolute;left:0;text-align:left;margin-left:85.05pt;margin-top:219.25pt;width:453.55pt;height:185.9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" o:allowoverlap="f" stroked="f">
                <v:textbox inset="0,0,0,0">
                  <w:txbxContent>
                    <w:p w14:paraId="0BA45F4A" w14:textId="77777777" w:rsidR="00BF771D" w:rsidRDefault="00000000">
                      <w:pPr>
                        <w:ind w:left="1" w:hanging="3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eastAsia="Arial" w:cs="Arial"/>
                          <w:color w:val="000000"/>
                          <w:sz w:val="28"/>
                          <w:szCs w:val="28"/>
                        </w:rPr>
                        <w:t>SEU NOME AQUI</w:t>
                      </w:r>
                      <w:r>
                        <w:rPr>
                          <w:rFonts w:eastAsia="Arial" w:cs="Arial"/>
                          <w:color w:val="000000"/>
                          <w:sz w:val="28"/>
                          <w:szCs w:val="28"/>
                        </w:rPr>
                        <w:br/>
                        <w:t>RA XXXXXXXX</w:t>
                      </w:r>
                    </w:p>
                    <w:p w14:paraId="3BE8403F" w14:textId="77777777" w:rsidR="00BF771D" w:rsidRDefault="00BF771D">
                      <w:pPr>
                        <w:pStyle w:val="NomedoAutoreCurso"/>
                        <w:jc w:val="both"/>
                      </w:pPr>
                    </w:p>
                    <w:p w14:paraId="57F58AB9" w14:textId="77777777" w:rsidR="00BF771D" w:rsidRDefault="00BF771D">
                      <w:pPr>
                        <w:pStyle w:val="NomedoAutoreCurso"/>
                      </w:pPr>
                    </w:p>
                    <w:p w14:paraId="01D7D33F" w14:textId="77777777" w:rsidR="00BF771D" w:rsidRDefault="00BF771D">
                      <w:pPr>
                        <w:pStyle w:val="NomedoAutoreCurso"/>
                      </w:pPr>
                    </w:p>
                    <w:p w14:paraId="4FCFCAEA" w14:textId="77777777" w:rsidR="00BF771D" w:rsidRDefault="00BF771D">
                      <w:pPr>
                        <w:pStyle w:val="NomedoAutoreCurso"/>
                      </w:pPr>
                    </w:p>
                    <w:p w14:paraId="71A8413C" w14:textId="77777777" w:rsidR="00BF771D" w:rsidRDefault="00BF771D">
                      <w:pPr>
                        <w:pStyle w:val="NomedoAutoreCurso"/>
                      </w:pPr>
                    </w:p>
                    <w:p w14:paraId="5EDB7D8D" w14:textId="77777777" w:rsidR="00BF771D" w:rsidRDefault="00BF771D">
                      <w:pPr>
                        <w:pStyle w:val="NomedoAutoreCurso"/>
                      </w:pPr>
                    </w:p>
                    <w:p w14:paraId="256C73A6" w14:textId="77777777" w:rsidR="00BF771D" w:rsidRDefault="00BF771D">
                      <w:pPr>
                        <w:pStyle w:val="NomedoAutoreCurso"/>
                      </w:pPr>
                    </w:p>
                    <w:p w14:paraId="4C9D7096" w14:textId="77777777" w:rsidR="00BF771D" w:rsidRDefault="00BF771D">
                      <w:pPr>
                        <w:pStyle w:val="NomedoAutoreCurso"/>
                      </w:pPr>
                    </w:p>
                    <w:p w14:paraId="4EF4F6B2" w14:textId="77777777" w:rsidR="00BF771D" w:rsidRDefault="00BF771D">
                      <w:pPr>
                        <w:pStyle w:val="NomedoAutoreCurso"/>
                      </w:pPr>
                    </w:p>
                    <w:p w14:paraId="26A8DA17" w14:textId="77777777" w:rsidR="00BF771D" w:rsidRDefault="00BF771D">
                      <w:pPr>
                        <w:pStyle w:val="NomedoAutoreCurso"/>
                      </w:pPr>
                    </w:p>
                    <w:p w14:paraId="36C36C83" w14:textId="77777777" w:rsidR="00BF771D" w:rsidRDefault="00BF771D">
                      <w:pPr>
                        <w:pStyle w:val="NomedoAutoreCurso"/>
                      </w:pPr>
                    </w:p>
                    <w:p w14:paraId="0226B45C" w14:textId="77777777" w:rsidR="00BF771D" w:rsidRDefault="00BF771D">
                      <w:pPr>
                        <w:pStyle w:val="NomedoAutoreCurso"/>
                      </w:pPr>
                    </w:p>
                    <w:p w14:paraId="21E1EDF0" w14:textId="77777777" w:rsidR="00BF771D" w:rsidRDefault="00BF771D">
                      <w:pPr>
                        <w:pStyle w:val="NomedoAutoreCurso"/>
                      </w:pPr>
                    </w:p>
                    <w:p w14:paraId="7371D2B9" w14:textId="77777777" w:rsidR="00BF771D" w:rsidRDefault="00BF771D">
                      <w:pPr>
                        <w:pStyle w:val="NomedoAutoreCurso"/>
                      </w:pPr>
                    </w:p>
                    <w:p w14:paraId="70ADFF6F" w14:textId="77777777" w:rsidR="00BF771D" w:rsidRDefault="00BF771D">
                      <w:pPr>
                        <w:pStyle w:val="NomedoAutoreCurso"/>
                      </w:pPr>
                    </w:p>
                    <w:p w14:paraId="5E2D4BD2" w14:textId="77777777" w:rsidR="00BF771D" w:rsidRDefault="00BF771D">
                      <w:pPr>
                        <w:pStyle w:val="NomedoAutoreCurso"/>
                      </w:pPr>
                    </w:p>
                    <w:p w14:paraId="0AC292EE" w14:textId="77777777" w:rsidR="00BF771D" w:rsidRDefault="00BF771D">
                      <w:pPr>
                        <w:pStyle w:val="NomedoAutoreCurso"/>
                      </w:pPr>
                    </w:p>
                    <w:p w14:paraId="658B6D8E" w14:textId="77777777" w:rsidR="00BF771D" w:rsidRDefault="00BF771D">
                      <w:pPr>
                        <w:pStyle w:val="NomedoAutoreCurso"/>
                      </w:pPr>
                    </w:p>
                    <w:p w14:paraId="30F6CA29" w14:textId="77777777" w:rsidR="00BF771D" w:rsidRDefault="00BF771D">
                      <w:pPr>
                        <w:pStyle w:val="NomedoAutoreCurso"/>
                      </w:pPr>
                    </w:p>
                    <w:p w14:paraId="06B65E1D" w14:textId="77777777" w:rsidR="00BF771D" w:rsidRDefault="00BF771D">
                      <w:pPr>
                        <w:pStyle w:val="NomedoAutoreCurso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D277C2A" w14:textId="77777777" w:rsidR="00BF771D" w:rsidRDefault="00BF771D"/>
    <w:p w14:paraId="4ED335AB" w14:textId="77777777" w:rsidR="00BF771D" w:rsidRDefault="00BF771D"/>
    <w:p w14:paraId="17BEB5DE" w14:textId="77777777" w:rsidR="00BF771D" w:rsidRDefault="00BF771D"/>
    <w:p w14:paraId="0A53C9D6" w14:textId="77777777" w:rsidR="00BF771D" w:rsidRDefault="00BF771D"/>
    <w:p w14:paraId="4B72D575" w14:textId="77777777" w:rsidR="00BF771D" w:rsidRDefault="00BF771D"/>
    <w:p w14:paraId="0F73C49F" w14:textId="77777777" w:rsidR="00BF771D" w:rsidRDefault="00BF771D"/>
    <w:p w14:paraId="674AB671" w14:textId="77777777" w:rsidR="00BF771D" w:rsidRDefault="00BF771D"/>
    <w:p w14:paraId="3845ED1C" w14:textId="77777777" w:rsidR="00BF771D" w:rsidRDefault="00BF771D"/>
    <w:p w14:paraId="6DA61FC3" w14:textId="77777777" w:rsidR="00BF771D" w:rsidRDefault="00BF771D"/>
    <w:p w14:paraId="191D7ED1" w14:textId="77777777" w:rsidR="00BF771D" w:rsidRDefault="00BF771D"/>
    <w:p w14:paraId="1B96DEE3" w14:textId="77777777" w:rsidR="00BF771D" w:rsidRDefault="00BF771D"/>
    <w:p w14:paraId="05F15E78" w14:textId="77777777" w:rsidR="00BF771D" w:rsidRDefault="00000000"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0" wp14:anchorId="5E9C688C" wp14:editId="3163A265">
                <wp:simplePos x="0" y="0"/>
                <wp:positionH relativeFrom="page">
                  <wp:posOffset>1080135</wp:posOffset>
                </wp:positionH>
                <wp:positionV relativeFrom="page">
                  <wp:posOffset>5364480</wp:posOffset>
                </wp:positionV>
                <wp:extent cx="5760085" cy="3896360"/>
                <wp:effectExtent l="3810" t="1905" r="0" b="0"/>
                <wp:wrapNone/>
                <wp:docPr id="489195721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89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14D250" w14:textId="77777777" w:rsidR="00BF771D" w:rsidRDefault="00000000">
                            <w:pPr>
                              <w:pStyle w:val="TtulodoTrabalho"/>
                            </w:pPr>
                            <w:r>
                              <w:t>PORTFÓLIO – RELATÓRIO DE AULA PRÁTICA:</w:t>
                            </w:r>
                          </w:p>
                          <w:p w14:paraId="0AD5082E" w14:textId="77777777" w:rsidR="00BF771D" w:rsidRDefault="00BF771D">
                            <w:pPr>
                              <w:pStyle w:val="SubttulodoTrabalho"/>
                              <w:rPr>
                                <w:szCs w:val="32"/>
                              </w:rPr>
                            </w:pPr>
                          </w:p>
                          <w:p w14:paraId="29A77A45" w14:textId="77777777" w:rsidR="00BF771D" w:rsidRDefault="00BF771D">
                            <w:pPr>
                              <w:pStyle w:val="SubttulodoTrabalho"/>
                              <w:rPr>
                                <w:szCs w:val="32"/>
                              </w:rPr>
                            </w:pPr>
                          </w:p>
                          <w:p w14:paraId="190A6D54" w14:textId="77777777" w:rsidR="00BF771D" w:rsidRDefault="00000000">
                            <w:pPr>
                              <w:pStyle w:val="SubttulodoTrabalho"/>
                            </w:pPr>
                            <w:r>
                              <w:rPr>
                                <w:szCs w:val="32"/>
                              </w:rPr>
                              <w:t xml:space="preserve">NOME DA DISCIPLINA:   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Nome da disciplina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C688C" id="Text Box 66" o:spid="_x0000_s1028" type="#_x0000_t202" style="position:absolute;left:0;text-align:left;margin-left:85.05pt;margin-top:422.4pt;width:453.55pt;height:306.8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" o:allowoverlap="f" stroked="f">
                <v:textbox inset="0,0,0,0">
                  <w:txbxContent>
                    <w:p w14:paraId="0514D250" w14:textId="77777777" w:rsidR="00BF771D" w:rsidRDefault="00000000">
                      <w:pPr>
                        <w:pStyle w:val="TtulodoTrabalho"/>
                      </w:pPr>
                      <w:r>
                        <w:t>PORTFÓLIO – RELATÓRIO DE AULA PRÁTICA:</w:t>
                      </w:r>
                    </w:p>
                    <w:p w14:paraId="0AD5082E" w14:textId="77777777" w:rsidR="00BF771D" w:rsidRDefault="00BF771D">
                      <w:pPr>
                        <w:pStyle w:val="SubttulodoTrabalho"/>
                        <w:rPr>
                          <w:szCs w:val="32"/>
                        </w:rPr>
                      </w:pPr>
                    </w:p>
                    <w:p w14:paraId="29A77A45" w14:textId="77777777" w:rsidR="00BF771D" w:rsidRDefault="00BF771D">
                      <w:pPr>
                        <w:pStyle w:val="SubttulodoTrabalho"/>
                        <w:rPr>
                          <w:szCs w:val="32"/>
                        </w:rPr>
                      </w:pPr>
                    </w:p>
                    <w:p w14:paraId="190A6D54" w14:textId="77777777" w:rsidR="00BF771D" w:rsidRDefault="00000000">
                      <w:pPr>
                        <w:pStyle w:val="SubttulodoTrabalho"/>
                      </w:pPr>
                      <w:r>
                        <w:rPr>
                          <w:szCs w:val="32"/>
                        </w:rPr>
                        <w:t xml:space="preserve">NOME DA DISCIPLINA:   </w:t>
                      </w:r>
                      <w:r>
                        <w:rPr>
                          <w:b/>
                          <w:bCs/>
                          <w:sz w:val="24"/>
                        </w:rPr>
                        <w:t>Nome da disciplina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17C1D752" w14:textId="77777777" w:rsidR="00BF771D" w:rsidRDefault="00BF771D"/>
    <w:p w14:paraId="026E2156" w14:textId="77777777" w:rsidR="00BF771D" w:rsidRDefault="00BF771D">
      <w:pPr>
        <w:pStyle w:val="SubttulodoTrabalho"/>
      </w:pPr>
    </w:p>
    <w:p w14:paraId="56018ABA" w14:textId="77777777" w:rsidR="00BF771D" w:rsidRDefault="00BF771D"/>
    <w:p w14:paraId="1433DB0A" w14:textId="77777777" w:rsidR="00BF771D" w:rsidRDefault="00BF771D"/>
    <w:p w14:paraId="2466D478" w14:textId="77777777" w:rsidR="00BF771D" w:rsidRDefault="00BF771D"/>
    <w:p w14:paraId="17F1BE29" w14:textId="77777777" w:rsidR="00BF771D" w:rsidRDefault="00BF771D"/>
    <w:p w14:paraId="3018F812" w14:textId="77777777" w:rsidR="00BF771D" w:rsidRDefault="00BF771D"/>
    <w:p w14:paraId="48F1A7D3" w14:textId="77777777" w:rsidR="00BF771D" w:rsidRDefault="00BF771D"/>
    <w:p w14:paraId="79C028F5" w14:textId="77777777" w:rsidR="00BF771D" w:rsidRDefault="00BF771D"/>
    <w:p w14:paraId="5BF04101" w14:textId="77777777" w:rsidR="00BF771D" w:rsidRDefault="00BF771D"/>
    <w:p w14:paraId="2AFAA2E6" w14:textId="77777777" w:rsidR="00BF771D" w:rsidRDefault="00BF771D"/>
    <w:p w14:paraId="6C481BBB" w14:textId="77777777" w:rsidR="00BF771D" w:rsidRDefault="00BF771D"/>
    <w:p w14:paraId="255CCE65" w14:textId="77777777" w:rsidR="00BF771D" w:rsidRDefault="00BF771D"/>
    <w:p w14:paraId="7466BD19" w14:textId="77777777" w:rsidR="00BF771D" w:rsidRDefault="00BF771D"/>
    <w:p w14:paraId="24716211" w14:textId="77777777" w:rsidR="00BF771D" w:rsidRDefault="00BF771D"/>
    <w:p w14:paraId="2CCBF4ED" w14:textId="77777777" w:rsidR="00BF771D" w:rsidRDefault="00BF771D">
      <w:pPr>
        <w:pStyle w:val="Sumrio1"/>
      </w:pPr>
    </w:p>
    <w:p w14:paraId="277FFE44" w14:textId="77777777" w:rsidR="00BF771D" w:rsidRDefault="00BF771D"/>
    <w:p w14:paraId="744A4C32" w14:textId="77777777" w:rsidR="00BF771D" w:rsidRDefault="00000000"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0800" behindDoc="1" locked="1" layoutInCell="1" allowOverlap="0" wp14:anchorId="5659C6DF" wp14:editId="4D2F2C1B">
                <wp:simplePos x="0" y="0"/>
                <wp:positionH relativeFrom="page">
                  <wp:posOffset>1080135</wp:posOffset>
                </wp:positionH>
                <wp:positionV relativeFrom="page">
                  <wp:posOffset>9494520</wp:posOffset>
                </wp:positionV>
                <wp:extent cx="5760085" cy="267335"/>
                <wp:effectExtent l="0" t="0" r="12065" b="18415"/>
                <wp:wrapSquare wrapText="bothSides"/>
                <wp:docPr id="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9B7C84" w14:textId="49ACC86C" w:rsidR="00BF771D" w:rsidRDefault="00000000">
                            <w:pPr>
                              <w:pStyle w:val="LocaleAnodeEntrega"/>
                              <w:ind w:firstLineChars="1556" w:firstLine="3734"/>
                              <w:jc w:val="both"/>
                            </w:pPr>
                            <w:r>
                              <w:t>SEU POLO</w:t>
                            </w:r>
                            <w:r w:rsidR="00E5361E">
                              <w:t xml:space="preserve"> </w:t>
                            </w:r>
                            <w:r>
                              <w:t>/</w:t>
                            </w:r>
                            <w:r w:rsidR="00E5361E">
                              <w:t xml:space="preserve"> </w:t>
                            </w:r>
                            <w:r>
                              <w:t>UF</w:t>
                            </w:r>
                          </w:p>
                          <w:p w14:paraId="1904CFBD" w14:textId="77777777" w:rsidR="00BF771D" w:rsidRDefault="00BF771D">
                            <w:pPr>
                              <w:pStyle w:val="LocaleAnodeEntrega"/>
                            </w:pPr>
                          </w:p>
                          <w:p w14:paraId="68A23BD5" w14:textId="77777777" w:rsidR="00BF771D" w:rsidRDefault="00BF77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9C6DF" id="Text Box 63" o:spid="_x0000_s1029" type="#_x0000_t202" style="position:absolute;left:0;text-align:left;margin-left:85.05pt;margin-top:747.6pt;width:453.55pt;height:21.05pt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" o:allowoverlap="f" stroked="f">
                <v:textbox inset="0,0,0,0">
                  <w:txbxContent>
                    <w:p w14:paraId="659B7C84" w14:textId="49ACC86C" w:rsidR="00BF771D" w:rsidRDefault="00000000">
                      <w:pPr>
                        <w:pStyle w:val="LocaleAnodeEntrega"/>
                        <w:ind w:firstLineChars="1556" w:firstLine="3734"/>
                        <w:jc w:val="both"/>
                      </w:pPr>
                      <w:r>
                        <w:t>SEU POLO</w:t>
                      </w:r>
                      <w:r w:rsidR="00E5361E">
                        <w:t xml:space="preserve"> </w:t>
                      </w:r>
                      <w:r>
                        <w:t>/</w:t>
                      </w:r>
                      <w:r w:rsidR="00E5361E">
                        <w:t xml:space="preserve"> </w:t>
                      </w:r>
                      <w:r>
                        <w:t>UF</w:t>
                      </w:r>
                    </w:p>
                    <w:p w14:paraId="1904CFBD" w14:textId="77777777" w:rsidR="00BF771D" w:rsidRDefault="00BF771D">
                      <w:pPr>
                        <w:pStyle w:val="LocaleAnodeEntrega"/>
                      </w:pPr>
                    </w:p>
                    <w:p w14:paraId="68A23BD5" w14:textId="77777777" w:rsidR="00BF771D" w:rsidRDefault="00BF771D">
                      <w:pPr>
                        <w:jc w:val="center"/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6704" behindDoc="1" locked="1" layoutInCell="1" allowOverlap="0" wp14:anchorId="25BBF282" wp14:editId="365331E1">
                <wp:simplePos x="0" y="0"/>
                <wp:positionH relativeFrom="page">
                  <wp:posOffset>1080135</wp:posOffset>
                </wp:positionH>
                <wp:positionV relativeFrom="page">
                  <wp:posOffset>9494520</wp:posOffset>
                </wp:positionV>
                <wp:extent cx="5760085" cy="267335"/>
                <wp:effectExtent l="0" t="0" r="12065" b="18415"/>
                <wp:wrapSquare wrapText="bothSides"/>
                <wp:docPr id="191690636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66246C" w14:textId="77777777" w:rsidR="00BF771D" w:rsidRDefault="00000000">
                            <w:pPr>
                              <w:pStyle w:val="LocaleAnodeEntrega"/>
                              <w:ind w:firstLineChars="1804" w:firstLine="4330"/>
                              <w:jc w:val="both"/>
                            </w:pPr>
                            <w:r>
                              <w:t>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BF282" id="_x0000_s1030" type="#_x0000_t202" style="position:absolute;left:0;text-align:left;margin-left:85.05pt;margin-top:747.6pt;width:453.55pt;height:21.05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" o:allowoverlap="f" stroked="f">
                <v:textbox inset="0,0,0,0">
                  <w:txbxContent>
                    <w:p w14:paraId="1366246C" w14:textId="77777777" w:rsidR="00BF771D" w:rsidRDefault="00000000">
                      <w:pPr>
                        <w:pStyle w:val="LocaleAnodeEntrega"/>
                        <w:ind w:firstLineChars="1804" w:firstLine="4330"/>
                        <w:jc w:val="both"/>
                      </w:pPr>
                      <w:r>
                        <w:t>2024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</w:p>
    <w:p w14:paraId="6159FDAB" w14:textId="77777777" w:rsidR="00BF771D" w:rsidRDefault="00BF771D">
      <w:pPr>
        <w:pStyle w:val="Sumrio1"/>
      </w:pPr>
    </w:p>
    <w:p w14:paraId="54656B5A" w14:textId="77777777" w:rsidR="00BF771D" w:rsidRDefault="00BF771D"/>
    <w:p w14:paraId="51D43A8E" w14:textId="77777777" w:rsidR="00BF771D" w:rsidRDefault="00BF771D"/>
    <w:p w14:paraId="55D731C7" w14:textId="77777777" w:rsidR="00BF771D" w:rsidRDefault="00000000"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0" wp14:anchorId="30AD579C" wp14:editId="0506D178">
                <wp:simplePos x="0" y="0"/>
                <wp:positionH relativeFrom="page">
                  <wp:posOffset>1080135</wp:posOffset>
                </wp:positionH>
                <wp:positionV relativeFrom="page">
                  <wp:posOffset>1080135</wp:posOffset>
                </wp:positionV>
                <wp:extent cx="5760085" cy="2694305"/>
                <wp:effectExtent l="3810" t="3810" r="0" b="0"/>
                <wp:wrapSquare wrapText="bothSides"/>
                <wp:docPr id="158945654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69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40528E" w14:textId="77777777" w:rsidR="00BF771D" w:rsidRDefault="00000000">
                            <w:pPr>
                              <w:ind w:left="1" w:hanging="3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Arial" w:cs="Arial"/>
                                <w:color w:val="000000"/>
                                <w:sz w:val="28"/>
                                <w:szCs w:val="28"/>
                              </w:rPr>
                              <w:t>SEU NOME AQUI</w:t>
                            </w:r>
                            <w:r>
                              <w:rPr>
                                <w:rFonts w:eastAsia="Arial" w:cs="Arial"/>
                                <w:color w:val="000000"/>
                                <w:sz w:val="28"/>
                                <w:szCs w:val="28"/>
                              </w:rPr>
                              <w:br/>
                              <w:t>RA XXXXXXXX</w:t>
                            </w:r>
                          </w:p>
                          <w:p w14:paraId="44ABF70A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1431123A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3994FB82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23818C29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3BEAC3E2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3869776A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4116EDD5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27AED36E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78F1EEA3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745CCE96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276E3593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4A09FD3A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7C447614" w14:textId="77777777" w:rsidR="00BF771D" w:rsidRDefault="00BF771D">
                            <w:pPr>
                              <w:pStyle w:val="NomedoAutoreCurso"/>
                            </w:pPr>
                          </w:p>
                          <w:p w14:paraId="6972DF90" w14:textId="77777777" w:rsidR="00BF771D" w:rsidRDefault="00BF771D">
                            <w:pPr>
                              <w:pStyle w:val="NomedoAutoreCurs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D579C" id="Text Box 32" o:spid="_x0000_s1031" type="#_x0000_t202" style="position:absolute;left:0;text-align:left;margin-left:85.05pt;margin-top:85.05pt;width:453.55pt;height:212.15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" o:allowoverlap="f" stroked="f">
                <v:textbox inset="0,0,0,0">
                  <w:txbxContent>
                    <w:p w14:paraId="3E40528E" w14:textId="77777777" w:rsidR="00BF771D" w:rsidRDefault="00000000">
                      <w:pPr>
                        <w:ind w:left="1" w:hanging="3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eastAsia="Arial" w:cs="Arial"/>
                          <w:color w:val="000000"/>
                          <w:sz w:val="28"/>
                          <w:szCs w:val="28"/>
                        </w:rPr>
                        <w:t>SEU NOME AQUI</w:t>
                      </w:r>
                      <w:r>
                        <w:rPr>
                          <w:rFonts w:eastAsia="Arial" w:cs="Arial"/>
                          <w:color w:val="000000"/>
                          <w:sz w:val="28"/>
                          <w:szCs w:val="28"/>
                        </w:rPr>
                        <w:br/>
                        <w:t>RA XXXXXXXX</w:t>
                      </w:r>
                    </w:p>
                    <w:p w14:paraId="44ABF70A" w14:textId="77777777" w:rsidR="00BF771D" w:rsidRDefault="00BF771D">
                      <w:pPr>
                        <w:pStyle w:val="NomedoAutoreCurso"/>
                      </w:pPr>
                    </w:p>
                    <w:p w14:paraId="1431123A" w14:textId="77777777" w:rsidR="00BF771D" w:rsidRDefault="00BF771D">
                      <w:pPr>
                        <w:pStyle w:val="NomedoAutoreCurso"/>
                      </w:pPr>
                    </w:p>
                    <w:p w14:paraId="3994FB82" w14:textId="77777777" w:rsidR="00BF771D" w:rsidRDefault="00BF771D">
                      <w:pPr>
                        <w:pStyle w:val="NomedoAutoreCurso"/>
                      </w:pPr>
                    </w:p>
                    <w:p w14:paraId="23818C29" w14:textId="77777777" w:rsidR="00BF771D" w:rsidRDefault="00BF771D">
                      <w:pPr>
                        <w:pStyle w:val="NomedoAutoreCurso"/>
                      </w:pPr>
                    </w:p>
                    <w:p w14:paraId="3BEAC3E2" w14:textId="77777777" w:rsidR="00BF771D" w:rsidRDefault="00BF771D">
                      <w:pPr>
                        <w:pStyle w:val="NomedoAutoreCurso"/>
                      </w:pPr>
                    </w:p>
                    <w:p w14:paraId="3869776A" w14:textId="77777777" w:rsidR="00BF771D" w:rsidRDefault="00BF771D">
                      <w:pPr>
                        <w:pStyle w:val="NomedoAutoreCurso"/>
                      </w:pPr>
                    </w:p>
                    <w:p w14:paraId="4116EDD5" w14:textId="77777777" w:rsidR="00BF771D" w:rsidRDefault="00BF771D">
                      <w:pPr>
                        <w:pStyle w:val="NomedoAutoreCurso"/>
                      </w:pPr>
                    </w:p>
                    <w:p w14:paraId="27AED36E" w14:textId="77777777" w:rsidR="00BF771D" w:rsidRDefault="00BF771D">
                      <w:pPr>
                        <w:pStyle w:val="NomedoAutoreCurso"/>
                      </w:pPr>
                    </w:p>
                    <w:p w14:paraId="78F1EEA3" w14:textId="77777777" w:rsidR="00BF771D" w:rsidRDefault="00BF771D">
                      <w:pPr>
                        <w:pStyle w:val="NomedoAutoreCurso"/>
                      </w:pPr>
                    </w:p>
                    <w:p w14:paraId="745CCE96" w14:textId="77777777" w:rsidR="00BF771D" w:rsidRDefault="00BF771D">
                      <w:pPr>
                        <w:pStyle w:val="NomedoAutoreCurso"/>
                      </w:pPr>
                    </w:p>
                    <w:p w14:paraId="276E3593" w14:textId="77777777" w:rsidR="00BF771D" w:rsidRDefault="00BF771D">
                      <w:pPr>
                        <w:pStyle w:val="NomedoAutoreCurso"/>
                      </w:pPr>
                    </w:p>
                    <w:p w14:paraId="4A09FD3A" w14:textId="77777777" w:rsidR="00BF771D" w:rsidRDefault="00BF771D">
                      <w:pPr>
                        <w:pStyle w:val="NomedoAutoreCurso"/>
                      </w:pPr>
                    </w:p>
                    <w:p w14:paraId="7C447614" w14:textId="77777777" w:rsidR="00BF771D" w:rsidRDefault="00BF771D">
                      <w:pPr>
                        <w:pStyle w:val="NomedoAutoreCurso"/>
                      </w:pPr>
                    </w:p>
                    <w:p w14:paraId="6972DF90" w14:textId="77777777" w:rsidR="00BF771D" w:rsidRDefault="00BF771D">
                      <w:pPr>
                        <w:pStyle w:val="NomedoAutoreCurso"/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</w:p>
    <w:p w14:paraId="3B9D711E" w14:textId="77777777" w:rsidR="00BF771D" w:rsidRDefault="00BF771D"/>
    <w:p w14:paraId="22094CDD" w14:textId="77777777" w:rsidR="00BF771D" w:rsidRDefault="00BF771D"/>
    <w:p w14:paraId="59D68044" w14:textId="77777777" w:rsidR="00BF771D" w:rsidRDefault="00BF771D"/>
    <w:p w14:paraId="1503A392" w14:textId="77777777" w:rsidR="00BF771D" w:rsidRDefault="00BF771D"/>
    <w:p w14:paraId="47A6DCF9" w14:textId="77777777" w:rsidR="00BF771D" w:rsidRDefault="00BF771D"/>
    <w:p w14:paraId="67781A7D" w14:textId="77777777" w:rsidR="00BF771D" w:rsidRDefault="00BF771D"/>
    <w:p w14:paraId="059D2C0B" w14:textId="77777777" w:rsidR="00BF771D" w:rsidRDefault="00BF771D"/>
    <w:p w14:paraId="79AF546B" w14:textId="77777777" w:rsidR="00BF771D" w:rsidRDefault="00BF771D"/>
    <w:p w14:paraId="56469670" w14:textId="77777777" w:rsidR="00BF771D" w:rsidRDefault="00BF771D"/>
    <w:p w14:paraId="6D063368" w14:textId="77777777" w:rsidR="00BF771D" w:rsidRDefault="00BF771D"/>
    <w:p w14:paraId="21EF0C20" w14:textId="77777777" w:rsidR="00BF771D" w:rsidRDefault="00BF771D"/>
    <w:p w14:paraId="6AB0FE77" w14:textId="77777777" w:rsidR="00BF771D" w:rsidRDefault="00BF771D"/>
    <w:p w14:paraId="231F0914" w14:textId="77777777" w:rsidR="00BF771D" w:rsidRDefault="00000000"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2608" behindDoc="0" locked="1" layoutInCell="1" allowOverlap="0" wp14:anchorId="719E9B3E" wp14:editId="6CB691A2">
                <wp:simplePos x="0" y="0"/>
                <wp:positionH relativeFrom="page">
                  <wp:posOffset>1080135</wp:posOffset>
                </wp:positionH>
                <wp:positionV relativeFrom="page">
                  <wp:posOffset>3888740</wp:posOffset>
                </wp:positionV>
                <wp:extent cx="5760085" cy="2058035"/>
                <wp:effectExtent l="3810" t="2540" r="0" b="0"/>
                <wp:wrapNone/>
                <wp:docPr id="1851470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058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C47CE8" w14:textId="77777777" w:rsidR="00BF771D" w:rsidRDefault="00000000">
                            <w:pPr>
                              <w:pStyle w:val="TtulodoTrabalho"/>
                            </w:pPr>
                            <w:r>
                              <w:t>PORTFÓLIO – RELATÓRIO DE AULA PRÁTICA</w:t>
                            </w:r>
                          </w:p>
                          <w:p w14:paraId="16F87EAA" w14:textId="77777777" w:rsidR="00BF771D" w:rsidRDefault="00BF771D">
                            <w:pPr>
                              <w:pStyle w:val="SubttulodoTrabalho"/>
                              <w:rPr>
                                <w:szCs w:val="32"/>
                              </w:rPr>
                            </w:pPr>
                          </w:p>
                          <w:p w14:paraId="562003F1" w14:textId="77777777" w:rsidR="00BF771D" w:rsidRDefault="00BF771D">
                            <w:pPr>
                              <w:pStyle w:val="SubttulodoTrabalho"/>
                              <w:rPr>
                                <w:szCs w:val="32"/>
                              </w:rPr>
                            </w:pPr>
                          </w:p>
                          <w:p w14:paraId="254419A2" w14:textId="77777777" w:rsidR="00BF771D" w:rsidRDefault="00000000">
                            <w:pPr>
                              <w:pStyle w:val="SubttulodoTrabalho"/>
                            </w:pPr>
                            <w:r>
                              <w:rPr>
                                <w:szCs w:val="32"/>
                              </w:rPr>
                              <w:t xml:space="preserve">NOME DA DISCIPLINA:   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Projeto de Software</w:t>
                            </w:r>
                          </w:p>
                          <w:p w14:paraId="4098109A" w14:textId="77777777" w:rsidR="00BF771D" w:rsidRDefault="00BF771D">
                            <w:pPr>
                              <w:pStyle w:val="SubttulodoTrabalh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E9B3E" id="Text Box 19" o:spid="_x0000_s1032" type="#_x0000_t202" style="position:absolute;left:0;text-align:left;margin-left:85.05pt;margin-top:306.2pt;width:453.55pt;height:162.0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" o:allowoverlap="f" stroked="f">
                <v:textbox inset="0,0,0,0">
                  <w:txbxContent>
                    <w:p w14:paraId="12C47CE8" w14:textId="77777777" w:rsidR="00BF771D" w:rsidRDefault="00000000">
                      <w:pPr>
                        <w:pStyle w:val="TtulodoTrabalho"/>
                      </w:pPr>
                      <w:r>
                        <w:t>PORTFÓLIO – RELATÓRIO DE AULA PRÁTICA</w:t>
                      </w:r>
                    </w:p>
                    <w:p w14:paraId="16F87EAA" w14:textId="77777777" w:rsidR="00BF771D" w:rsidRDefault="00BF771D">
                      <w:pPr>
                        <w:pStyle w:val="SubttulodoTrabalho"/>
                        <w:rPr>
                          <w:szCs w:val="32"/>
                        </w:rPr>
                      </w:pPr>
                    </w:p>
                    <w:p w14:paraId="562003F1" w14:textId="77777777" w:rsidR="00BF771D" w:rsidRDefault="00BF771D">
                      <w:pPr>
                        <w:pStyle w:val="SubttulodoTrabalho"/>
                        <w:rPr>
                          <w:szCs w:val="32"/>
                        </w:rPr>
                      </w:pPr>
                    </w:p>
                    <w:p w14:paraId="254419A2" w14:textId="77777777" w:rsidR="00BF771D" w:rsidRDefault="00000000">
                      <w:pPr>
                        <w:pStyle w:val="SubttulodoTrabalho"/>
                      </w:pPr>
                      <w:r>
                        <w:rPr>
                          <w:szCs w:val="32"/>
                        </w:rPr>
                        <w:t xml:space="preserve">NOME DA DISCIPLINA:   </w:t>
                      </w:r>
                      <w:r>
                        <w:rPr>
                          <w:b/>
                          <w:bCs/>
                          <w:sz w:val="24"/>
                        </w:rPr>
                        <w:t>Projeto de Software</w:t>
                      </w:r>
                    </w:p>
                    <w:p w14:paraId="4098109A" w14:textId="77777777" w:rsidR="00BF771D" w:rsidRDefault="00BF771D">
                      <w:pPr>
                        <w:pStyle w:val="SubttulodoTrabalho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78AC02AE" w14:textId="77777777" w:rsidR="00BF771D" w:rsidRDefault="00BF771D"/>
    <w:p w14:paraId="79EFB2CF" w14:textId="77777777" w:rsidR="00BF771D" w:rsidRDefault="00BF771D"/>
    <w:p w14:paraId="7BABBB16" w14:textId="77777777" w:rsidR="00BF771D" w:rsidRDefault="00BF771D"/>
    <w:p w14:paraId="06353FFE" w14:textId="77777777" w:rsidR="00BF771D" w:rsidRDefault="00BF771D"/>
    <w:p w14:paraId="43E4B6A2" w14:textId="77777777" w:rsidR="00BF771D" w:rsidRDefault="00BF771D"/>
    <w:p w14:paraId="383F4A01" w14:textId="77777777" w:rsidR="00BF771D" w:rsidRDefault="00BF771D"/>
    <w:p w14:paraId="6F06EA71" w14:textId="77777777" w:rsidR="00BF771D" w:rsidRDefault="00BF771D"/>
    <w:p w14:paraId="775CE855" w14:textId="77777777" w:rsidR="00BF771D" w:rsidRDefault="00000000">
      <w:pPr>
        <w:pStyle w:val="NaturezadoTrabalh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3632" behindDoc="0" locked="1" layoutInCell="1" allowOverlap="0" wp14:anchorId="32FDD449" wp14:editId="4EC5C5AB">
                <wp:simplePos x="0" y="0"/>
                <wp:positionH relativeFrom="page">
                  <wp:posOffset>1080135</wp:posOffset>
                </wp:positionH>
                <wp:positionV relativeFrom="page">
                  <wp:posOffset>6060440</wp:posOffset>
                </wp:positionV>
                <wp:extent cx="5760085" cy="3314700"/>
                <wp:effectExtent l="3810" t="2540" r="0" b="0"/>
                <wp:wrapNone/>
                <wp:docPr id="5621214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E2A1F8" w14:textId="77777777" w:rsidR="00BF771D" w:rsidRDefault="00000000">
                            <w:pPr>
                              <w:pStyle w:val="NaturezadoTrabalho"/>
                            </w:pPr>
                            <w:r>
                              <w:t>Trabalho de portfólio apresentado como requisito parcial para a obtenção de pontos para a média semestral.</w:t>
                            </w:r>
                          </w:p>
                          <w:p w14:paraId="2F6C7BB0" w14:textId="77777777" w:rsidR="00BF771D" w:rsidRDefault="00BF771D">
                            <w:pPr>
                              <w:pStyle w:val="NaturezadoTrabalho"/>
                            </w:pPr>
                          </w:p>
                          <w:p w14:paraId="6FD1EB8C" w14:textId="77777777" w:rsidR="00BF771D" w:rsidRDefault="00BF771D">
                            <w:pPr>
                              <w:pStyle w:val="NaturezadoTrabalho"/>
                            </w:pPr>
                          </w:p>
                          <w:p w14:paraId="6346472E" w14:textId="77777777" w:rsidR="00BF771D" w:rsidRDefault="00000000">
                            <w:pPr>
                              <w:pStyle w:val="NaturezadoTrabalho"/>
                            </w:pPr>
                            <w:r>
                              <w:t>Orientador: Nome do Tutor</w:t>
                            </w:r>
                          </w:p>
                          <w:p w14:paraId="1A258A27" w14:textId="77777777" w:rsidR="00BF771D" w:rsidRDefault="00BF771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DD449" id="Text Box 20" o:spid="_x0000_s1033" type="#_x0000_t202" style="position:absolute;left:0;text-align:left;margin-left:85.05pt;margin-top:477.2pt;width:453.55pt;height:261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" o:allowoverlap="f" stroked="f">
                <v:textbox inset="0,0,0,0">
                  <w:txbxContent>
                    <w:p w14:paraId="36E2A1F8" w14:textId="77777777" w:rsidR="00BF771D" w:rsidRDefault="00000000">
                      <w:pPr>
                        <w:pStyle w:val="NaturezadoTrabalho"/>
                      </w:pPr>
                      <w:r>
                        <w:t>Trabalho de portfólio apresentado como requisito parcial para a obtenção de pontos para a média semestral.</w:t>
                      </w:r>
                    </w:p>
                    <w:p w14:paraId="2F6C7BB0" w14:textId="77777777" w:rsidR="00BF771D" w:rsidRDefault="00BF771D">
                      <w:pPr>
                        <w:pStyle w:val="NaturezadoTrabalho"/>
                      </w:pPr>
                    </w:p>
                    <w:p w14:paraId="6FD1EB8C" w14:textId="77777777" w:rsidR="00BF771D" w:rsidRDefault="00BF771D">
                      <w:pPr>
                        <w:pStyle w:val="NaturezadoTrabalho"/>
                      </w:pPr>
                    </w:p>
                    <w:p w14:paraId="6346472E" w14:textId="77777777" w:rsidR="00BF771D" w:rsidRDefault="00000000">
                      <w:pPr>
                        <w:pStyle w:val="NaturezadoTrabalho"/>
                      </w:pPr>
                      <w:r>
                        <w:t>Orientador: Nome do Tutor</w:t>
                      </w:r>
                    </w:p>
                    <w:p w14:paraId="1A258A27" w14:textId="77777777" w:rsidR="00BF771D" w:rsidRDefault="00BF771D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424A0BAD" w14:textId="77777777" w:rsidR="00BF771D" w:rsidRDefault="00BF771D">
      <w:pPr>
        <w:pStyle w:val="NaturezadoTrabalho"/>
      </w:pPr>
    </w:p>
    <w:p w14:paraId="2DAEBCFF" w14:textId="77777777" w:rsidR="00BF771D" w:rsidRDefault="00BF771D">
      <w:pPr>
        <w:pStyle w:val="NaturezadoTrabalho"/>
      </w:pPr>
    </w:p>
    <w:p w14:paraId="2395519D" w14:textId="77777777" w:rsidR="00BF771D" w:rsidRDefault="00BF771D">
      <w:pPr>
        <w:pStyle w:val="NaturezadoTrabalho"/>
      </w:pPr>
    </w:p>
    <w:p w14:paraId="3268B8BF" w14:textId="77777777" w:rsidR="00BF771D" w:rsidRDefault="00BF771D">
      <w:pPr>
        <w:pStyle w:val="NaturezadoTrabalho"/>
      </w:pPr>
    </w:p>
    <w:p w14:paraId="76844084" w14:textId="77777777" w:rsidR="00BF771D" w:rsidRDefault="00BF771D">
      <w:pPr>
        <w:pStyle w:val="NaturezadoTrabalho"/>
      </w:pPr>
    </w:p>
    <w:p w14:paraId="4AABEC95" w14:textId="77777777" w:rsidR="00BF771D" w:rsidRDefault="00BF771D">
      <w:pPr>
        <w:pStyle w:val="NaturezadoTrabalho"/>
      </w:pPr>
    </w:p>
    <w:p w14:paraId="409FE7DF" w14:textId="77777777" w:rsidR="00BF771D" w:rsidRDefault="00BF771D">
      <w:pPr>
        <w:pStyle w:val="NaturezadoTrabalho"/>
      </w:pPr>
    </w:p>
    <w:p w14:paraId="518F2463" w14:textId="77777777" w:rsidR="00BF771D" w:rsidRDefault="00BF771D">
      <w:pPr>
        <w:pStyle w:val="NaturezadoTrabalho"/>
      </w:pPr>
    </w:p>
    <w:p w14:paraId="7B73C3A7" w14:textId="77777777" w:rsidR="00BF771D" w:rsidRDefault="00000000">
      <w:pPr>
        <w:pStyle w:val="NaturezadoTrabalh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2848" behindDoc="1" locked="1" layoutInCell="1" allowOverlap="0" wp14:anchorId="143D0019" wp14:editId="033983CC">
                <wp:simplePos x="0" y="0"/>
                <wp:positionH relativeFrom="page">
                  <wp:posOffset>1080135</wp:posOffset>
                </wp:positionH>
                <wp:positionV relativeFrom="page">
                  <wp:posOffset>9494520</wp:posOffset>
                </wp:positionV>
                <wp:extent cx="5760085" cy="267335"/>
                <wp:effectExtent l="0" t="0" r="12065" b="18415"/>
                <wp:wrapSquare wrapText="bothSides"/>
                <wp:docPr id="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40F4B4" w14:textId="636B6146" w:rsidR="00BF771D" w:rsidRDefault="00000000">
                            <w:pPr>
                              <w:pStyle w:val="LocaleAnodeEntrega"/>
                              <w:ind w:firstLineChars="1556" w:firstLine="3734"/>
                              <w:jc w:val="both"/>
                            </w:pPr>
                            <w:r>
                              <w:t>SEU POLO</w:t>
                            </w:r>
                            <w:r w:rsidR="00E5361E">
                              <w:t xml:space="preserve"> </w:t>
                            </w:r>
                            <w:r>
                              <w:t>/</w:t>
                            </w:r>
                            <w:r w:rsidR="00E5361E">
                              <w:t xml:space="preserve"> </w:t>
                            </w:r>
                            <w:r>
                              <w:t>UF</w:t>
                            </w:r>
                          </w:p>
                          <w:p w14:paraId="41F894FA" w14:textId="77777777" w:rsidR="00BF771D" w:rsidRDefault="00BF771D">
                            <w:pPr>
                              <w:pStyle w:val="LocaleAnodeEntrega"/>
                            </w:pPr>
                          </w:p>
                          <w:p w14:paraId="787810C3" w14:textId="77777777" w:rsidR="00BF771D" w:rsidRDefault="00BF77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D0019" id="_x0000_s1034" type="#_x0000_t202" style="position:absolute;left:0;text-align:left;margin-left:85.05pt;margin-top:747.6pt;width:453.55pt;height:21.05pt;z-index:-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" o:allowoverlap="f" stroked="f">
                <v:textbox inset="0,0,0,0">
                  <w:txbxContent>
                    <w:p w14:paraId="6740F4B4" w14:textId="636B6146" w:rsidR="00BF771D" w:rsidRDefault="00000000">
                      <w:pPr>
                        <w:pStyle w:val="LocaleAnodeEntrega"/>
                        <w:ind w:firstLineChars="1556" w:firstLine="3734"/>
                        <w:jc w:val="both"/>
                      </w:pPr>
                      <w:r>
                        <w:t>SEU POLO</w:t>
                      </w:r>
                      <w:r w:rsidR="00E5361E">
                        <w:t xml:space="preserve"> </w:t>
                      </w:r>
                      <w:r>
                        <w:t>/</w:t>
                      </w:r>
                      <w:r w:rsidR="00E5361E">
                        <w:t xml:space="preserve"> </w:t>
                      </w:r>
                      <w:r>
                        <w:t>UF</w:t>
                      </w:r>
                    </w:p>
                    <w:p w14:paraId="41F894FA" w14:textId="77777777" w:rsidR="00BF771D" w:rsidRDefault="00BF771D">
                      <w:pPr>
                        <w:pStyle w:val="LocaleAnodeEntrega"/>
                      </w:pPr>
                    </w:p>
                    <w:p w14:paraId="787810C3" w14:textId="77777777" w:rsidR="00BF771D" w:rsidRDefault="00BF771D">
                      <w:pPr>
                        <w:jc w:val="center"/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1824" behindDoc="1" locked="1" layoutInCell="1" allowOverlap="0" wp14:anchorId="5081CBE0" wp14:editId="1E773502">
                <wp:simplePos x="0" y="0"/>
                <wp:positionH relativeFrom="page">
                  <wp:posOffset>1080135</wp:posOffset>
                </wp:positionH>
                <wp:positionV relativeFrom="page">
                  <wp:posOffset>9494520</wp:posOffset>
                </wp:positionV>
                <wp:extent cx="5760085" cy="267335"/>
                <wp:effectExtent l="0" t="0" r="12065" b="18415"/>
                <wp:wrapSquare wrapText="bothSides"/>
                <wp:docPr id="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270866" w14:textId="77777777" w:rsidR="00BF771D" w:rsidRDefault="00000000">
                            <w:pPr>
                              <w:pStyle w:val="LocaleAnodeEntrega"/>
                              <w:ind w:left="3600" w:firstLine="720"/>
                              <w:jc w:val="both"/>
                            </w:pPr>
                            <w:r>
                              <w:t>2024</w:t>
                            </w:r>
                          </w:p>
                          <w:p w14:paraId="487A2019" w14:textId="77777777" w:rsidR="00BF771D" w:rsidRDefault="00BF77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1CBE0" id="_x0000_s1035" type="#_x0000_t202" style="position:absolute;left:0;text-align:left;margin-left:85.05pt;margin-top:747.6pt;width:453.55pt;height:21.05pt;z-index:-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" o:allowoverlap="f" stroked="f">
                <v:textbox inset="0,0,0,0">
                  <w:txbxContent>
                    <w:p w14:paraId="64270866" w14:textId="77777777" w:rsidR="00BF771D" w:rsidRDefault="00000000">
                      <w:pPr>
                        <w:pStyle w:val="LocaleAnodeEntrega"/>
                        <w:ind w:left="3600" w:firstLine="720"/>
                        <w:jc w:val="both"/>
                      </w:pPr>
                      <w:r>
                        <w:t>2024</w:t>
                      </w:r>
                    </w:p>
                    <w:p w14:paraId="487A2019" w14:textId="77777777" w:rsidR="00BF771D" w:rsidRDefault="00BF771D">
                      <w:pPr>
                        <w:jc w:val="center"/>
                      </w:pP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</w:p>
    <w:p w14:paraId="2325C7C5" w14:textId="77777777" w:rsidR="00BF771D" w:rsidRDefault="00BF771D">
      <w:pPr>
        <w:pStyle w:val="NaturezadoTrabalho"/>
      </w:pPr>
    </w:p>
    <w:p w14:paraId="7B6D8BD5" w14:textId="77777777" w:rsidR="00BF771D" w:rsidRDefault="00BF771D">
      <w:pPr>
        <w:pStyle w:val="NaturezadoTrabalho"/>
      </w:pPr>
    </w:p>
    <w:p w14:paraId="349A5E38" w14:textId="77777777" w:rsidR="00BF771D" w:rsidRDefault="00BF771D">
      <w:pPr>
        <w:pStyle w:val="NaturezadoTrabalho"/>
      </w:pPr>
    </w:p>
    <w:p w14:paraId="211D5D4B" w14:textId="77777777" w:rsidR="00BF771D" w:rsidRDefault="00BF771D"/>
    <w:p w14:paraId="7E90BCA4" w14:textId="77777777" w:rsidR="00BF771D" w:rsidRDefault="00000000">
      <w:pPr>
        <w:pStyle w:val="Titulo-ElementosPr"/>
      </w:pPr>
      <w:bookmarkStart w:id="0" w:name="_Toc166953125"/>
      <w:bookmarkStart w:id="1" w:name="_Toc93473122"/>
      <w:bookmarkStart w:id="2" w:name="_Toc170927559"/>
      <w:bookmarkStart w:id="3" w:name="_Toc96637505"/>
      <w:bookmarkStart w:id="4" w:name="_Toc170927405"/>
      <w:bookmarkStart w:id="5" w:name="_Toc140051077"/>
      <w:bookmarkStart w:id="6" w:name="_Toc140052045"/>
      <w:r>
        <w:lastRenderedPageBreak/>
        <w:t>SUMÁRIO</w:t>
      </w:r>
    </w:p>
    <w:bookmarkEnd w:id="0"/>
    <w:bookmarkEnd w:id="1"/>
    <w:bookmarkEnd w:id="2"/>
    <w:bookmarkEnd w:id="3"/>
    <w:bookmarkEnd w:id="4"/>
    <w:bookmarkEnd w:id="5"/>
    <w:bookmarkEnd w:id="6"/>
    <w:p w14:paraId="11A1DAD7" w14:textId="1224989A" w:rsidR="00BF771D" w:rsidRDefault="00000000">
      <w:pPr>
        <w:pStyle w:val="Sumrio1"/>
        <w:tabs>
          <w:tab w:val="clear" w:pos="9062"/>
          <w:tab w:val="right" w:leader="dot" w:pos="9072"/>
        </w:tabs>
      </w:pPr>
      <w:r>
        <w:fldChar w:fldCharType="begin"/>
      </w:r>
      <w:r>
        <w:instrText xml:space="preserve"> TOC \o "1-1" \h \z \t "Título 2;1;Título 3;1;Título 4;1;Título 5;1;Título 6;1;Titulo Apêndice e Anexo;1" </w:instrText>
      </w:r>
      <w:r>
        <w:fldChar w:fldCharType="separate"/>
      </w:r>
      <w:hyperlink w:anchor="_Toc8855" w:history="1">
        <w:r>
          <w:t>1 INTRODUÇÃO</w:t>
        </w:r>
        <w:r>
          <w:tab/>
        </w:r>
        <w:r>
          <w:fldChar w:fldCharType="begin"/>
        </w:r>
        <w:r>
          <w:instrText xml:space="preserve"> PAGEREF _Toc8855 \h </w:instrText>
        </w:r>
        <w:r>
          <w:fldChar w:fldCharType="separate"/>
        </w:r>
        <w:r w:rsidR="00014F6A">
          <w:rPr>
            <w:noProof/>
          </w:rPr>
          <w:t>3</w:t>
        </w:r>
        <w:r>
          <w:fldChar w:fldCharType="end"/>
        </w:r>
      </w:hyperlink>
    </w:p>
    <w:p w14:paraId="095515F1" w14:textId="066BF07E" w:rsidR="00BF771D" w:rsidRDefault="00000000">
      <w:pPr>
        <w:pStyle w:val="Sumrio1"/>
        <w:tabs>
          <w:tab w:val="clear" w:pos="9062"/>
          <w:tab w:val="right" w:leader="dot" w:pos="9072"/>
        </w:tabs>
      </w:pPr>
      <w:hyperlink w:anchor="_Toc10992" w:history="1">
        <w:r>
          <w:t>2 DESENVOLVIMENTO</w:t>
        </w:r>
        <w:r>
          <w:tab/>
        </w:r>
        <w:r>
          <w:fldChar w:fldCharType="begin"/>
        </w:r>
        <w:r>
          <w:instrText xml:space="preserve"> PAGEREF _Toc10992 \h </w:instrText>
        </w:r>
        <w:r>
          <w:fldChar w:fldCharType="separate"/>
        </w:r>
        <w:r w:rsidR="00014F6A">
          <w:rPr>
            <w:noProof/>
          </w:rPr>
          <w:t>4</w:t>
        </w:r>
        <w:r>
          <w:fldChar w:fldCharType="end"/>
        </w:r>
      </w:hyperlink>
    </w:p>
    <w:p w14:paraId="20377BFF" w14:textId="6FDC6296" w:rsidR="00BF771D" w:rsidRDefault="00000000">
      <w:pPr>
        <w:pStyle w:val="Sumrio1"/>
        <w:tabs>
          <w:tab w:val="clear" w:pos="9062"/>
          <w:tab w:val="right" w:leader="dot" w:pos="9072"/>
        </w:tabs>
      </w:pPr>
      <w:hyperlink w:anchor="_Toc28487" w:history="1">
        <w:r>
          <w:t>3 CONCLUSÃO</w:t>
        </w:r>
        <w:r>
          <w:tab/>
        </w:r>
        <w:r>
          <w:fldChar w:fldCharType="begin"/>
        </w:r>
        <w:r>
          <w:instrText xml:space="preserve"> PAGEREF _Toc28487 \h </w:instrText>
        </w:r>
        <w:r>
          <w:fldChar w:fldCharType="separate"/>
        </w:r>
        <w:r w:rsidR="00014F6A">
          <w:rPr>
            <w:noProof/>
          </w:rPr>
          <w:t>5</w:t>
        </w:r>
        <w:r>
          <w:fldChar w:fldCharType="end"/>
        </w:r>
      </w:hyperlink>
    </w:p>
    <w:p w14:paraId="0B9C9705" w14:textId="5CDDF835" w:rsidR="00BF771D" w:rsidRDefault="00000000">
      <w:pPr>
        <w:pStyle w:val="Sumrio1"/>
        <w:tabs>
          <w:tab w:val="clear" w:pos="9062"/>
          <w:tab w:val="right" w:leader="dot" w:pos="9072"/>
        </w:tabs>
      </w:pPr>
      <w:hyperlink w:anchor="_Toc3980" w:history="1">
        <w:r>
          <w:t>4 REFERÊNCIAS</w:t>
        </w:r>
        <w:r>
          <w:tab/>
        </w:r>
        <w:r>
          <w:fldChar w:fldCharType="begin"/>
        </w:r>
        <w:r>
          <w:instrText xml:space="preserve"> PAGEREF _Toc3980 \h </w:instrText>
        </w:r>
        <w:r>
          <w:fldChar w:fldCharType="separate"/>
        </w:r>
        <w:r w:rsidR="00014F6A">
          <w:rPr>
            <w:noProof/>
          </w:rPr>
          <w:t>6</w:t>
        </w:r>
        <w:r>
          <w:fldChar w:fldCharType="end"/>
        </w:r>
      </w:hyperlink>
    </w:p>
    <w:p w14:paraId="115A42D5" w14:textId="77777777" w:rsidR="00BF771D" w:rsidRDefault="00000000">
      <w:pPr>
        <w:pStyle w:val="Sumrio1"/>
        <w:sectPr w:rsidR="00BF771D" w:rsidSect="005D3699">
          <w:headerReference w:type="even" r:id="rId11"/>
          <w:pgSz w:w="11907" w:h="16840"/>
          <w:pgMar w:top="1701" w:right="1134" w:bottom="1134" w:left="1701" w:header="0" w:footer="284" w:gutter="0"/>
          <w:pgNumType w:start="0"/>
          <w:cols w:space="720"/>
        </w:sectPr>
      </w:pPr>
      <w:r>
        <w:fldChar w:fldCharType="end"/>
      </w:r>
    </w:p>
    <w:p w14:paraId="4EC298B4" w14:textId="77777777" w:rsidR="00BF771D" w:rsidRDefault="00000000">
      <w:pPr>
        <w:pStyle w:val="Ttulo1"/>
      </w:pPr>
      <w:bookmarkStart w:id="7" w:name="_Toc96409028"/>
      <w:bookmarkStart w:id="8" w:name="_Toc93473123"/>
      <w:bookmarkStart w:id="9" w:name="_Toc96408761"/>
      <w:r>
        <w:lastRenderedPageBreak/>
        <w:t xml:space="preserve"> </w:t>
      </w:r>
      <w:bookmarkStart w:id="10" w:name="_Toc8855"/>
      <w:r>
        <w:t>INTRODUÇÃO</w:t>
      </w:r>
      <w:bookmarkEnd w:id="7"/>
      <w:bookmarkEnd w:id="8"/>
      <w:bookmarkEnd w:id="9"/>
      <w:bookmarkEnd w:id="10"/>
    </w:p>
    <w:p w14:paraId="1A691B7E" w14:textId="77777777" w:rsidR="00BF771D" w:rsidRDefault="00BF771D">
      <w:pPr>
        <w:pStyle w:val="Pargrafo"/>
      </w:pPr>
    </w:p>
    <w:p w14:paraId="4D506C0B" w14:textId="77777777" w:rsidR="00BF771D" w:rsidRDefault="00000000">
      <w:pPr>
        <w:pStyle w:val="Ttulo1"/>
      </w:pPr>
      <w:r>
        <w:lastRenderedPageBreak/>
        <w:t xml:space="preserve"> </w:t>
      </w:r>
      <w:bookmarkStart w:id="11" w:name="_Toc10992"/>
      <w:r>
        <w:t>DESENVOLVIMENTO</w:t>
      </w:r>
      <w:bookmarkEnd w:id="11"/>
    </w:p>
    <w:p w14:paraId="214DAF79" w14:textId="77777777" w:rsidR="00BF771D" w:rsidRDefault="00000000">
      <w:pPr>
        <w:pStyle w:val="Pargrafo"/>
        <w:tabs>
          <w:tab w:val="clear" w:pos="1701"/>
          <w:tab w:val="left" w:pos="709"/>
        </w:tabs>
        <w:ind w:firstLine="709"/>
        <w:rPr>
          <w:snapToGrid/>
          <w:szCs w:val="24"/>
        </w:rPr>
      </w:pPr>
      <w:r>
        <w:tab/>
      </w:r>
      <w:r>
        <w:tab/>
      </w:r>
    </w:p>
    <w:p w14:paraId="3C5187C1" w14:textId="77777777" w:rsidR="00BF771D" w:rsidRDefault="00BF771D">
      <w:pPr>
        <w:pStyle w:val="Pargrafo"/>
        <w:ind w:firstLine="0"/>
        <w:rPr>
          <w:snapToGrid/>
          <w:szCs w:val="24"/>
        </w:rPr>
      </w:pPr>
    </w:p>
    <w:p w14:paraId="1ED1C5F1" w14:textId="77777777" w:rsidR="00BF771D" w:rsidRDefault="00000000">
      <w:pPr>
        <w:pStyle w:val="Ttulo2"/>
      </w:pPr>
      <w:r>
        <w:t>MÉTODOS</w:t>
      </w:r>
    </w:p>
    <w:p w14:paraId="70A36552" w14:textId="77777777" w:rsidR="00BF771D" w:rsidRDefault="00000000">
      <w:pPr>
        <w:pStyle w:val="Ttulo2"/>
      </w:pPr>
      <w:r>
        <w:t>RESULTADOS</w:t>
      </w:r>
    </w:p>
    <w:p w14:paraId="4772F286" w14:textId="77777777" w:rsidR="00BF771D" w:rsidRDefault="00BF771D">
      <w:pPr>
        <w:pStyle w:val="Pargrafo"/>
      </w:pPr>
    </w:p>
    <w:p w14:paraId="1FCEE2B6" w14:textId="77777777" w:rsidR="00BF771D" w:rsidRDefault="00BF771D">
      <w:pPr>
        <w:pStyle w:val="Pargrafo"/>
      </w:pPr>
    </w:p>
    <w:p w14:paraId="5EDC2666" w14:textId="77777777" w:rsidR="00BF771D" w:rsidRDefault="00BF771D">
      <w:pPr>
        <w:pStyle w:val="Pargrafo"/>
      </w:pPr>
    </w:p>
    <w:p w14:paraId="3EB9FF6E" w14:textId="77777777" w:rsidR="00BF771D" w:rsidRDefault="00BF771D">
      <w:pPr>
        <w:pStyle w:val="Pargrafo"/>
      </w:pPr>
    </w:p>
    <w:p w14:paraId="0088F9C7" w14:textId="77777777" w:rsidR="00BF771D" w:rsidRDefault="00BF771D">
      <w:pPr>
        <w:pStyle w:val="Pargrafo"/>
      </w:pPr>
    </w:p>
    <w:p w14:paraId="21E30077" w14:textId="77777777" w:rsidR="00BF771D" w:rsidRDefault="00BF771D">
      <w:pPr>
        <w:pStyle w:val="Pargrafo"/>
      </w:pPr>
    </w:p>
    <w:p w14:paraId="1C959F6A" w14:textId="77777777" w:rsidR="00BF771D" w:rsidRDefault="00BF771D">
      <w:pPr>
        <w:pStyle w:val="Pargrafo"/>
      </w:pPr>
    </w:p>
    <w:p w14:paraId="33115DBE" w14:textId="77777777" w:rsidR="00BF771D" w:rsidRDefault="00000000">
      <w:pPr>
        <w:pStyle w:val="Ttulo1"/>
      </w:pPr>
      <w:r>
        <w:lastRenderedPageBreak/>
        <w:t xml:space="preserve"> </w:t>
      </w:r>
      <w:bookmarkStart w:id="12" w:name="_Toc28487"/>
      <w:r>
        <w:t>CONCLUSÃO</w:t>
      </w:r>
      <w:bookmarkEnd w:id="12"/>
    </w:p>
    <w:p w14:paraId="3C461502" w14:textId="77777777" w:rsidR="00BF771D" w:rsidRDefault="00BF771D">
      <w:pPr>
        <w:pStyle w:val="Pargrafo"/>
      </w:pPr>
    </w:p>
    <w:p w14:paraId="67A0BACA" w14:textId="77777777" w:rsidR="00BF771D" w:rsidRDefault="00000000">
      <w:pPr>
        <w:pStyle w:val="Ttulo1"/>
      </w:pPr>
      <w:r>
        <w:lastRenderedPageBreak/>
        <w:t xml:space="preserve"> </w:t>
      </w:r>
      <w:bookmarkStart w:id="13" w:name="_Toc3980"/>
      <w:r>
        <w:t>REFERÊNCIAS</w:t>
      </w:r>
      <w:bookmarkEnd w:id="13"/>
    </w:p>
    <w:p w14:paraId="1C2ABD70" w14:textId="77777777" w:rsidR="00BF771D" w:rsidRDefault="00BF771D">
      <w:pPr>
        <w:pStyle w:val="Pargrafo"/>
        <w:jc w:val="left"/>
      </w:pPr>
    </w:p>
    <w:sectPr w:rsidR="00BF771D">
      <w:headerReference w:type="even" r:id="rId12"/>
      <w:headerReference w:type="default" r:id="rId13"/>
      <w:pgSz w:w="11907" w:h="16840"/>
      <w:pgMar w:top="1701" w:right="1134" w:bottom="1134" w:left="1701" w:header="1134" w:footer="284" w:gutter="0"/>
      <w:pgNumType w:start="3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CF2DA" w14:textId="77777777" w:rsidR="004829CF" w:rsidRDefault="004829CF">
      <w:pPr>
        <w:spacing w:line="240" w:lineRule="auto"/>
      </w:pPr>
      <w:r>
        <w:separator/>
      </w:r>
    </w:p>
  </w:endnote>
  <w:endnote w:type="continuationSeparator" w:id="0">
    <w:p w14:paraId="35BE74B0" w14:textId="77777777" w:rsidR="004829CF" w:rsidRDefault="004829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C0664" w14:textId="77777777" w:rsidR="004829CF" w:rsidRDefault="004829CF">
      <w:r>
        <w:separator/>
      </w:r>
    </w:p>
  </w:footnote>
  <w:footnote w:type="continuationSeparator" w:id="0">
    <w:p w14:paraId="6B629815" w14:textId="77777777" w:rsidR="004829CF" w:rsidRDefault="00482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9E13" w14:textId="77777777" w:rsidR="00BF771D" w:rsidRDefault="0000000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1C583AE9" w14:textId="77777777" w:rsidR="00BF771D" w:rsidRDefault="00BF771D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DE32" w14:textId="77777777" w:rsidR="00BF771D" w:rsidRDefault="00BF771D"/>
  <w:p w14:paraId="63C303D8" w14:textId="77777777" w:rsidR="00BF771D" w:rsidRDefault="00BF771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7FC22" w14:textId="77777777" w:rsidR="00BF771D" w:rsidRDefault="00000000">
    <w:pPr>
      <w:framePr w:wrap="around" w:vAnchor="text" w:hAnchor="margin" w:xAlign="right" w:y="1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 </w:instrText>
    </w:r>
    <w:r>
      <w:rPr>
        <w:sz w:val="20"/>
      </w:rPr>
      <w:fldChar w:fldCharType="separate"/>
    </w:r>
    <w:r>
      <w:rPr>
        <w:sz w:val="20"/>
      </w:rPr>
      <w:t>12</w:t>
    </w:r>
    <w:r>
      <w:rPr>
        <w:sz w:val="20"/>
      </w:rPr>
      <w:fldChar w:fldCharType="end"/>
    </w:r>
  </w:p>
  <w:p w14:paraId="07806970" w14:textId="77777777" w:rsidR="00BF771D" w:rsidRDefault="00BF771D">
    <w:pPr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E72E9"/>
    <w:multiLevelType w:val="multilevel"/>
    <w:tmpl w:val="382E72E9"/>
    <w:lvl w:ilvl="0">
      <w:start w:val="1"/>
      <w:numFmt w:val="lowerLetter"/>
      <w:pStyle w:val="Alnea"/>
      <w:lvlText w:val="%1)"/>
      <w:lvlJc w:val="left"/>
      <w:pPr>
        <w:tabs>
          <w:tab w:val="left" w:pos="2132"/>
        </w:tabs>
        <w:ind w:left="2132" w:hanging="431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4038622F"/>
    <w:multiLevelType w:val="multilevel"/>
    <w:tmpl w:val="4038622F"/>
    <w:lvl w:ilvl="0">
      <w:start w:val="1"/>
      <w:numFmt w:val="decimal"/>
      <w:pStyle w:val="Ttulo1"/>
      <w:lvlText w:val="%1"/>
      <w:lvlJc w:val="left"/>
      <w:pPr>
        <w:tabs>
          <w:tab w:val="left" w:pos="360"/>
        </w:tabs>
        <w:ind w:left="227" w:hanging="227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Ttulo2"/>
      <w:lvlText w:val="%1.%2"/>
      <w:lvlJc w:val="left"/>
      <w:pPr>
        <w:tabs>
          <w:tab w:val="left" w:pos="431"/>
        </w:tabs>
        <w:ind w:left="431" w:hanging="431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left" w:pos="720"/>
        </w:tabs>
        <w:ind w:left="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left" w:pos="1080"/>
        </w:tabs>
        <w:ind w:left="227" w:hanging="22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left" w:pos="1080"/>
        </w:tabs>
        <w:ind w:left="227" w:hanging="22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46544E7E"/>
    <w:multiLevelType w:val="singleLevel"/>
    <w:tmpl w:val="46544E7E"/>
    <w:lvl w:ilvl="0">
      <w:start w:val="1"/>
      <w:numFmt w:val="bullet"/>
      <w:pStyle w:val="Subalnea"/>
      <w:lvlText w:val="-"/>
      <w:lvlJc w:val="left"/>
      <w:pPr>
        <w:tabs>
          <w:tab w:val="left" w:pos="2529"/>
        </w:tabs>
        <w:ind w:left="2529" w:hanging="397"/>
      </w:pPr>
      <w:rPr>
        <w:rFonts w:ascii="Times New Roman" w:eastAsia="Times New Roman" w:hAnsi="Times New Roman" w:cs="Times New Roman" w:hint="default"/>
      </w:rPr>
    </w:lvl>
  </w:abstractNum>
  <w:num w:numId="1" w16cid:durableId="1489637948">
    <w:abstractNumId w:val="1"/>
  </w:num>
  <w:num w:numId="2" w16cid:durableId="690498326">
    <w:abstractNumId w:val="2"/>
  </w:num>
  <w:num w:numId="3" w16cid:durableId="7568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2F0"/>
    <w:rsid w:val="00004BFD"/>
    <w:rsid w:val="00014F6A"/>
    <w:rsid w:val="00023A4A"/>
    <w:rsid w:val="00031B68"/>
    <w:rsid w:val="00040744"/>
    <w:rsid w:val="00043EC8"/>
    <w:rsid w:val="00045D4A"/>
    <w:rsid w:val="00052A84"/>
    <w:rsid w:val="0005558B"/>
    <w:rsid w:val="00061834"/>
    <w:rsid w:val="00064996"/>
    <w:rsid w:val="00067FC6"/>
    <w:rsid w:val="000759E7"/>
    <w:rsid w:val="00077330"/>
    <w:rsid w:val="00093FE4"/>
    <w:rsid w:val="00095B97"/>
    <w:rsid w:val="0009600E"/>
    <w:rsid w:val="000B1176"/>
    <w:rsid w:val="000B2F37"/>
    <w:rsid w:val="000B6A9A"/>
    <w:rsid w:val="000B7DA2"/>
    <w:rsid w:val="000C1AA9"/>
    <w:rsid w:val="000C57C7"/>
    <w:rsid w:val="000C5D21"/>
    <w:rsid w:val="000C68AF"/>
    <w:rsid w:val="000E0E15"/>
    <w:rsid w:val="000E39FD"/>
    <w:rsid w:val="000E40C9"/>
    <w:rsid w:val="000E48E6"/>
    <w:rsid w:val="000E7330"/>
    <w:rsid w:val="000F3F4C"/>
    <w:rsid w:val="000F4D1E"/>
    <w:rsid w:val="0010723D"/>
    <w:rsid w:val="001074AE"/>
    <w:rsid w:val="00116659"/>
    <w:rsid w:val="0013557B"/>
    <w:rsid w:val="00137D2F"/>
    <w:rsid w:val="00145B97"/>
    <w:rsid w:val="00152BCC"/>
    <w:rsid w:val="00182B35"/>
    <w:rsid w:val="00185FB3"/>
    <w:rsid w:val="001915D2"/>
    <w:rsid w:val="00193AC9"/>
    <w:rsid w:val="001B62FD"/>
    <w:rsid w:val="001C59D6"/>
    <w:rsid w:val="001C64EA"/>
    <w:rsid w:val="001D015B"/>
    <w:rsid w:val="001E1B4B"/>
    <w:rsid w:val="001E4104"/>
    <w:rsid w:val="001E4E41"/>
    <w:rsid w:val="001E7B6F"/>
    <w:rsid w:val="001F1619"/>
    <w:rsid w:val="00207CF9"/>
    <w:rsid w:val="00215043"/>
    <w:rsid w:val="00215A8F"/>
    <w:rsid w:val="00224190"/>
    <w:rsid w:val="00246223"/>
    <w:rsid w:val="00260771"/>
    <w:rsid w:val="00260ABD"/>
    <w:rsid w:val="00265545"/>
    <w:rsid w:val="00276469"/>
    <w:rsid w:val="0027785C"/>
    <w:rsid w:val="00286118"/>
    <w:rsid w:val="00287193"/>
    <w:rsid w:val="0029678C"/>
    <w:rsid w:val="00297812"/>
    <w:rsid w:val="002A657C"/>
    <w:rsid w:val="002B0318"/>
    <w:rsid w:val="002B6309"/>
    <w:rsid w:val="002C2F03"/>
    <w:rsid w:val="002D042F"/>
    <w:rsid w:val="002F5BFA"/>
    <w:rsid w:val="002F794D"/>
    <w:rsid w:val="003023FB"/>
    <w:rsid w:val="00302F72"/>
    <w:rsid w:val="00304B09"/>
    <w:rsid w:val="00307FD3"/>
    <w:rsid w:val="003118A7"/>
    <w:rsid w:val="00312EDD"/>
    <w:rsid w:val="003419AF"/>
    <w:rsid w:val="00347DD6"/>
    <w:rsid w:val="0035002F"/>
    <w:rsid w:val="003522B5"/>
    <w:rsid w:val="00354F2E"/>
    <w:rsid w:val="00374929"/>
    <w:rsid w:val="0039312C"/>
    <w:rsid w:val="003B268E"/>
    <w:rsid w:val="003B4E69"/>
    <w:rsid w:val="003D287D"/>
    <w:rsid w:val="003D30C2"/>
    <w:rsid w:val="003E10AB"/>
    <w:rsid w:val="003E1B07"/>
    <w:rsid w:val="003E2BFA"/>
    <w:rsid w:val="003F6503"/>
    <w:rsid w:val="003F7441"/>
    <w:rsid w:val="0040305B"/>
    <w:rsid w:val="00404156"/>
    <w:rsid w:val="004073EC"/>
    <w:rsid w:val="004108CB"/>
    <w:rsid w:val="00422930"/>
    <w:rsid w:val="0042361C"/>
    <w:rsid w:val="00426EAE"/>
    <w:rsid w:val="0044494C"/>
    <w:rsid w:val="00445301"/>
    <w:rsid w:val="004459F0"/>
    <w:rsid w:val="00452965"/>
    <w:rsid w:val="00454191"/>
    <w:rsid w:val="00454C83"/>
    <w:rsid w:val="00456759"/>
    <w:rsid w:val="00456AB7"/>
    <w:rsid w:val="00457CD3"/>
    <w:rsid w:val="004607E8"/>
    <w:rsid w:val="00461B0C"/>
    <w:rsid w:val="004701DB"/>
    <w:rsid w:val="004737D9"/>
    <w:rsid w:val="004751E9"/>
    <w:rsid w:val="00481BCE"/>
    <w:rsid w:val="004829CF"/>
    <w:rsid w:val="00487316"/>
    <w:rsid w:val="0049169E"/>
    <w:rsid w:val="00496E2A"/>
    <w:rsid w:val="004A0691"/>
    <w:rsid w:val="004B078F"/>
    <w:rsid w:val="004B15C5"/>
    <w:rsid w:val="004C3C4F"/>
    <w:rsid w:val="004C5F7C"/>
    <w:rsid w:val="004C6BD8"/>
    <w:rsid w:val="004D4389"/>
    <w:rsid w:val="004D62F0"/>
    <w:rsid w:val="004D746C"/>
    <w:rsid w:val="004E521C"/>
    <w:rsid w:val="004F4E36"/>
    <w:rsid w:val="00502A69"/>
    <w:rsid w:val="00507D28"/>
    <w:rsid w:val="00513939"/>
    <w:rsid w:val="00517551"/>
    <w:rsid w:val="00520050"/>
    <w:rsid w:val="00520F1D"/>
    <w:rsid w:val="0054248D"/>
    <w:rsid w:val="00546592"/>
    <w:rsid w:val="00554EEC"/>
    <w:rsid w:val="0056354D"/>
    <w:rsid w:val="00566629"/>
    <w:rsid w:val="0056725A"/>
    <w:rsid w:val="00570C71"/>
    <w:rsid w:val="00571012"/>
    <w:rsid w:val="005744CA"/>
    <w:rsid w:val="00587C26"/>
    <w:rsid w:val="00590AE6"/>
    <w:rsid w:val="00594736"/>
    <w:rsid w:val="00596447"/>
    <w:rsid w:val="005A0A05"/>
    <w:rsid w:val="005A3856"/>
    <w:rsid w:val="005A7844"/>
    <w:rsid w:val="005B6684"/>
    <w:rsid w:val="005C132A"/>
    <w:rsid w:val="005C5769"/>
    <w:rsid w:val="005C6604"/>
    <w:rsid w:val="005D0D63"/>
    <w:rsid w:val="005D3699"/>
    <w:rsid w:val="005E1E91"/>
    <w:rsid w:val="005E4241"/>
    <w:rsid w:val="005F5AB5"/>
    <w:rsid w:val="005F7A45"/>
    <w:rsid w:val="00600128"/>
    <w:rsid w:val="0060457A"/>
    <w:rsid w:val="006141F8"/>
    <w:rsid w:val="00615657"/>
    <w:rsid w:val="00624EFE"/>
    <w:rsid w:val="0063501A"/>
    <w:rsid w:val="0063601A"/>
    <w:rsid w:val="006458FE"/>
    <w:rsid w:val="00650712"/>
    <w:rsid w:val="00653AD6"/>
    <w:rsid w:val="00661213"/>
    <w:rsid w:val="006722CE"/>
    <w:rsid w:val="0068181E"/>
    <w:rsid w:val="006845F4"/>
    <w:rsid w:val="00685C5D"/>
    <w:rsid w:val="00686623"/>
    <w:rsid w:val="006A257D"/>
    <w:rsid w:val="006A35C1"/>
    <w:rsid w:val="006B0472"/>
    <w:rsid w:val="006B3250"/>
    <w:rsid w:val="006C1909"/>
    <w:rsid w:val="006D08B4"/>
    <w:rsid w:val="006D260C"/>
    <w:rsid w:val="006D64AA"/>
    <w:rsid w:val="006E01C6"/>
    <w:rsid w:val="006E38EC"/>
    <w:rsid w:val="006E4491"/>
    <w:rsid w:val="006F0564"/>
    <w:rsid w:val="006F40BA"/>
    <w:rsid w:val="006F456C"/>
    <w:rsid w:val="006F6403"/>
    <w:rsid w:val="00701157"/>
    <w:rsid w:val="00702F7D"/>
    <w:rsid w:val="00704B38"/>
    <w:rsid w:val="00705ACC"/>
    <w:rsid w:val="00713070"/>
    <w:rsid w:val="007231DB"/>
    <w:rsid w:val="00725715"/>
    <w:rsid w:val="00727643"/>
    <w:rsid w:val="00735558"/>
    <w:rsid w:val="00742C57"/>
    <w:rsid w:val="00751D30"/>
    <w:rsid w:val="00752151"/>
    <w:rsid w:val="00787C5D"/>
    <w:rsid w:val="007910A7"/>
    <w:rsid w:val="00796F0F"/>
    <w:rsid w:val="007A0EE2"/>
    <w:rsid w:val="007A1647"/>
    <w:rsid w:val="007B6312"/>
    <w:rsid w:val="007C205A"/>
    <w:rsid w:val="007C7A2E"/>
    <w:rsid w:val="007D6F9A"/>
    <w:rsid w:val="007E0F15"/>
    <w:rsid w:val="007E420B"/>
    <w:rsid w:val="007F5787"/>
    <w:rsid w:val="008019FF"/>
    <w:rsid w:val="008072C0"/>
    <w:rsid w:val="00807417"/>
    <w:rsid w:val="00817A2D"/>
    <w:rsid w:val="00817CDC"/>
    <w:rsid w:val="00820FA3"/>
    <w:rsid w:val="00824F93"/>
    <w:rsid w:val="00835E82"/>
    <w:rsid w:val="008367F8"/>
    <w:rsid w:val="0084251E"/>
    <w:rsid w:val="00862B91"/>
    <w:rsid w:val="0087184E"/>
    <w:rsid w:val="00881EBE"/>
    <w:rsid w:val="00882C71"/>
    <w:rsid w:val="0089058A"/>
    <w:rsid w:val="008916EF"/>
    <w:rsid w:val="00892486"/>
    <w:rsid w:val="00892D27"/>
    <w:rsid w:val="008974C2"/>
    <w:rsid w:val="008B1C77"/>
    <w:rsid w:val="008D094C"/>
    <w:rsid w:val="008D2256"/>
    <w:rsid w:val="008E082D"/>
    <w:rsid w:val="008E09B5"/>
    <w:rsid w:val="008E26F4"/>
    <w:rsid w:val="008E419E"/>
    <w:rsid w:val="008E654F"/>
    <w:rsid w:val="008F43DB"/>
    <w:rsid w:val="00900FB1"/>
    <w:rsid w:val="009040CD"/>
    <w:rsid w:val="00906604"/>
    <w:rsid w:val="00906612"/>
    <w:rsid w:val="00914846"/>
    <w:rsid w:val="00916510"/>
    <w:rsid w:val="0092052A"/>
    <w:rsid w:val="00942B82"/>
    <w:rsid w:val="00944B30"/>
    <w:rsid w:val="00945FDB"/>
    <w:rsid w:val="00955815"/>
    <w:rsid w:val="009660B7"/>
    <w:rsid w:val="00971182"/>
    <w:rsid w:val="00971DE3"/>
    <w:rsid w:val="00973E04"/>
    <w:rsid w:val="00974819"/>
    <w:rsid w:val="00993005"/>
    <w:rsid w:val="00996E13"/>
    <w:rsid w:val="009A1817"/>
    <w:rsid w:val="009A4E0C"/>
    <w:rsid w:val="009B50E0"/>
    <w:rsid w:val="009B5217"/>
    <w:rsid w:val="009D4535"/>
    <w:rsid w:val="009D6C4E"/>
    <w:rsid w:val="009E3B28"/>
    <w:rsid w:val="009F0FC3"/>
    <w:rsid w:val="009F19A7"/>
    <w:rsid w:val="009F6F2E"/>
    <w:rsid w:val="00A010EF"/>
    <w:rsid w:val="00A03DDE"/>
    <w:rsid w:val="00A055DC"/>
    <w:rsid w:val="00A0586C"/>
    <w:rsid w:val="00A135BD"/>
    <w:rsid w:val="00A14B4F"/>
    <w:rsid w:val="00A16DFC"/>
    <w:rsid w:val="00A27914"/>
    <w:rsid w:val="00A30385"/>
    <w:rsid w:val="00A31510"/>
    <w:rsid w:val="00A52399"/>
    <w:rsid w:val="00A53010"/>
    <w:rsid w:val="00A57D99"/>
    <w:rsid w:val="00A66642"/>
    <w:rsid w:val="00A6710C"/>
    <w:rsid w:val="00A70CDC"/>
    <w:rsid w:val="00A74D15"/>
    <w:rsid w:val="00A80BEA"/>
    <w:rsid w:val="00A829E0"/>
    <w:rsid w:val="00AA4DEB"/>
    <w:rsid w:val="00AB4BC5"/>
    <w:rsid w:val="00AC101C"/>
    <w:rsid w:val="00AC7E3F"/>
    <w:rsid w:val="00AD226D"/>
    <w:rsid w:val="00AD45DC"/>
    <w:rsid w:val="00AE1145"/>
    <w:rsid w:val="00AE1499"/>
    <w:rsid w:val="00AF2A52"/>
    <w:rsid w:val="00B14A35"/>
    <w:rsid w:val="00B210F7"/>
    <w:rsid w:val="00B262C9"/>
    <w:rsid w:val="00B26C8A"/>
    <w:rsid w:val="00B4388E"/>
    <w:rsid w:val="00B51264"/>
    <w:rsid w:val="00B52D02"/>
    <w:rsid w:val="00B56DD4"/>
    <w:rsid w:val="00B64164"/>
    <w:rsid w:val="00B66861"/>
    <w:rsid w:val="00B71473"/>
    <w:rsid w:val="00B8344C"/>
    <w:rsid w:val="00B85D0A"/>
    <w:rsid w:val="00B86949"/>
    <w:rsid w:val="00B95BB1"/>
    <w:rsid w:val="00BA6A49"/>
    <w:rsid w:val="00BB0176"/>
    <w:rsid w:val="00BC6426"/>
    <w:rsid w:val="00BD7B50"/>
    <w:rsid w:val="00BE3547"/>
    <w:rsid w:val="00BE3758"/>
    <w:rsid w:val="00BE7D79"/>
    <w:rsid w:val="00BF0E21"/>
    <w:rsid w:val="00BF4619"/>
    <w:rsid w:val="00BF771D"/>
    <w:rsid w:val="00C1794D"/>
    <w:rsid w:val="00C2592B"/>
    <w:rsid w:val="00C30FF4"/>
    <w:rsid w:val="00C34EB3"/>
    <w:rsid w:val="00C43DAE"/>
    <w:rsid w:val="00C51464"/>
    <w:rsid w:val="00C64FB2"/>
    <w:rsid w:val="00C66AC9"/>
    <w:rsid w:val="00C72896"/>
    <w:rsid w:val="00C729E8"/>
    <w:rsid w:val="00C74557"/>
    <w:rsid w:val="00C80B46"/>
    <w:rsid w:val="00C8284F"/>
    <w:rsid w:val="00C87449"/>
    <w:rsid w:val="00CB35C4"/>
    <w:rsid w:val="00CB3A3F"/>
    <w:rsid w:val="00CB5CFE"/>
    <w:rsid w:val="00CC33F3"/>
    <w:rsid w:val="00CC400E"/>
    <w:rsid w:val="00CC4F9D"/>
    <w:rsid w:val="00CC514B"/>
    <w:rsid w:val="00CC70F9"/>
    <w:rsid w:val="00CD09B8"/>
    <w:rsid w:val="00CD1111"/>
    <w:rsid w:val="00CE3412"/>
    <w:rsid w:val="00CE3C30"/>
    <w:rsid w:val="00CF03D5"/>
    <w:rsid w:val="00CF44C4"/>
    <w:rsid w:val="00D14BC0"/>
    <w:rsid w:val="00D27ADD"/>
    <w:rsid w:val="00D27FC0"/>
    <w:rsid w:val="00D363D0"/>
    <w:rsid w:val="00D4255F"/>
    <w:rsid w:val="00D51867"/>
    <w:rsid w:val="00D51F8F"/>
    <w:rsid w:val="00D56596"/>
    <w:rsid w:val="00D657F5"/>
    <w:rsid w:val="00D675C6"/>
    <w:rsid w:val="00D75674"/>
    <w:rsid w:val="00D82378"/>
    <w:rsid w:val="00D85F2A"/>
    <w:rsid w:val="00D9698E"/>
    <w:rsid w:val="00DA1454"/>
    <w:rsid w:val="00DA3C63"/>
    <w:rsid w:val="00DA6C09"/>
    <w:rsid w:val="00DB2C0D"/>
    <w:rsid w:val="00DB7DEB"/>
    <w:rsid w:val="00DC1E52"/>
    <w:rsid w:val="00DC45DE"/>
    <w:rsid w:val="00DC5C39"/>
    <w:rsid w:val="00DD3CEF"/>
    <w:rsid w:val="00DF0DA2"/>
    <w:rsid w:val="00DF76A8"/>
    <w:rsid w:val="00E0089B"/>
    <w:rsid w:val="00E1185D"/>
    <w:rsid w:val="00E15CCE"/>
    <w:rsid w:val="00E16503"/>
    <w:rsid w:val="00E21654"/>
    <w:rsid w:val="00E264C9"/>
    <w:rsid w:val="00E32588"/>
    <w:rsid w:val="00E334A0"/>
    <w:rsid w:val="00E42369"/>
    <w:rsid w:val="00E4253E"/>
    <w:rsid w:val="00E43986"/>
    <w:rsid w:val="00E43BC5"/>
    <w:rsid w:val="00E4529F"/>
    <w:rsid w:val="00E46F86"/>
    <w:rsid w:val="00E5189D"/>
    <w:rsid w:val="00E5361E"/>
    <w:rsid w:val="00E54BE9"/>
    <w:rsid w:val="00E63603"/>
    <w:rsid w:val="00E658DD"/>
    <w:rsid w:val="00E73632"/>
    <w:rsid w:val="00E74467"/>
    <w:rsid w:val="00E803BC"/>
    <w:rsid w:val="00E82631"/>
    <w:rsid w:val="00E83C3F"/>
    <w:rsid w:val="00E909A9"/>
    <w:rsid w:val="00E935A7"/>
    <w:rsid w:val="00E977E8"/>
    <w:rsid w:val="00EA12E5"/>
    <w:rsid w:val="00EA7EA2"/>
    <w:rsid w:val="00EB546F"/>
    <w:rsid w:val="00EB7C70"/>
    <w:rsid w:val="00EE022D"/>
    <w:rsid w:val="00EE415F"/>
    <w:rsid w:val="00EF0294"/>
    <w:rsid w:val="00EF0902"/>
    <w:rsid w:val="00EF3B5E"/>
    <w:rsid w:val="00EF3DB5"/>
    <w:rsid w:val="00EF43EE"/>
    <w:rsid w:val="00EF61BD"/>
    <w:rsid w:val="00F00D16"/>
    <w:rsid w:val="00F1751B"/>
    <w:rsid w:val="00F20781"/>
    <w:rsid w:val="00F239F6"/>
    <w:rsid w:val="00F25B2F"/>
    <w:rsid w:val="00F33205"/>
    <w:rsid w:val="00F4018C"/>
    <w:rsid w:val="00F566AF"/>
    <w:rsid w:val="00F56BCB"/>
    <w:rsid w:val="00F649F4"/>
    <w:rsid w:val="00F67281"/>
    <w:rsid w:val="00F73402"/>
    <w:rsid w:val="00F872A1"/>
    <w:rsid w:val="00FA690E"/>
    <w:rsid w:val="00FA6BEE"/>
    <w:rsid w:val="00FB6EB3"/>
    <w:rsid w:val="00FC33D5"/>
    <w:rsid w:val="00FD5418"/>
    <w:rsid w:val="00FF18C5"/>
    <w:rsid w:val="00FF7C56"/>
    <w:rsid w:val="165E20D8"/>
    <w:rsid w:val="38CA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476C16"/>
  <w15:docId w15:val="{103C6EA9-BE06-4ACE-9DA9-D7AA6E71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semiHidden="1" w:qFormat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uiPriority="99" w:unhideWhenUsed="1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60" w:lineRule="auto"/>
      <w:ind w:firstLine="1701"/>
      <w:jc w:val="both"/>
    </w:pPr>
    <w:rPr>
      <w:rFonts w:ascii="Arial" w:hAnsi="Arial"/>
      <w:snapToGrid w:val="0"/>
      <w:sz w:val="24"/>
    </w:rPr>
  </w:style>
  <w:style w:type="paragraph" w:styleId="Ttulo1">
    <w:name w:val="heading 1"/>
    <w:basedOn w:val="Normal"/>
    <w:next w:val="Pargrafo"/>
    <w:qFormat/>
    <w:pPr>
      <w:keepNext/>
      <w:pageBreakBefore/>
      <w:numPr>
        <w:numId w:val="1"/>
      </w:numPr>
      <w:tabs>
        <w:tab w:val="left" w:pos="227"/>
      </w:tabs>
      <w:spacing w:after="360"/>
      <w:ind w:left="0" w:firstLine="0"/>
      <w:outlineLvl w:val="0"/>
    </w:pPr>
    <w:rPr>
      <w:b/>
      <w:caps/>
      <w:kern w:val="28"/>
    </w:rPr>
  </w:style>
  <w:style w:type="paragraph" w:styleId="Ttulo2">
    <w:name w:val="heading 2"/>
    <w:basedOn w:val="Normal"/>
    <w:next w:val="Pargrafo"/>
    <w:qFormat/>
    <w:pPr>
      <w:keepNext/>
      <w:numPr>
        <w:ilvl w:val="1"/>
        <w:numId w:val="1"/>
      </w:numPr>
      <w:tabs>
        <w:tab w:val="left" w:pos="227"/>
      </w:tabs>
      <w:spacing w:before="360" w:after="360"/>
      <w:ind w:left="0" w:firstLine="0"/>
      <w:outlineLvl w:val="1"/>
    </w:pPr>
    <w:rPr>
      <w:caps/>
      <w:szCs w:val="24"/>
    </w:rPr>
  </w:style>
  <w:style w:type="paragraph" w:styleId="Ttulo3">
    <w:name w:val="heading 3"/>
    <w:basedOn w:val="Normal"/>
    <w:next w:val="Pargrafo"/>
    <w:qFormat/>
    <w:pPr>
      <w:keepNext/>
      <w:numPr>
        <w:ilvl w:val="2"/>
        <w:numId w:val="1"/>
      </w:numPr>
      <w:tabs>
        <w:tab w:val="left" w:pos="227"/>
        <w:tab w:val="left" w:pos="624"/>
      </w:tabs>
      <w:spacing w:before="360" w:after="360"/>
      <w:outlineLvl w:val="2"/>
    </w:pPr>
  </w:style>
  <w:style w:type="paragraph" w:styleId="Ttulo4">
    <w:name w:val="heading 4"/>
    <w:basedOn w:val="Normal"/>
    <w:next w:val="Pargrafo"/>
    <w:qFormat/>
    <w:pPr>
      <w:keepNext/>
      <w:numPr>
        <w:ilvl w:val="3"/>
        <w:numId w:val="1"/>
      </w:numPr>
      <w:tabs>
        <w:tab w:val="left" w:pos="227"/>
        <w:tab w:val="left" w:pos="851"/>
      </w:tabs>
      <w:spacing w:before="360" w:after="360"/>
      <w:ind w:left="0" w:firstLine="0"/>
      <w:outlineLvl w:val="3"/>
    </w:pPr>
  </w:style>
  <w:style w:type="paragraph" w:styleId="Ttulo5">
    <w:name w:val="heading 5"/>
    <w:basedOn w:val="Normal"/>
    <w:next w:val="Pargrafo"/>
    <w:qFormat/>
    <w:pPr>
      <w:keepNext/>
      <w:numPr>
        <w:ilvl w:val="4"/>
        <w:numId w:val="1"/>
      </w:numPr>
      <w:tabs>
        <w:tab w:val="left" w:pos="227"/>
        <w:tab w:val="left" w:pos="1021"/>
      </w:tabs>
      <w:spacing w:before="360" w:after="360"/>
      <w:ind w:left="0" w:firstLine="0"/>
      <w:outlineLvl w:val="4"/>
    </w:pPr>
    <w:rPr>
      <w:i/>
      <w:color w:val="000000"/>
    </w:rPr>
  </w:style>
  <w:style w:type="paragraph" w:styleId="Ttulo6">
    <w:name w:val="heading 6"/>
    <w:basedOn w:val="Normal"/>
    <w:next w:val="Normal"/>
    <w:qFormat/>
    <w:pPr>
      <w:pageBreakBefore/>
      <w:spacing w:after="360"/>
      <w:jc w:val="center"/>
      <w:outlineLvl w:val="5"/>
    </w:pPr>
    <w:rPr>
      <w:b/>
      <w:cap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grafo">
    <w:name w:val="Parágrafo"/>
    <w:basedOn w:val="Normal"/>
    <w:qFormat/>
    <w:pPr>
      <w:tabs>
        <w:tab w:val="left" w:pos="1701"/>
      </w:tabs>
    </w:pPr>
  </w:style>
  <w:style w:type="character" w:styleId="Refdenotaderodap">
    <w:name w:val="footnote reference"/>
    <w:semiHidden/>
    <w:rPr>
      <w:vertAlign w:val="superscript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Sumrio2">
    <w:name w:val="toc 2"/>
    <w:basedOn w:val="Normal"/>
    <w:next w:val="Normal"/>
    <w:semiHidden/>
    <w:qFormat/>
    <w:pPr>
      <w:ind w:left="240"/>
    </w:pPr>
  </w:style>
  <w:style w:type="paragraph" w:styleId="Sumrio9">
    <w:name w:val="toc 9"/>
    <w:basedOn w:val="Normal"/>
    <w:next w:val="Normal"/>
    <w:semiHidden/>
    <w:pPr>
      <w:ind w:left="1920"/>
    </w:pPr>
  </w:style>
  <w:style w:type="paragraph" w:styleId="Sumrio6">
    <w:name w:val="toc 6"/>
    <w:basedOn w:val="Normal"/>
    <w:next w:val="Normal"/>
    <w:semiHidden/>
    <w:pPr>
      <w:ind w:left="1200"/>
    </w:pPr>
  </w:style>
  <w:style w:type="paragraph" w:styleId="Textodecomentrio">
    <w:name w:val="annotation text"/>
    <w:basedOn w:val="Normal"/>
    <w:link w:val="TextodecomentrioChar"/>
    <w:uiPriority w:val="99"/>
    <w:unhideWhenUsed/>
    <w:pPr>
      <w:spacing w:after="200"/>
      <w:jc w:val="left"/>
    </w:pPr>
    <w:rPr>
      <w:rFonts w:ascii="Calibri" w:eastAsia="Calibri" w:hAnsi="Calibri"/>
      <w:snapToGrid/>
      <w:sz w:val="20"/>
    </w:rPr>
  </w:style>
  <w:style w:type="paragraph" w:styleId="Sumrio5">
    <w:name w:val="toc 5"/>
    <w:basedOn w:val="Normal"/>
    <w:next w:val="Normal"/>
    <w:semiHidden/>
    <w:pPr>
      <w:ind w:left="960"/>
    </w:pPr>
  </w:style>
  <w:style w:type="paragraph" w:styleId="Sumrio4">
    <w:name w:val="toc 4"/>
    <w:basedOn w:val="Normal"/>
    <w:next w:val="Normal"/>
    <w:semiHidden/>
    <w:pPr>
      <w:ind w:left="720"/>
    </w:pPr>
  </w:style>
  <w:style w:type="paragraph" w:styleId="Sumrio8">
    <w:name w:val="toc 8"/>
    <w:basedOn w:val="Normal"/>
    <w:next w:val="Normal"/>
    <w:semiHidden/>
    <w:pPr>
      <w:ind w:left="1680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styleId="Legenda">
    <w:name w:val="caption"/>
    <w:basedOn w:val="Normal"/>
    <w:next w:val="Normal"/>
    <w:semiHidden/>
    <w:unhideWhenUsed/>
    <w:qFormat/>
    <w:rPr>
      <w:b/>
      <w:bCs/>
      <w:sz w:val="20"/>
    </w:rPr>
  </w:style>
  <w:style w:type="paragraph" w:styleId="Sumrio7">
    <w:name w:val="toc 7"/>
    <w:basedOn w:val="Normal"/>
    <w:next w:val="Normal"/>
    <w:semiHidden/>
    <w:pPr>
      <w:ind w:left="1440"/>
    </w:pPr>
  </w:style>
  <w:style w:type="paragraph" w:styleId="Sumrio3">
    <w:name w:val="toc 3"/>
    <w:basedOn w:val="Normal"/>
    <w:next w:val="Normal"/>
    <w:semiHidden/>
    <w:pPr>
      <w:ind w:left="480"/>
    </w:pPr>
  </w:style>
  <w:style w:type="paragraph" w:styleId="Textodenotaderodap">
    <w:name w:val="footnote text"/>
    <w:basedOn w:val="Normal"/>
    <w:semiHidden/>
    <w:rPr>
      <w:sz w:val="20"/>
    </w:rPr>
  </w:style>
  <w:style w:type="paragraph" w:styleId="Sumrio1">
    <w:name w:val="toc 1"/>
    <w:basedOn w:val="Normal"/>
    <w:next w:val="Normal"/>
    <w:uiPriority w:val="39"/>
    <w:qFormat/>
    <w:pPr>
      <w:tabs>
        <w:tab w:val="right" w:leader="dot" w:pos="9062"/>
      </w:tabs>
    </w:pPr>
    <w:rPr>
      <w:szCs w:val="24"/>
    </w:rPr>
  </w:style>
  <w:style w:type="table" w:styleId="Tabelacomgrade">
    <w:name w:val="Table Grid"/>
    <w:basedOn w:val="Tabela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gradecimentos">
    <w:name w:val="Agradecimentos"/>
    <w:basedOn w:val="Normal"/>
    <w:qFormat/>
    <w:pPr>
      <w:spacing w:after="120"/>
    </w:pPr>
  </w:style>
  <w:style w:type="paragraph" w:customStyle="1" w:styleId="Dedicatria">
    <w:name w:val="Dedicatória"/>
    <w:basedOn w:val="Normal"/>
    <w:pPr>
      <w:ind w:left="3969"/>
    </w:pPr>
  </w:style>
  <w:style w:type="paragraph" w:customStyle="1" w:styleId="Epgrafe">
    <w:name w:val="Epígrafe"/>
    <w:basedOn w:val="Normal"/>
    <w:qFormat/>
    <w:pPr>
      <w:ind w:left="3969"/>
    </w:pPr>
  </w:style>
  <w:style w:type="paragraph" w:customStyle="1" w:styleId="CitaoLonga">
    <w:name w:val="Citação Longa"/>
    <w:basedOn w:val="Normal"/>
    <w:next w:val="Pargrafo"/>
    <w:qFormat/>
    <w:pPr>
      <w:spacing w:before="360" w:after="360"/>
      <w:ind w:left="2268"/>
      <w:contextualSpacing/>
    </w:pPr>
    <w:rPr>
      <w:sz w:val="20"/>
    </w:rPr>
  </w:style>
  <w:style w:type="paragraph" w:customStyle="1" w:styleId="LocaleAnodeEntrega">
    <w:name w:val="Local e Ano de Entrega"/>
    <w:basedOn w:val="Normal"/>
    <w:pPr>
      <w:jc w:val="center"/>
    </w:pPr>
    <w:rPr>
      <w:szCs w:val="24"/>
    </w:rPr>
  </w:style>
  <w:style w:type="paragraph" w:customStyle="1" w:styleId="Subalnea">
    <w:name w:val="Subalínea"/>
    <w:basedOn w:val="Normal"/>
    <w:pPr>
      <w:numPr>
        <w:numId w:val="2"/>
      </w:numPr>
    </w:pPr>
  </w:style>
  <w:style w:type="paragraph" w:customStyle="1" w:styleId="Alnea">
    <w:name w:val="Alínea"/>
    <w:basedOn w:val="Subalnea"/>
    <w:pPr>
      <w:numPr>
        <w:numId w:val="3"/>
      </w:numPr>
    </w:pPr>
  </w:style>
  <w:style w:type="paragraph" w:customStyle="1" w:styleId="NaturezadoTrabalho">
    <w:name w:val="Natureza do Trabalho"/>
    <w:basedOn w:val="Normal"/>
    <w:pPr>
      <w:ind w:left="3969"/>
    </w:pPr>
    <w:rPr>
      <w:sz w:val="20"/>
      <w:szCs w:val="22"/>
    </w:rPr>
  </w:style>
  <w:style w:type="paragraph" w:customStyle="1" w:styleId="NomedoAutoreCurso">
    <w:name w:val="Nome do Autor e Curso"/>
    <w:basedOn w:val="Normal"/>
    <w:pPr>
      <w:jc w:val="center"/>
    </w:pPr>
    <w:rPr>
      <w:caps/>
      <w:sz w:val="28"/>
      <w:szCs w:val="32"/>
    </w:rPr>
  </w:style>
  <w:style w:type="paragraph" w:customStyle="1" w:styleId="TtulodoTrabalho">
    <w:name w:val="Título do Trabalho"/>
    <w:basedOn w:val="Normal"/>
    <w:next w:val="SubttulodoTrabalho"/>
    <w:pPr>
      <w:jc w:val="center"/>
    </w:pPr>
    <w:rPr>
      <w:b/>
      <w:caps/>
      <w:sz w:val="32"/>
    </w:rPr>
  </w:style>
  <w:style w:type="paragraph" w:customStyle="1" w:styleId="SubttulodoTrabalho">
    <w:name w:val="Subtítulo do Trabalho"/>
    <w:basedOn w:val="Normal"/>
    <w:next w:val="Normal"/>
    <w:pPr>
      <w:jc w:val="center"/>
    </w:pPr>
    <w:rPr>
      <w:sz w:val="28"/>
      <w:szCs w:val="28"/>
    </w:rPr>
  </w:style>
  <w:style w:type="paragraph" w:customStyle="1" w:styleId="Orientador">
    <w:name w:val="Orientador"/>
    <w:basedOn w:val="Normal"/>
    <w:pPr>
      <w:jc w:val="right"/>
    </w:pPr>
  </w:style>
  <w:style w:type="paragraph" w:customStyle="1" w:styleId="Texto-Resumo">
    <w:name w:val="Texto - Resumo"/>
    <w:basedOn w:val="Normal"/>
    <w:pPr>
      <w:spacing w:after="480"/>
    </w:pPr>
  </w:style>
  <w:style w:type="paragraph" w:customStyle="1" w:styleId="Resumo-Texto">
    <w:name w:val="Resumo - Texto"/>
    <w:basedOn w:val="Agradecimentos"/>
    <w:pPr>
      <w:spacing w:after="480" w:line="240" w:lineRule="auto"/>
      <w:ind w:firstLine="0"/>
    </w:pPr>
    <w:rPr>
      <w:snapToGrid/>
    </w:rPr>
  </w:style>
  <w:style w:type="paragraph" w:customStyle="1" w:styleId="TitulodeQuadro">
    <w:name w:val="Titulo de Quadro"/>
    <w:basedOn w:val="TitulodeTabela"/>
    <w:next w:val="Normal"/>
  </w:style>
  <w:style w:type="paragraph" w:customStyle="1" w:styleId="TitulodeTabela">
    <w:name w:val="Titulo de Tabela"/>
    <w:basedOn w:val="Normal"/>
    <w:pPr>
      <w:spacing w:before="360"/>
    </w:pPr>
  </w:style>
  <w:style w:type="paragraph" w:customStyle="1" w:styleId="Ttulo-Resumo">
    <w:name w:val="Título - Resumo"/>
    <w:basedOn w:val="Normal"/>
    <w:pPr>
      <w:spacing w:before="360" w:after="960"/>
      <w:jc w:val="center"/>
    </w:pPr>
    <w:rPr>
      <w:b/>
      <w:caps/>
      <w:snapToGrid/>
      <w:szCs w:val="24"/>
    </w:rPr>
  </w:style>
  <w:style w:type="paragraph" w:customStyle="1" w:styleId="Referncias">
    <w:name w:val="Referências"/>
    <w:basedOn w:val="Normal"/>
    <w:pPr>
      <w:spacing w:after="360"/>
      <w:jc w:val="left"/>
    </w:pPr>
    <w:rPr>
      <w:snapToGrid/>
      <w:szCs w:val="24"/>
    </w:rPr>
  </w:style>
  <w:style w:type="paragraph" w:customStyle="1" w:styleId="NmerodePgina">
    <w:name w:val="Número de Página"/>
    <w:basedOn w:val="Normal"/>
    <w:pPr>
      <w:jc w:val="right"/>
    </w:pPr>
    <w:rPr>
      <w:sz w:val="20"/>
    </w:rPr>
  </w:style>
  <w:style w:type="paragraph" w:customStyle="1" w:styleId="Legendas">
    <w:name w:val="Legendas"/>
    <w:basedOn w:val="Normal"/>
    <w:pPr>
      <w:spacing w:after="360"/>
      <w:jc w:val="left"/>
    </w:pPr>
    <w:rPr>
      <w:snapToGrid/>
      <w:sz w:val="20"/>
      <w:szCs w:val="24"/>
    </w:rPr>
  </w:style>
  <w:style w:type="paragraph" w:customStyle="1" w:styleId="NotadeRodap">
    <w:name w:val="Nota de Rodapé"/>
    <w:basedOn w:val="Normal"/>
    <w:pPr>
      <w:jc w:val="left"/>
    </w:pPr>
    <w:rPr>
      <w:snapToGrid/>
      <w:sz w:val="20"/>
    </w:rPr>
  </w:style>
  <w:style w:type="paragraph" w:customStyle="1" w:styleId="Sumrio">
    <w:name w:val="Sumário"/>
    <w:basedOn w:val="Normal"/>
    <w:pPr>
      <w:tabs>
        <w:tab w:val="left" w:leader="dot" w:pos="8732"/>
      </w:tabs>
    </w:pPr>
  </w:style>
  <w:style w:type="character" w:customStyle="1" w:styleId="FonteChar">
    <w:name w:val="Fonte Char"/>
    <w:link w:val="Fonte"/>
    <w:rPr>
      <w:rFonts w:ascii="Arial" w:hAnsi="Arial"/>
      <w:snapToGrid w:val="0"/>
    </w:rPr>
  </w:style>
  <w:style w:type="paragraph" w:customStyle="1" w:styleId="Fonte">
    <w:name w:val="Fonte"/>
    <w:basedOn w:val="Normal"/>
    <w:next w:val="Pargrafo"/>
    <w:link w:val="FonteChar"/>
    <w:pPr>
      <w:spacing w:after="360"/>
      <w:contextualSpacing/>
      <w:jc w:val="left"/>
    </w:pPr>
    <w:rPr>
      <w:sz w:val="20"/>
    </w:rPr>
  </w:style>
  <w:style w:type="paragraph" w:customStyle="1" w:styleId="TituloApndiceeAnexo">
    <w:name w:val="Titulo Apêndice e Anexo"/>
    <w:basedOn w:val="Normal"/>
    <w:next w:val="Pargrafo"/>
    <w:pPr>
      <w:spacing w:after="360"/>
      <w:jc w:val="center"/>
    </w:pPr>
  </w:style>
  <w:style w:type="paragraph" w:customStyle="1" w:styleId="TtulodeFigura">
    <w:name w:val="Título de Figura"/>
    <w:basedOn w:val="Normal"/>
    <w:next w:val="Fonte"/>
    <w:pPr>
      <w:spacing w:before="360"/>
    </w:pPr>
  </w:style>
  <w:style w:type="paragraph" w:customStyle="1" w:styleId="TitulodeGrfico">
    <w:name w:val="Titulo de Gráfico"/>
    <w:basedOn w:val="TtulodeFigura"/>
    <w:next w:val="Fonte"/>
  </w:style>
  <w:style w:type="paragraph" w:customStyle="1" w:styleId="Naturezadotrabalho0">
    <w:name w:val="Natureza do trabalho"/>
    <w:basedOn w:val="Normal"/>
    <w:pPr>
      <w:tabs>
        <w:tab w:val="left" w:pos="-170"/>
        <w:tab w:val="left" w:leader="dot" w:pos="6804"/>
        <w:tab w:val="left" w:pos="8547"/>
      </w:tabs>
      <w:spacing w:line="360" w:lineRule="atLeast"/>
      <w:ind w:left="4536"/>
    </w:pPr>
    <w:rPr>
      <w:snapToGrid/>
      <w:szCs w:val="24"/>
    </w:rPr>
  </w:style>
  <w:style w:type="paragraph" w:customStyle="1" w:styleId="FiguraouGrfico">
    <w:name w:val="Figura ou Gráfico"/>
    <w:basedOn w:val="Normal"/>
    <w:next w:val="Normal"/>
    <w:pPr>
      <w:jc w:val="center"/>
    </w:pPr>
  </w:style>
  <w:style w:type="paragraph" w:customStyle="1" w:styleId="Texto-TabelaeQuadro">
    <w:name w:val="Texto - Tabela e Quadro"/>
    <w:basedOn w:val="Normal"/>
    <w:rPr>
      <w:sz w:val="20"/>
    </w:rPr>
  </w:style>
  <w:style w:type="paragraph" w:customStyle="1" w:styleId="Titulo-ElementosPr">
    <w:name w:val="Titulo - Elementos Pré"/>
    <w:basedOn w:val="Ttulo6"/>
    <w:pPr>
      <w:outlineLvl w:val="6"/>
    </w:pPr>
  </w:style>
  <w:style w:type="character" w:customStyle="1" w:styleId="TextodecomentrioChar">
    <w:name w:val="Texto de comentário Char"/>
    <w:link w:val="Textodecomentrio"/>
    <w:uiPriority w:val="99"/>
    <w:rPr>
      <w:rFonts w:ascii="Calibri" w:eastAsia="Calibri" w:hAnsi="Calibri"/>
    </w:rPr>
  </w:style>
  <w:style w:type="character" w:customStyle="1" w:styleId="MenoPendente1">
    <w:name w:val="Menção Pendente1"/>
    <w:uiPriority w:val="99"/>
    <w:semiHidden/>
    <w:unhideWhenUsed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napToGrid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60AD6D-F2E5-4B68-903D-04929672F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~WRL0001.tmp</Template>
  <TotalTime>5</TotalTime>
  <Pages>1</Pages>
  <Words>91</Words>
  <Characters>492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ABNT - UNOPAR - Completo</dc:title>
  <dc:subject>ABNT - UNOPAR - Completo</dc:subject>
  <dc:creator>Marcia Cristina dos Reis</dc:creator>
  <cp:keywords>Normas da ABNT. Padrões UNOPAR. Trabalhos Acadêmicos.</cp:keywords>
  <cp:lastModifiedBy>Vitoria Pereira</cp:lastModifiedBy>
  <cp:revision>16</cp:revision>
  <cp:lastPrinted>2024-09-02T23:27:00Z</cp:lastPrinted>
  <dcterms:created xsi:type="dcterms:W3CDTF">2024-02-06T12:02:00Z</dcterms:created>
  <dcterms:modified xsi:type="dcterms:W3CDTF">2024-09-02T23:28:00Z</dcterms:modified>
  <cp:category>Trabalhos Acadêmicos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1046-12.2.0.13431</vt:lpwstr>
  </property>
  <property fmtid="{D5CDD505-2E9C-101B-9397-08002B2CF9AE}" pid="3" name="ICV">
    <vt:lpwstr>74406CB59A4F43B8B91E2E0DA8395016_12</vt:lpwstr>
  </property>
</Properties>
</file>