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862" w:rsidRPr="00096BF7" w:rsidRDefault="00183EAE" w:rsidP="001168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EVELYN SHIROKI</w:t>
      </w:r>
    </w:p>
    <w:p w:rsidR="00116862" w:rsidRPr="00116862" w:rsidRDefault="00116862" w:rsidP="001168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744AA" w:rsidRPr="00096BF7" w:rsidRDefault="00AC6BCD" w:rsidP="000003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</w:pPr>
      <w:r>
        <w:rPr>
          <w:rStyle w:val="key"/>
          <w:rFonts w:ascii="Times New Roman" w:hAnsi="Times New Roman"/>
          <w:color w:val="333333"/>
          <w:sz w:val="20"/>
          <w:szCs w:val="20"/>
          <w:shd w:val="clear" w:color="auto" w:fill="FFFFFF"/>
        </w:rPr>
        <w:t>Rua Águas Formosas, 1074</w:t>
      </w:r>
      <w:r w:rsidR="00000314" w:rsidRPr="00096BF7">
        <w:rPr>
          <w:rStyle w:val="key"/>
          <w:rFonts w:ascii="Times New Roman" w:hAnsi="Times New Roman"/>
          <w:color w:val="333333"/>
          <w:sz w:val="20"/>
          <w:szCs w:val="20"/>
          <w:shd w:val="clear" w:color="auto" w:fill="FFFFFF"/>
        </w:rPr>
        <w:t xml:space="preserve"> – </w:t>
      </w:r>
      <w:r>
        <w:rPr>
          <w:rStyle w:val="key"/>
          <w:rFonts w:ascii="Times New Roman" w:hAnsi="Times New Roman"/>
          <w:color w:val="333333"/>
          <w:sz w:val="20"/>
          <w:szCs w:val="20"/>
          <w:shd w:val="clear" w:color="auto" w:fill="FFFFFF"/>
        </w:rPr>
        <w:t>Centro</w:t>
      </w:r>
      <w:r w:rsidR="00C572C4" w:rsidRPr="00096BF7"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>,</w:t>
      </w:r>
      <w:r w:rsidR="00000314" w:rsidRPr="00096BF7"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 xml:space="preserve"> </w:t>
      </w:r>
      <w:r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>Nanuque/MG</w:t>
      </w:r>
    </w:p>
    <w:p w:rsidR="002744AA" w:rsidRDefault="002744AA" w:rsidP="000003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</w:pPr>
      <w:r w:rsidRPr="00096BF7"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 xml:space="preserve">55 </w:t>
      </w:r>
      <w:r w:rsidR="00C100DB" w:rsidRPr="00096BF7"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>(</w:t>
      </w:r>
      <w:r w:rsidR="00AC6BCD"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>33</w:t>
      </w:r>
      <w:r w:rsidR="00C100DB" w:rsidRPr="00096BF7"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>) 9</w:t>
      </w:r>
      <w:r w:rsidR="00AC6BCD"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>9144-3809</w:t>
      </w:r>
    </w:p>
    <w:p w:rsidR="00AC6BCD" w:rsidRPr="00096BF7" w:rsidRDefault="00183EAE" w:rsidP="000003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</w:pPr>
      <w:r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>e</w:t>
      </w:r>
      <w:r w:rsidR="00AC6BCD"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>velynshiroki5@gmail.com</w:t>
      </w:r>
    </w:p>
    <w:p w:rsidR="00C100DB" w:rsidRPr="00096BF7" w:rsidRDefault="00E309D2" w:rsidP="000003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</w:pPr>
      <w:r w:rsidRPr="00096BF7"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>Data de nascimento</w:t>
      </w:r>
      <w:r w:rsidR="00C100DB" w:rsidRPr="00096BF7"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 xml:space="preserve">: </w:t>
      </w:r>
      <w:r w:rsidR="00AC6BCD"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>27</w:t>
      </w:r>
      <w:r w:rsidR="00C100DB" w:rsidRPr="00096BF7"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>/</w:t>
      </w:r>
      <w:proofErr w:type="spellStart"/>
      <w:r w:rsidR="00AC6BCD"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>fev</w:t>
      </w:r>
      <w:proofErr w:type="spellEnd"/>
      <w:r w:rsidR="00C100DB" w:rsidRPr="00096BF7"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>/</w:t>
      </w:r>
      <w:r w:rsidR="00AC6BCD">
        <w:rPr>
          <w:rStyle w:val="value"/>
          <w:rFonts w:ascii="Times New Roman" w:hAnsi="Times New Roman"/>
          <w:color w:val="333333"/>
          <w:sz w:val="20"/>
          <w:szCs w:val="20"/>
          <w:shd w:val="clear" w:color="auto" w:fill="FFFFFF"/>
        </w:rPr>
        <w:t>1975</w:t>
      </w:r>
    </w:p>
    <w:p w:rsidR="00000314" w:rsidRPr="00E309D2" w:rsidRDefault="00000314" w:rsidP="00FA130B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noProof/>
          <w:color w:val="333333"/>
          <w:shd w:val="clear" w:color="auto" w:fill="FFFFFF"/>
        </w:rPr>
      </w:pPr>
    </w:p>
    <w:p w:rsidR="00C73B04" w:rsidRPr="00E309D2" w:rsidRDefault="00C73B04" w:rsidP="00FA130B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noProof/>
          <w:color w:val="333333"/>
          <w:shd w:val="clear" w:color="auto" w:fill="FFFFFF"/>
        </w:rPr>
        <w:sectPr w:rsidR="00C73B04" w:rsidRPr="00E309D2" w:rsidSect="00116862">
          <w:headerReference w:type="default" r:id="rId8"/>
          <w:type w:val="continuous"/>
          <w:pgSz w:w="12240" w:h="15840"/>
          <w:pgMar w:top="1" w:right="1701" w:bottom="1417" w:left="1701" w:header="720" w:footer="720" w:gutter="0"/>
          <w:cols w:space="2600"/>
          <w:noEndnote/>
        </w:sectPr>
      </w:pPr>
    </w:p>
    <w:p w:rsidR="002744AA" w:rsidRPr="00E309D2" w:rsidRDefault="00433E5B" w:rsidP="00FA130B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333333"/>
          <w:shd w:val="clear" w:color="auto" w:fill="FFFFFF"/>
        </w:rPr>
        <w:sectPr w:rsidR="002744AA" w:rsidRPr="00E309D2" w:rsidSect="00FA130B">
          <w:type w:val="continuous"/>
          <w:pgSz w:w="12240" w:h="15840"/>
          <w:pgMar w:top="1417" w:right="1701" w:bottom="1417" w:left="1701" w:header="720" w:footer="720" w:gutter="0"/>
          <w:cols w:num="2" w:space="2600"/>
          <w:noEndnote/>
        </w:sectPr>
      </w:pPr>
      <w:r w:rsidRPr="00E309D2">
        <w:rPr>
          <w:rFonts w:ascii="Tahoma" w:hAnsi="Tahoma" w:cs="Tahoma"/>
          <w:noProof/>
          <w:color w:val="333333"/>
          <w:shd w:val="clear" w:color="auto" w:fill="FFFFFF"/>
        </w:rPr>
        <w:t xml:space="preserve"> </w:t>
      </w:r>
      <w:r w:rsidR="002744AA" w:rsidRPr="00E309D2">
        <w:rPr>
          <w:rFonts w:ascii="Tahoma" w:hAnsi="Tahoma" w:cs="Tahoma"/>
          <w:noProof/>
          <w:color w:val="333333"/>
          <w:shd w:val="clear" w:color="auto" w:fill="FFFFFF"/>
        </w:rPr>
        <w:t xml:space="preserve">            </w:t>
      </w:r>
      <w:r w:rsidRPr="00E309D2">
        <w:rPr>
          <w:rFonts w:ascii="Tahoma" w:hAnsi="Tahoma" w:cs="Tahoma"/>
          <w:noProof/>
          <w:color w:val="333333"/>
          <w:shd w:val="clear" w:color="auto" w:fill="FFFFFF"/>
        </w:rPr>
        <w:t xml:space="preserve">   </w:t>
      </w:r>
      <w:r w:rsidR="002744AA" w:rsidRPr="00E309D2">
        <w:rPr>
          <w:rFonts w:ascii="Tahoma" w:hAnsi="Tahoma" w:cs="Tahoma"/>
          <w:noProof/>
          <w:color w:val="333333"/>
          <w:shd w:val="clear" w:color="auto" w:fill="FFFFFF"/>
        </w:rPr>
        <w:t xml:space="preserve"> </w:t>
      </w:r>
    </w:p>
    <w:p w:rsidR="00452BC6" w:rsidRPr="00096BF7" w:rsidRDefault="00E309D2" w:rsidP="00452BC6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424242"/>
          <w:sz w:val="24"/>
          <w:szCs w:val="24"/>
          <w:shd w:val="clear" w:color="auto" w:fill="FFFFFF"/>
        </w:rPr>
      </w:pPr>
      <w:r w:rsidRPr="00096BF7">
        <w:rPr>
          <w:rFonts w:ascii="Times New Roman" w:hAnsi="Times New Roman"/>
          <w:b/>
          <w:bCs/>
          <w:color w:val="424242"/>
          <w:sz w:val="24"/>
          <w:szCs w:val="24"/>
          <w:shd w:val="clear" w:color="auto" w:fill="FFFFFF"/>
        </w:rPr>
        <w:t>Qualificações Profissionais</w:t>
      </w:r>
    </w:p>
    <w:p w:rsidR="00DE273F" w:rsidRDefault="000B36FC" w:rsidP="00116862">
      <w:pPr>
        <w:spacing w:after="0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Sou proativa e profissional e gosto de me comunicar e de escrever, além de ter espírito de liderança e me dar bem com clientes. Sou organizada e prática</w:t>
      </w:r>
      <w:r w:rsidR="00D542EB">
        <w:rPr>
          <w:rFonts w:ascii="Times New Roman" w:hAnsi="Times New Roman"/>
          <w:szCs w:val="20"/>
        </w:rPr>
        <w:t xml:space="preserve"> e</w:t>
      </w:r>
      <w:r>
        <w:rPr>
          <w:rFonts w:ascii="Times New Roman" w:hAnsi="Times New Roman"/>
          <w:szCs w:val="20"/>
        </w:rPr>
        <w:t xml:space="preserve"> </w:t>
      </w:r>
      <w:r w:rsidR="00D542EB">
        <w:rPr>
          <w:rFonts w:ascii="Times New Roman" w:hAnsi="Times New Roman"/>
          <w:szCs w:val="20"/>
        </w:rPr>
        <w:t>t</w:t>
      </w:r>
      <w:r>
        <w:rPr>
          <w:rFonts w:ascii="Times New Roman" w:hAnsi="Times New Roman"/>
          <w:szCs w:val="20"/>
        </w:rPr>
        <w:t>enho habilidades para gestão de negócios</w:t>
      </w:r>
      <w:r w:rsidR="00D542EB">
        <w:rPr>
          <w:rFonts w:ascii="Times New Roman" w:hAnsi="Times New Roman"/>
          <w:szCs w:val="20"/>
        </w:rPr>
        <w:t>. Sou</w:t>
      </w:r>
      <w:r>
        <w:rPr>
          <w:rFonts w:ascii="Times New Roman" w:hAnsi="Times New Roman"/>
          <w:szCs w:val="20"/>
        </w:rPr>
        <w:t xml:space="preserve"> responsável com projetos e prazos</w:t>
      </w:r>
      <w:r w:rsidR="000C3A27">
        <w:rPr>
          <w:rFonts w:ascii="Times New Roman" w:hAnsi="Times New Roman"/>
          <w:szCs w:val="20"/>
        </w:rPr>
        <w:t>. Assim como gosto de me envolver em causas sociais nas quais acredito e sei que posso fazer a diferença.</w:t>
      </w:r>
      <w:bookmarkStart w:id="0" w:name="_GoBack"/>
      <w:bookmarkEnd w:id="0"/>
    </w:p>
    <w:p w:rsidR="00C73B04" w:rsidRDefault="00DE273F" w:rsidP="00116862">
      <w:pPr>
        <w:spacing w:after="0"/>
        <w:jc w:val="both"/>
        <w:rPr>
          <w:rFonts w:ascii="Verdana" w:hAnsi="Verdana"/>
          <w:szCs w:val="20"/>
        </w:rPr>
      </w:pPr>
      <w:r>
        <w:rPr>
          <w:rFonts w:ascii="Times New Roman" w:hAnsi="Times New Roman"/>
          <w:szCs w:val="20"/>
        </w:rPr>
        <w:t xml:space="preserve">Gosto de internet e sei lidar com mídias sociais, tais como: </w:t>
      </w:r>
      <w:proofErr w:type="spellStart"/>
      <w:r>
        <w:rPr>
          <w:rFonts w:ascii="Times New Roman" w:hAnsi="Times New Roman"/>
          <w:szCs w:val="20"/>
        </w:rPr>
        <w:t>Facebook</w:t>
      </w:r>
      <w:proofErr w:type="spellEnd"/>
      <w:r>
        <w:rPr>
          <w:rFonts w:ascii="Times New Roman" w:hAnsi="Times New Roman"/>
          <w:szCs w:val="20"/>
        </w:rPr>
        <w:t xml:space="preserve">, Instagram, </w:t>
      </w:r>
      <w:proofErr w:type="spellStart"/>
      <w:r>
        <w:rPr>
          <w:rFonts w:ascii="Times New Roman" w:hAnsi="Times New Roman"/>
          <w:szCs w:val="20"/>
        </w:rPr>
        <w:t>LinkdIn</w:t>
      </w:r>
      <w:proofErr w:type="spellEnd"/>
      <w:r>
        <w:rPr>
          <w:rFonts w:ascii="Times New Roman" w:hAnsi="Times New Roman"/>
          <w:szCs w:val="20"/>
        </w:rPr>
        <w:t xml:space="preserve">, </w:t>
      </w:r>
      <w:proofErr w:type="spellStart"/>
      <w:r>
        <w:rPr>
          <w:rFonts w:ascii="Times New Roman" w:hAnsi="Times New Roman"/>
          <w:szCs w:val="20"/>
        </w:rPr>
        <w:t>Tweeter</w:t>
      </w:r>
      <w:proofErr w:type="spellEnd"/>
      <w:r>
        <w:rPr>
          <w:rFonts w:ascii="Times New Roman" w:hAnsi="Times New Roman"/>
          <w:szCs w:val="20"/>
        </w:rPr>
        <w:t xml:space="preserve">, </w:t>
      </w:r>
      <w:proofErr w:type="spellStart"/>
      <w:r>
        <w:rPr>
          <w:rFonts w:ascii="Times New Roman" w:hAnsi="Times New Roman"/>
          <w:szCs w:val="20"/>
        </w:rPr>
        <w:t>Telegram</w:t>
      </w:r>
      <w:proofErr w:type="spellEnd"/>
      <w:r>
        <w:rPr>
          <w:rFonts w:ascii="Times New Roman" w:hAnsi="Times New Roman"/>
          <w:szCs w:val="20"/>
        </w:rPr>
        <w:t>, dentre outras.</w:t>
      </w:r>
      <w:r w:rsidR="000B36FC">
        <w:rPr>
          <w:rFonts w:ascii="Times New Roman" w:hAnsi="Times New Roman"/>
          <w:szCs w:val="20"/>
        </w:rPr>
        <w:t xml:space="preserve">   </w:t>
      </w:r>
    </w:p>
    <w:p w:rsidR="00C100DB" w:rsidRPr="00096BF7" w:rsidRDefault="00E309D2" w:rsidP="00116862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424242"/>
          <w:sz w:val="24"/>
          <w:szCs w:val="24"/>
          <w:shd w:val="clear" w:color="auto" w:fill="FFFFFF"/>
        </w:rPr>
      </w:pPr>
      <w:r w:rsidRPr="00096BF7">
        <w:rPr>
          <w:rFonts w:ascii="Times New Roman" w:hAnsi="Times New Roman"/>
          <w:b/>
          <w:bCs/>
          <w:color w:val="424242"/>
          <w:sz w:val="24"/>
          <w:szCs w:val="24"/>
          <w:shd w:val="clear" w:color="auto" w:fill="FFFFFF"/>
        </w:rPr>
        <w:t>Formação Acadêmica</w:t>
      </w:r>
    </w:p>
    <w:p w:rsidR="00C100DB" w:rsidRPr="00000314" w:rsidRDefault="00C100DB" w:rsidP="00C100DB">
      <w:pPr>
        <w:shd w:val="clear" w:color="auto" w:fill="FFFFFF"/>
        <w:spacing w:after="0" w:line="240" w:lineRule="auto"/>
        <w:jc w:val="right"/>
        <w:textAlignment w:val="top"/>
        <w:rPr>
          <w:rFonts w:ascii="Tahoma" w:hAnsi="Tahoma" w:cs="Tahoma"/>
          <w:b/>
          <w:bCs/>
          <w:color w:val="333333"/>
        </w:rPr>
        <w:sectPr w:rsidR="00C100DB" w:rsidRPr="00000314" w:rsidSect="00452BC6">
          <w:type w:val="continuous"/>
          <w:pgSz w:w="12240" w:h="15840"/>
          <w:pgMar w:top="16" w:right="1701" w:bottom="1417" w:left="1701" w:header="294" w:footer="720" w:gutter="0"/>
          <w:cols w:space="720"/>
          <w:noEndnote/>
        </w:sectPr>
      </w:pPr>
    </w:p>
    <w:p w:rsidR="00116862" w:rsidRPr="00C73B04" w:rsidRDefault="00C100DB" w:rsidP="00C100DB">
      <w:pPr>
        <w:shd w:val="clear" w:color="auto" w:fill="FFFFFF"/>
        <w:spacing w:after="0" w:line="240" w:lineRule="auto"/>
        <w:textAlignment w:val="top"/>
        <w:rPr>
          <w:rFonts w:ascii="Tahoma" w:hAnsi="Tahoma" w:cs="Tahoma"/>
          <w:bCs/>
          <w:color w:val="333333"/>
        </w:rPr>
      </w:pPr>
      <w:r w:rsidRPr="00096BF7">
        <w:rPr>
          <w:rFonts w:ascii="Times New Roman" w:hAnsi="Times New Roman"/>
          <w:b/>
          <w:bCs/>
          <w:color w:val="333333"/>
        </w:rPr>
        <w:t>Universi</w:t>
      </w:r>
      <w:r w:rsidR="00E309D2" w:rsidRPr="00096BF7">
        <w:rPr>
          <w:rFonts w:ascii="Times New Roman" w:hAnsi="Times New Roman"/>
          <w:b/>
          <w:bCs/>
          <w:color w:val="333333"/>
        </w:rPr>
        <w:t xml:space="preserve">dade </w:t>
      </w:r>
      <w:r w:rsidR="00AC6BCD">
        <w:rPr>
          <w:rFonts w:ascii="Times New Roman" w:hAnsi="Times New Roman"/>
          <w:b/>
          <w:bCs/>
          <w:color w:val="333333"/>
        </w:rPr>
        <w:t>Paulista - UNIP</w:t>
      </w:r>
      <w:r w:rsidRPr="00C73B04">
        <w:rPr>
          <w:rFonts w:ascii="Tahoma" w:hAnsi="Tahoma" w:cs="Tahoma"/>
          <w:b/>
          <w:bCs/>
          <w:color w:val="333333"/>
        </w:rPr>
        <w:br/>
      </w:r>
      <w:r w:rsidR="00AC6BCD">
        <w:rPr>
          <w:rFonts w:ascii="Times New Roman" w:hAnsi="Times New Roman"/>
          <w:bCs/>
          <w:color w:val="333333"/>
        </w:rPr>
        <w:t>Nanuque</w:t>
      </w:r>
      <w:r w:rsidR="00000314" w:rsidRPr="00096BF7">
        <w:rPr>
          <w:rFonts w:ascii="Times New Roman" w:hAnsi="Times New Roman"/>
          <w:bCs/>
          <w:color w:val="333333"/>
        </w:rPr>
        <w:t>/</w:t>
      </w:r>
      <w:r w:rsidR="00AC6BCD">
        <w:rPr>
          <w:rFonts w:ascii="Times New Roman" w:hAnsi="Times New Roman"/>
          <w:bCs/>
          <w:color w:val="333333"/>
        </w:rPr>
        <w:t>MG</w:t>
      </w:r>
      <w:r w:rsidR="00E309D2" w:rsidRPr="00096BF7">
        <w:rPr>
          <w:rFonts w:ascii="Times New Roman" w:hAnsi="Times New Roman"/>
          <w:bCs/>
          <w:color w:val="333333"/>
        </w:rPr>
        <w:t>, Bras</w:t>
      </w:r>
      <w:r w:rsidRPr="00096BF7">
        <w:rPr>
          <w:rFonts w:ascii="Times New Roman" w:hAnsi="Times New Roman"/>
          <w:bCs/>
          <w:color w:val="333333"/>
        </w:rPr>
        <w:t>il</w:t>
      </w:r>
      <w:r w:rsidR="00000314" w:rsidRPr="00096BF7">
        <w:rPr>
          <w:rFonts w:ascii="Times New Roman" w:hAnsi="Times New Roman"/>
          <w:bCs/>
          <w:color w:val="333333"/>
        </w:rPr>
        <w:t xml:space="preserve"> </w:t>
      </w:r>
      <w:r w:rsidRPr="00096BF7">
        <w:rPr>
          <w:rFonts w:ascii="Times New Roman" w:hAnsi="Times New Roman"/>
          <w:bCs/>
          <w:color w:val="333333"/>
        </w:rPr>
        <w:br/>
        <w:t>CR: 8,6 (=GPA 3.36)</w:t>
      </w:r>
    </w:p>
    <w:p w:rsidR="00C100DB" w:rsidRPr="00C73B04" w:rsidRDefault="00C100DB" w:rsidP="00C100DB">
      <w:pPr>
        <w:shd w:val="clear" w:color="auto" w:fill="FFFFFF"/>
        <w:spacing w:after="0" w:line="240" w:lineRule="auto"/>
        <w:textAlignment w:val="top"/>
        <w:rPr>
          <w:rFonts w:ascii="Tahoma" w:hAnsi="Tahoma" w:cs="Tahoma"/>
          <w:bCs/>
          <w:color w:val="333333"/>
        </w:rPr>
      </w:pPr>
    </w:p>
    <w:p w:rsidR="00096BF7" w:rsidRPr="00096BF7" w:rsidRDefault="00AC6BCD" w:rsidP="00096BF7">
      <w:pPr>
        <w:shd w:val="clear" w:color="auto" w:fill="FFFFFF"/>
        <w:spacing w:after="0" w:line="240" w:lineRule="auto"/>
        <w:jc w:val="right"/>
        <w:textAlignment w:val="top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Superior Tecnologia Gestão em Marketing</w:t>
      </w:r>
    </w:p>
    <w:p w:rsidR="00E309D2" w:rsidRPr="00096BF7" w:rsidRDefault="00000314" w:rsidP="00096BF7">
      <w:pPr>
        <w:shd w:val="clear" w:color="auto" w:fill="FFFFFF"/>
        <w:spacing w:after="0" w:line="240" w:lineRule="auto"/>
        <w:jc w:val="right"/>
        <w:textAlignment w:val="top"/>
        <w:rPr>
          <w:rFonts w:ascii="Times New Roman" w:hAnsi="Times New Roman"/>
          <w:bCs/>
          <w:color w:val="333333"/>
        </w:rPr>
      </w:pPr>
      <w:r w:rsidRPr="00096BF7">
        <w:rPr>
          <w:rFonts w:ascii="Times New Roman" w:hAnsi="Times New Roman"/>
          <w:b/>
          <w:bCs/>
          <w:color w:val="333333"/>
        </w:rPr>
        <w:t xml:space="preserve">              </w:t>
      </w:r>
      <w:r w:rsidR="00E309D2" w:rsidRPr="00096BF7">
        <w:rPr>
          <w:rFonts w:ascii="Times New Roman" w:hAnsi="Times New Roman"/>
          <w:b/>
          <w:bCs/>
          <w:color w:val="333333"/>
        </w:rPr>
        <w:t xml:space="preserve">   </w:t>
      </w:r>
      <w:r w:rsidR="00096BF7" w:rsidRPr="00096BF7">
        <w:rPr>
          <w:rFonts w:ascii="Times New Roman" w:hAnsi="Times New Roman"/>
          <w:bCs/>
          <w:color w:val="333333"/>
        </w:rPr>
        <w:t xml:space="preserve">Conclusão em </w:t>
      </w:r>
      <w:r w:rsidR="00AC6BCD">
        <w:rPr>
          <w:rFonts w:ascii="Times New Roman" w:hAnsi="Times New Roman"/>
          <w:bCs/>
          <w:color w:val="333333"/>
        </w:rPr>
        <w:t>dezembro</w:t>
      </w:r>
      <w:r w:rsidR="00CF7B32">
        <w:rPr>
          <w:rFonts w:ascii="Times New Roman" w:hAnsi="Times New Roman"/>
          <w:bCs/>
          <w:color w:val="333333"/>
        </w:rPr>
        <w:t>/2018</w:t>
      </w:r>
    </w:p>
    <w:p w:rsidR="00E309D2" w:rsidRDefault="00E309D2" w:rsidP="00C100DB">
      <w:pPr>
        <w:shd w:val="clear" w:color="auto" w:fill="FFFFFF"/>
        <w:spacing w:after="0" w:line="240" w:lineRule="auto"/>
        <w:textAlignment w:val="top"/>
        <w:rPr>
          <w:rFonts w:ascii="Tahoma" w:hAnsi="Tahoma" w:cs="Tahoma"/>
          <w:bCs/>
          <w:color w:val="333333"/>
        </w:rPr>
      </w:pPr>
    </w:p>
    <w:p w:rsidR="00E309D2" w:rsidRPr="00E309D2" w:rsidRDefault="00E309D2" w:rsidP="00C100DB">
      <w:pPr>
        <w:shd w:val="clear" w:color="auto" w:fill="FFFFFF"/>
        <w:spacing w:after="0" w:line="240" w:lineRule="auto"/>
        <w:textAlignment w:val="top"/>
        <w:rPr>
          <w:rFonts w:ascii="Tahoma" w:hAnsi="Tahoma" w:cs="Tahoma"/>
          <w:bCs/>
          <w:color w:val="333333"/>
        </w:rPr>
        <w:sectPr w:rsidR="00E309D2" w:rsidRPr="00E309D2" w:rsidSect="00C100DB">
          <w:type w:val="continuous"/>
          <w:pgSz w:w="12240" w:h="15840"/>
          <w:pgMar w:top="16" w:right="1701" w:bottom="1417" w:left="1701" w:header="294" w:footer="720" w:gutter="0"/>
          <w:cols w:num="2" w:space="48"/>
          <w:noEndnote/>
        </w:sectPr>
      </w:pPr>
    </w:p>
    <w:p w:rsidR="00E309D2" w:rsidRPr="00096BF7" w:rsidRDefault="00B62642" w:rsidP="00096BF7">
      <w:pPr>
        <w:shd w:val="clear" w:color="auto" w:fill="FFFFFF"/>
        <w:spacing w:after="0" w:line="240" w:lineRule="auto"/>
        <w:textAlignment w:val="top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E.</w:t>
      </w:r>
      <w:r w:rsidRPr="00096BF7">
        <w:rPr>
          <w:rFonts w:ascii="Times New Roman" w:hAnsi="Times New Roman"/>
          <w:b/>
          <w:bCs/>
          <w:color w:val="333333"/>
        </w:rPr>
        <w:t xml:space="preserve"> E</w:t>
      </w:r>
      <w:r>
        <w:rPr>
          <w:rFonts w:ascii="Times New Roman" w:hAnsi="Times New Roman"/>
          <w:b/>
          <w:bCs/>
          <w:color w:val="333333"/>
        </w:rPr>
        <w:t>.</w:t>
      </w:r>
      <w:r w:rsidR="00306C5F">
        <w:rPr>
          <w:rFonts w:ascii="Times New Roman" w:hAnsi="Times New Roman"/>
          <w:b/>
          <w:bCs/>
          <w:color w:val="333333"/>
        </w:rPr>
        <w:t xml:space="preserve"> Antônio Batista da Mota</w:t>
      </w:r>
      <w:r w:rsidR="00E309D2" w:rsidRPr="00096BF7">
        <w:rPr>
          <w:rFonts w:ascii="Times New Roman" w:hAnsi="Times New Roman"/>
          <w:b/>
          <w:bCs/>
          <w:color w:val="333333"/>
        </w:rPr>
        <w:t xml:space="preserve">                                       </w:t>
      </w:r>
      <w:r w:rsidR="00096BF7">
        <w:rPr>
          <w:rFonts w:ascii="Times New Roman" w:hAnsi="Times New Roman"/>
          <w:b/>
          <w:bCs/>
          <w:color w:val="333333"/>
        </w:rPr>
        <w:t xml:space="preserve">                                        </w:t>
      </w:r>
      <w:r w:rsidR="00306C5F">
        <w:rPr>
          <w:rFonts w:ascii="Times New Roman" w:hAnsi="Times New Roman"/>
          <w:b/>
          <w:bCs/>
          <w:color w:val="333333"/>
        </w:rPr>
        <w:t>0</w:t>
      </w:r>
      <w:r w:rsidR="00E309D2" w:rsidRPr="00096BF7">
        <w:rPr>
          <w:rFonts w:ascii="Times New Roman" w:hAnsi="Times New Roman"/>
          <w:b/>
          <w:bCs/>
          <w:color w:val="333333"/>
        </w:rPr>
        <w:t>1/</w:t>
      </w:r>
      <w:r w:rsidR="00306C5F">
        <w:rPr>
          <w:rFonts w:ascii="Times New Roman" w:hAnsi="Times New Roman"/>
          <w:b/>
          <w:bCs/>
          <w:color w:val="333333"/>
        </w:rPr>
        <w:t>1990</w:t>
      </w:r>
      <w:r w:rsidR="00E309D2" w:rsidRPr="00096BF7">
        <w:rPr>
          <w:rFonts w:ascii="Times New Roman" w:hAnsi="Times New Roman"/>
          <w:b/>
          <w:bCs/>
          <w:color w:val="333333"/>
        </w:rPr>
        <w:t xml:space="preserve"> – </w:t>
      </w:r>
      <w:r w:rsidR="00306C5F">
        <w:rPr>
          <w:rFonts w:ascii="Times New Roman" w:hAnsi="Times New Roman"/>
          <w:b/>
          <w:bCs/>
          <w:color w:val="333333"/>
        </w:rPr>
        <w:t>12</w:t>
      </w:r>
      <w:r w:rsidR="00E309D2" w:rsidRPr="00096BF7">
        <w:rPr>
          <w:rFonts w:ascii="Times New Roman" w:hAnsi="Times New Roman"/>
          <w:b/>
          <w:bCs/>
          <w:color w:val="333333"/>
        </w:rPr>
        <w:t>/</w:t>
      </w:r>
      <w:r w:rsidR="00306C5F">
        <w:rPr>
          <w:rFonts w:ascii="Times New Roman" w:hAnsi="Times New Roman"/>
          <w:b/>
          <w:bCs/>
          <w:color w:val="333333"/>
        </w:rPr>
        <w:t>1992</w:t>
      </w:r>
      <w:r w:rsidR="00E309D2" w:rsidRPr="00096BF7">
        <w:rPr>
          <w:rFonts w:ascii="Times New Roman" w:hAnsi="Times New Roman"/>
          <w:b/>
          <w:bCs/>
          <w:color w:val="333333"/>
        </w:rPr>
        <w:t xml:space="preserve">                  </w:t>
      </w:r>
    </w:p>
    <w:p w:rsidR="00E309D2" w:rsidRPr="00096BF7" w:rsidRDefault="00E309D2" w:rsidP="00096BF7">
      <w:pPr>
        <w:shd w:val="clear" w:color="auto" w:fill="FFFFFF"/>
        <w:spacing w:after="0" w:line="240" w:lineRule="auto"/>
        <w:textAlignment w:val="top"/>
        <w:rPr>
          <w:rFonts w:ascii="Times New Roman" w:hAnsi="Times New Roman"/>
          <w:b/>
          <w:bCs/>
          <w:color w:val="333333"/>
        </w:rPr>
        <w:sectPr w:rsidR="00E309D2" w:rsidRPr="00096BF7" w:rsidSect="00E309D2"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</w:p>
    <w:p w:rsidR="00C100DB" w:rsidRPr="00096BF7" w:rsidRDefault="00306C5F" w:rsidP="00116862">
      <w:pPr>
        <w:spacing w:after="0"/>
        <w:jc w:val="both"/>
        <w:rPr>
          <w:rFonts w:ascii="Times New Roman" w:hAnsi="Times New Roman"/>
          <w:bCs/>
          <w:color w:val="333333"/>
        </w:rPr>
      </w:pPr>
      <w:r>
        <w:rPr>
          <w:rFonts w:ascii="Times New Roman" w:hAnsi="Times New Roman"/>
          <w:bCs/>
          <w:color w:val="333333"/>
        </w:rPr>
        <w:t>Nanuque/MG</w:t>
      </w:r>
      <w:r w:rsidR="00C100DB" w:rsidRPr="00096BF7">
        <w:rPr>
          <w:rFonts w:ascii="Times New Roman" w:hAnsi="Times New Roman"/>
          <w:bCs/>
          <w:color w:val="333333"/>
        </w:rPr>
        <w:t xml:space="preserve"> </w:t>
      </w:r>
    </w:p>
    <w:p w:rsidR="00E309D2" w:rsidRDefault="00E309D2" w:rsidP="00116862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424242"/>
          <w:sz w:val="24"/>
          <w:szCs w:val="24"/>
          <w:shd w:val="clear" w:color="auto" w:fill="FFFFFF"/>
        </w:rPr>
        <w:sectPr w:rsidR="00E309D2" w:rsidSect="00E309D2"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</w:p>
    <w:p w:rsidR="00E309D2" w:rsidRDefault="00E309D2" w:rsidP="00116862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424242"/>
          <w:sz w:val="24"/>
          <w:szCs w:val="24"/>
          <w:shd w:val="clear" w:color="auto" w:fill="FFFFFF"/>
        </w:rPr>
        <w:sectPr w:rsidR="00E309D2" w:rsidSect="002744AA"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</w:p>
    <w:p w:rsidR="00805295" w:rsidRPr="00096BF7" w:rsidRDefault="00E309D2" w:rsidP="00116862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424242"/>
          <w:sz w:val="24"/>
          <w:szCs w:val="24"/>
          <w:shd w:val="clear" w:color="auto" w:fill="FFFFFF"/>
        </w:rPr>
      </w:pPr>
      <w:r w:rsidRPr="00096BF7">
        <w:rPr>
          <w:rFonts w:ascii="Times New Roman" w:hAnsi="Times New Roman"/>
          <w:b/>
          <w:bCs/>
          <w:color w:val="424242"/>
          <w:sz w:val="24"/>
          <w:szCs w:val="24"/>
          <w:shd w:val="clear" w:color="auto" w:fill="FFFFFF"/>
        </w:rPr>
        <w:t>Experiências Profissionais</w:t>
      </w:r>
    </w:p>
    <w:p w:rsidR="00805295" w:rsidRPr="00C100DB" w:rsidRDefault="00805295" w:rsidP="00116862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</w:rPr>
        <w:sectPr w:rsidR="00805295" w:rsidRPr="00C100DB" w:rsidSect="002744AA"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</w:p>
    <w:p w:rsidR="00ED0486" w:rsidRPr="00096BF7" w:rsidRDefault="000B36FC" w:rsidP="001168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UNIP – Universidade Paulista</w:t>
      </w:r>
    </w:p>
    <w:p w:rsidR="00805295" w:rsidRPr="00096BF7" w:rsidRDefault="00805295" w:rsidP="0011686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</w:rPr>
        <w:sectPr w:rsidR="00805295" w:rsidRPr="00096BF7" w:rsidSect="00805295">
          <w:type w:val="continuous"/>
          <w:pgSz w:w="12240" w:h="15840"/>
          <w:pgMar w:top="1417" w:right="1701" w:bottom="1417" w:left="1701" w:header="720" w:footer="720" w:gutter="0"/>
          <w:cols w:num="2" w:space="720"/>
          <w:noEndnote/>
        </w:sectPr>
      </w:pPr>
      <w:r w:rsidRPr="00096BF7">
        <w:rPr>
          <w:rFonts w:ascii="Times New Roman" w:hAnsi="Times New Roman"/>
          <w:b/>
          <w:bCs/>
        </w:rPr>
        <w:t>01/201</w:t>
      </w:r>
      <w:r w:rsidR="000B36FC">
        <w:rPr>
          <w:rFonts w:ascii="Times New Roman" w:hAnsi="Times New Roman"/>
          <w:b/>
          <w:bCs/>
        </w:rPr>
        <w:t>8</w:t>
      </w:r>
      <w:r w:rsidRPr="00096BF7">
        <w:rPr>
          <w:rFonts w:ascii="Times New Roman" w:hAnsi="Times New Roman"/>
          <w:b/>
          <w:bCs/>
        </w:rPr>
        <w:t xml:space="preserve"> – </w:t>
      </w:r>
      <w:r w:rsidR="000B36FC" w:rsidRPr="00096BF7">
        <w:rPr>
          <w:rFonts w:ascii="Times New Roman" w:hAnsi="Times New Roman"/>
          <w:b/>
          <w:bCs/>
        </w:rPr>
        <w:t>Até</w:t>
      </w:r>
      <w:r w:rsidR="0048664A" w:rsidRPr="00096BF7">
        <w:rPr>
          <w:rFonts w:ascii="Times New Roman" w:hAnsi="Times New Roman"/>
          <w:b/>
          <w:bCs/>
        </w:rPr>
        <w:t xml:space="preserve"> o momento</w:t>
      </w:r>
    </w:p>
    <w:p w:rsidR="00ED0486" w:rsidRPr="00096BF7" w:rsidRDefault="00DE273F" w:rsidP="001168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sz w:val="20"/>
          <w:szCs w:val="20"/>
        </w:rPr>
      </w:pPr>
      <w:r>
        <w:rPr>
          <w:rFonts w:ascii="Times New Roman" w:hAnsi="Times New Roman"/>
          <w:b/>
          <w:bCs/>
          <w:i/>
          <w:sz w:val="20"/>
          <w:szCs w:val="20"/>
        </w:rPr>
        <w:t>Coordenadora- geral administrativa</w:t>
      </w:r>
      <w:r w:rsidR="00850093" w:rsidRPr="00096BF7">
        <w:rPr>
          <w:rFonts w:ascii="Times New Roman" w:hAnsi="Times New Roman"/>
          <w:b/>
          <w:bCs/>
          <w:i/>
          <w:sz w:val="20"/>
          <w:szCs w:val="20"/>
        </w:rPr>
        <w:t xml:space="preserve"> </w:t>
      </w:r>
    </w:p>
    <w:p w:rsidR="00D224A1" w:rsidRDefault="000B36FC" w:rsidP="00096BF7">
      <w:pPr>
        <w:spacing w:after="0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Iniciei como tutora de alunos dando suporte às questões pedagógicas e práticas da plataforma digital de estudos. Passei para a secretaria onde realizei trabalhos de atendimento ao cliente, captação de alunos, negociação de mensalidades e fui promovida para diretora-geral administrativa onde lidero uma equipe de tutores, supervisores, gestores </w:t>
      </w:r>
      <w:r w:rsidR="00DE273F">
        <w:rPr>
          <w:rFonts w:ascii="Times New Roman" w:hAnsi="Times New Roman"/>
          <w:szCs w:val="20"/>
        </w:rPr>
        <w:t xml:space="preserve">comerciais. </w:t>
      </w:r>
      <w:r w:rsidR="00D224A1">
        <w:rPr>
          <w:rFonts w:ascii="Times New Roman" w:hAnsi="Times New Roman"/>
          <w:szCs w:val="20"/>
        </w:rPr>
        <w:t xml:space="preserve"> O trabalho todo envolveu análise de dados, reconhecimento de potenciais clientes e habilidades para os negócios, além de utilizar todas as ferramentas digitais disponíveis.</w:t>
      </w:r>
    </w:p>
    <w:p w:rsidR="00452BC6" w:rsidRPr="00096BF7" w:rsidRDefault="00452BC6" w:rsidP="00096BF7">
      <w:pPr>
        <w:spacing w:after="0"/>
        <w:jc w:val="both"/>
        <w:rPr>
          <w:rFonts w:ascii="Times New Roman" w:hAnsi="Times New Roman"/>
          <w:szCs w:val="20"/>
        </w:rPr>
        <w:sectPr w:rsidR="00452BC6" w:rsidRPr="00096BF7" w:rsidSect="00805295"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</w:p>
    <w:p w:rsidR="00161FBD" w:rsidRPr="00C73B04" w:rsidRDefault="00161FBD" w:rsidP="00161FBD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</w:rPr>
      </w:pPr>
    </w:p>
    <w:p w:rsidR="00C572C4" w:rsidRPr="00C73B04" w:rsidRDefault="00C572C4" w:rsidP="00161FBD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</w:rPr>
      </w:pPr>
    </w:p>
    <w:p w:rsidR="00C572C4" w:rsidRPr="00C73B04" w:rsidRDefault="00C572C4" w:rsidP="00161FBD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</w:rPr>
        <w:sectPr w:rsidR="00C572C4" w:rsidRPr="00C73B04" w:rsidSect="00161FBD">
          <w:type w:val="continuous"/>
          <w:pgSz w:w="12240" w:h="15840"/>
          <w:pgMar w:top="1417" w:right="1701" w:bottom="1417" w:left="1701" w:header="720" w:footer="720" w:gutter="0"/>
          <w:cols w:num="2" w:space="720"/>
          <w:noEndnote/>
        </w:sectPr>
      </w:pPr>
    </w:p>
    <w:p w:rsidR="00850093" w:rsidRPr="00096BF7" w:rsidRDefault="00DE273F" w:rsidP="008500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Jornal do Vale Nanuque</w:t>
      </w:r>
    </w:p>
    <w:p w:rsidR="006B361D" w:rsidRPr="00096BF7" w:rsidRDefault="006B361D" w:rsidP="006B361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</w:rPr>
        <w:sectPr w:rsidR="006B361D" w:rsidRPr="00096BF7" w:rsidSect="0066417C">
          <w:type w:val="continuous"/>
          <w:pgSz w:w="12240" w:h="15840"/>
          <w:pgMar w:top="1417" w:right="1701" w:bottom="1417" w:left="1701" w:header="720" w:footer="720" w:gutter="0"/>
          <w:cols w:num="2" w:space="720"/>
          <w:noEndnote/>
        </w:sectPr>
      </w:pPr>
      <w:r w:rsidRPr="00096BF7">
        <w:rPr>
          <w:rFonts w:ascii="Times New Roman" w:hAnsi="Times New Roman"/>
          <w:b/>
          <w:bCs/>
        </w:rPr>
        <w:t>12/201</w:t>
      </w:r>
      <w:r w:rsidR="00DE273F">
        <w:rPr>
          <w:rFonts w:ascii="Times New Roman" w:hAnsi="Times New Roman"/>
          <w:b/>
          <w:bCs/>
        </w:rPr>
        <w:t>6</w:t>
      </w:r>
      <w:r w:rsidRPr="00096BF7">
        <w:rPr>
          <w:rFonts w:ascii="Times New Roman" w:hAnsi="Times New Roman"/>
          <w:b/>
          <w:bCs/>
        </w:rPr>
        <w:t xml:space="preserve"> – </w:t>
      </w:r>
      <w:r w:rsidR="00DE273F">
        <w:rPr>
          <w:rFonts w:ascii="Times New Roman" w:hAnsi="Times New Roman"/>
          <w:b/>
          <w:bCs/>
        </w:rPr>
        <w:t>Até o momento</w:t>
      </w:r>
    </w:p>
    <w:p w:rsidR="00E309D2" w:rsidRPr="00096BF7" w:rsidRDefault="00DE273F" w:rsidP="000003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sz w:val="20"/>
          <w:szCs w:val="20"/>
        </w:rPr>
      </w:pPr>
      <w:r>
        <w:rPr>
          <w:rFonts w:ascii="Times New Roman" w:hAnsi="Times New Roman"/>
          <w:b/>
          <w:bCs/>
          <w:i/>
          <w:sz w:val="20"/>
          <w:szCs w:val="20"/>
        </w:rPr>
        <w:t>Proprietária</w:t>
      </w:r>
    </w:p>
    <w:p w:rsidR="00000314" w:rsidRPr="00096BF7" w:rsidRDefault="00DE273F" w:rsidP="00096BF7">
      <w:pPr>
        <w:spacing w:after="0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É um portal de notícias na internet que leva conhecimento, notícias e entretenimento para a população local. </w:t>
      </w:r>
      <w:r w:rsidR="0072095D">
        <w:rPr>
          <w:rFonts w:ascii="Times New Roman" w:hAnsi="Times New Roman"/>
          <w:szCs w:val="20"/>
        </w:rPr>
        <w:t>Escrevo as matérias e penso nas pautas.</w:t>
      </w:r>
      <w:r w:rsidR="00D224A1">
        <w:rPr>
          <w:rFonts w:ascii="Times New Roman" w:hAnsi="Times New Roman"/>
          <w:szCs w:val="20"/>
        </w:rPr>
        <w:t xml:space="preserve"> Através da internet e de suas ferramentas posso disponibilizar informações relevantes para a sociedade em que vivo de forma dinâmica e rápida. </w:t>
      </w:r>
    </w:p>
    <w:p w:rsidR="003C36AA" w:rsidRDefault="003C36AA" w:rsidP="006641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90671A" w:rsidRPr="003C36AA" w:rsidRDefault="0090671A" w:rsidP="006641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A843FE" w:rsidRPr="00096BF7" w:rsidRDefault="00E309D2" w:rsidP="00A843FE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424242"/>
          <w:sz w:val="24"/>
          <w:szCs w:val="24"/>
          <w:shd w:val="clear" w:color="auto" w:fill="FFFFFF"/>
        </w:rPr>
      </w:pPr>
      <w:r w:rsidRPr="00096BF7">
        <w:rPr>
          <w:rFonts w:ascii="Times New Roman" w:hAnsi="Times New Roman"/>
          <w:b/>
          <w:bCs/>
          <w:color w:val="424242"/>
          <w:sz w:val="24"/>
          <w:szCs w:val="24"/>
          <w:shd w:val="clear" w:color="auto" w:fill="FFFFFF"/>
        </w:rPr>
        <w:t>Idiomas</w:t>
      </w:r>
    </w:p>
    <w:p w:rsidR="00B62642" w:rsidRDefault="00E309D2" w:rsidP="00C572C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333333"/>
        </w:rPr>
      </w:pPr>
      <w:r w:rsidRPr="00096BF7">
        <w:rPr>
          <w:rFonts w:ascii="Times New Roman" w:hAnsi="Times New Roman"/>
          <w:bCs/>
          <w:color w:val="333333"/>
        </w:rPr>
        <w:t>Inglês fluente</w:t>
      </w:r>
    </w:p>
    <w:p w:rsidR="00B62642" w:rsidRDefault="00B62642" w:rsidP="00C572C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333333"/>
        </w:rPr>
      </w:pPr>
      <w:r>
        <w:rPr>
          <w:rFonts w:ascii="Times New Roman" w:hAnsi="Times New Roman"/>
          <w:bCs/>
          <w:color w:val="333333"/>
        </w:rPr>
        <w:t>Japonês fluente</w:t>
      </w:r>
    </w:p>
    <w:p w:rsidR="00C572C4" w:rsidRDefault="00B62642" w:rsidP="00C572C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333333"/>
        </w:rPr>
      </w:pPr>
      <w:r>
        <w:rPr>
          <w:rFonts w:ascii="Times New Roman" w:hAnsi="Times New Roman"/>
          <w:bCs/>
          <w:color w:val="333333"/>
        </w:rPr>
        <w:t>Es</w:t>
      </w:r>
      <w:r w:rsidR="00E309D2" w:rsidRPr="00096BF7">
        <w:rPr>
          <w:rFonts w:ascii="Times New Roman" w:hAnsi="Times New Roman"/>
          <w:bCs/>
          <w:color w:val="333333"/>
        </w:rPr>
        <w:t>panhol intermediário</w:t>
      </w:r>
    </w:p>
    <w:p w:rsidR="00B62642" w:rsidRPr="00096BF7" w:rsidRDefault="00B62642" w:rsidP="00C572C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333333"/>
        </w:rPr>
      </w:pPr>
      <w:r>
        <w:rPr>
          <w:rFonts w:ascii="Times New Roman" w:hAnsi="Times New Roman"/>
          <w:bCs/>
          <w:color w:val="333333"/>
        </w:rPr>
        <w:t xml:space="preserve">Mandarim básico </w:t>
      </w:r>
    </w:p>
    <w:p w:rsidR="00C572C4" w:rsidRPr="00096BF7" w:rsidRDefault="00C572C4" w:rsidP="00C572C4">
      <w:pPr>
        <w:spacing w:after="0" w:line="240" w:lineRule="auto"/>
        <w:ind w:left="720"/>
        <w:jc w:val="both"/>
        <w:rPr>
          <w:rFonts w:ascii="Tahoma" w:hAnsi="Tahoma" w:cs="Tahoma"/>
          <w:bCs/>
          <w:color w:val="333333"/>
          <w:sz w:val="20"/>
          <w:szCs w:val="20"/>
        </w:rPr>
      </w:pPr>
    </w:p>
    <w:p w:rsidR="0090671A" w:rsidRPr="00096BF7" w:rsidRDefault="0090671A" w:rsidP="00C572C4">
      <w:pPr>
        <w:spacing w:after="0" w:line="240" w:lineRule="auto"/>
        <w:ind w:left="720"/>
        <w:jc w:val="both"/>
        <w:rPr>
          <w:rFonts w:ascii="Tahoma" w:hAnsi="Tahoma" w:cs="Tahoma"/>
          <w:bCs/>
          <w:color w:val="333333"/>
          <w:sz w:val="20"/>
          <w:szCs w:val="20"/>
        </w:rPr>
      </w:pPr>
    </w:p>
    <w:p w:rsidR="00C572C4" w:rsidRPr="00096BF7" w:rsidRDefault="00E309D2" w:rsidP="00116862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424242"/>
          <w:sz w:val="24"/>
          <w:szCs w:val="24"/>
          <w:shd w:val="clear" w:color="auto" w:fill="FFFFFF"/>
        </w:rPr>
      </w:pPr>
      <w:r w:rsidRPr="00096BF7">
        <w:rPr>
          <w:rFonts w:ascii="Times New Roman" w:hAnsi="Times New Roman"/>
          <w:b/>
          <w:bCs/>
          <w:color w:val="424242"/>
          <w:sz w:val="24"/>
          <w:szCs w:val="24"/>
          <w:shd w:val="clear" w:color="auto" w:fill="FFFFFF"/>
        </w:rPr>
        <w:t>Informática</w:t>
      </w:r>
    </w:p>
    <w:p w:rsidR="00C572C4" w:rsidRPr="00096BF7" w:rsidRDefault="00C572C4" w:rsidP="0011686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333333"/>
          <w:lang w:val="en-US"/>
        </w:rPr>
      </w:pPr>
      <w:r w:rsidRPr="00096BF7">
        <w:rPr>
          <w:rFonts w:ascii="Times New Roman" w:hAnsi="Times New Roman"/>
          <w:bCs/>
          <w:color w:val="333333"/>
          <w:lang w:val="en-US"/>
        </w:rPr>
        <w:t>Microsoft Word, Microsoft Excel, Microsoft PowerPoint, Microsoft Access.</w:t>
      </w:r>
    </w:p>
    <w:p w:rsidR="00E309D2" w:rsidRDefault="00E309D2" w:rsidP="00E309D2">
      <w:pPr>
        <w:spacing w:after="0" w:line="240" w:lineRule="auto"/>
        <w:ind w:left="720"/>
        <w:jc w:val="both"/>
        <w:rPr>
          <w:rFonts w:ascii="Tahoma" w:hAnsi="Tahoma" w:cs="Tahoma"/>
          <w:bCs/>
          <w:color w:val="333333"/>
          <w:lang w:val="en-US"/>
        </w:rPr>
      </w:pPr>
    </w:p>
    <w:p w:rsidR="0090671A" w:rsidRPr="00C73B04" w:rsidRDefault="0090671A" w:rsidP="00E309D2">
      <w:pPr>
        <w:spacing w:after="0" w:line="240" w:lineRule="auto"/>
        <w:ind w:left="720"/>
        <w:jc w:val="both"/>
        <w:rPr>
          <w:rFonts w:ascii="Tahoma" w:hAnsi="Tahoma" w:cs="Tahoma"/>
          <w:bCs/>
          <w:color w:val="333333"/>
          <w:lang w:val="en-US"/>
        </w:rPr>
      </w:pPr>
    </w:p>
    <w:p w:rsidR="00C572C4" w:rsidRPr="00096BF7" w:rsidRDefault="00E309D2" w:rsidP="00C572C4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424242"/>
          <w:sz w:val="24"/>
          <w:szCs w:val="24"/>
          <w:shd w:val="clear" w:color="auto" w:fill="FFFFFF"/>
        </w:rPr>
      </w:pPr>
      <w:r w:rsidRPr="00096BF7">
        <w:rPr>
          <w:rFonts w:ascii="Times New Roman" w:hAnsi="Times New Roman"/>
          <w:b/>
          <w:bCs/>
          <w:color w:val="424242"/>
          <w:sz w:val="24"/>
          <w:szCs w:val="24"/>
          <w:shd w:val="clear" w:color="auto" w:fill="FFFFFF"/>
        </w:rPr>
        <w:t>Atividades Extracurriculares</w:t>
      </w:r>
    </w:p>
    <w:p w:rsidR="00116862" w:rsidRPr="00096BF7" w:rsidRDefault="00DE273F" w:rsidP="00116862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Gestão de Qualidade pela Fundação Getúlio Vargas</w:t>
      </w:r>
    </w:p>
    <w:p w:rsidR="00C8529B" w:rsidRDefault="00DE273F" w:rsidP="00C8529B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Gestão do Conhecimento pelo Conselho Nacional de Justiça (CNJ)</w:t>
      </w:r>
    </w:p>
    <w:p w:rsidR="00183EAE" w:rsidRDefault="00183EAE" w:rsidP="00C8529B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Produto, Marca e Serviço pela Fundação Getúlio Vargas</w:t>
      </w:r>
    </w:p>
    <w:p w:rsidR="00183EAE" w:rsidRDefault="00183EAE" w:rsidP="00C8529B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Presidente do Lar dos Idosos</w:t>
      </w:r>
    </w:p>
    <w:p w:rsidR="00183EAE" w:rsidRDefault="00183EAE" w:rsidP="00C8529B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Tesoureira na </w:t>
      </w:r>
      <w:proofErr w:type="spellStart"/>
      <w:r>
        <w:rPr>
          <w:rFonts w:ascii="Times New Roman" w:hAnsi="Times New Roman"/>
        </w:rPr>
        <w:t>Ong</w:t>
      </w:r>
      <w:proofErr w:type="spellEnd"/>
      <w:r>
        <w:rPr>
          <w:rFonts w:ascii="Times New Roman" w:hAnsi="Times New Roman"/>
        </w:rPr>
        <w:t xml:space="preserve"> Animais Adote </w:t>
      </w:r>
    </w:p>
    <w:p w:rsidR="00096BF7" w:rsidRPr="00096BF7" w:rsidRDefault="00183EAE" w:rsidP="00C8529B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Voluntária da APAE</w:t>
      </w:r>
      <w:r w:rsidR="00DE273F">
        <w:rPr>
          <w:rFonts w:ascii="Times New Roman" w:hAnsi="Times New Roman"/>
        </w:rPr>
        <w:t xml:space="preserve"> </w:t>
      </w:r>
    </w:p>
    <w:sectPr w:rsidR="00096BF7" w:rsidRPr="00096BF7" w:rsidSect="00452BC6">
      <w:headerReference w:type="default" r:id="rId9"/>
      <w:type w:val="continuous"/>
      <w:pgSz w:w="12240" w:h="15840"/>
      <w:pgMar w:top="16" w:right="1701" w:bottom="1417" w:left="1701" w:header="294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7AC" w:rsidRDefault="00B627AC" w:rsidP="00452BC6">
      <w:pPr>
        <w:spacing w:after="0" w:line="240" w:lineRule="auto"/>
      </w:pPr>
      <w:r>
        <w:separator/>
      </w:r>
    </w:p>
  </w:endnote>
  <w:endnote w:type="continuationSeparator" w:id="0">
    <w:p w:rsidR="00B627AC" w:rsidRDefault="00B627AC" w:rsidP="00452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7AC" w:rsidRDefault="00B627AC" w:rsidP="00452BC6">
      <w:pPr>
        <w:spacing w:after="0" w:line="240" w:lineRule="auto"/>
      </w:pPr>
      <w:r>
        <w:separator/>
      </w:r>
    </w:p>
  </w:footnote>
  <w:footnote w:type="continuationSeparator" w:id="0">
    <w:p w:rsidR="00B627AC" w:rsidRDefault="00B627AC" w:rsidP="00452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BC6" w:rsidRPr="00A843FE" w:rsidRDefault="00452BC6" w:rsidP="00452BC6">
    <w:pPr>
      <w:widowControl w:val="0"/>
      <w:autoSpaceDE w:val="0"/>
      <w:autoSpaceDN w:val="0"/>
      <w:adjustRightInd w:val="0"/>
      <w:spacing w:after="0"/>
      <w:jc w:val="center"/>
      <w:rPr>
        <w:rFonts w:ascii="Tahoma" w:hAnsi="Tahoma" w:cs="Tahoma"/>
        <w:color w:val="333333"/>
        <w:shd w:val="clear" w:color="auto" w:fill="FFFFFF"/>
        <w:lang w:val="en-US"/>
      </w:rPr>
    </w:pPr>
  </w:p>
  <w:p w:rsidR="00452BC6" w:rsidRPr="00A843FE" w:rsidRDefault="00452BC6" w:rsidP="00452BC6">
    <w:pPr>
      <w:widowControl w:val="0"/>
      <w:autoSpaceDE w:val="0"/>
      <w:autoSpaceDN w:val="0"/>
      <w:adjustRightInd w:val="0"/>
      <w:spacing w:after="0"/>
      <w:jc w:val="center"/>
      <w:rPr>
        <w:rFonts w:ascii="Tahoma" w:hAnsi="Tahoma" w:cs="Tahoma"/>
        <w:color w:val="333333"/>
        <w:shd w:val="clear" w:color="auto" w:fill="FFFFFF"/>
        <w:lang w:val="en-US"/>
      </w:rPr>
    </w:pPr>
  </w:p>
  <w:p w:rsidR="00452BC6" w:rsidRDefault="00452BC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BC6" w:rsidRDefault="00452BC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F1BE2"/>
    <w:multiLevelType w:val="hybridMultilevel"/>
    <w:tmpl w:val="AC0CE5D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6E53729"/>
    <w:multiLevelType w:val="hybridMultilevel"/>
    <w:tmpl w:val="9670EB8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31018C0"/>
    <w:multiLevelType w:val="hybridMultilevel"/>
    <w:tmpl w:val="8370C5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C05432"/>
    <w:rsid w:val="00000314"/>
    <w:rsid w:val="00021682"/>
    <w:rsid w:val="000822AB"/>
    <w:rsid w:val="00094248"/>
    <w:rsid w:val="00096BF7"/>
    <w:rsid w:val="000B36FC"/>
    <w:rsid w:val="000C3A27"/>
    <w:rsid w:val="00116862"/>
    <w:rsid w:val="00130D92"/>
    <w:rsid w:val="00161FBD"/>
    <w:rsid w:val="00183EAE"/>
    <w:rsid w:val="001A7E41"/>
    <w:rsid w:val="001B7C5E"/>
    <w:rsid w:val="001F0CB8"/>
    <w:rsid w:val="00267B34"/>
    <w:rsid w:val="00273669"/>
    <w:rsid w:val="002744AA"/>
    <w:rsid w:val="00283ADF"/>
    <w:rsid w:val="00306C5F"/>
    <w:rsid w:val="003C36AA"/>
    <w:rsid w:val="00422D62"/>
    <w:rsid w:val="00433E5B"/>
    <w:rsid w:val="004464C3"/>
    <w:rsid w:val="00452BC6"/>
    <w:rsid w:val="004743CB"/>
    <w:rsid w:val="004757C4"/>
    <w:rsid w:val="0048664A"/>
    <w:rsid w:val="004A0CFD"/>
    <w:rsid w:val="00584533"/>
    <w:rsid w:val="0066417C"/>
    <w:rsid w:val="006A7D2E"/>
    <w:rsid w:val="006B361D"/>
    <w:rsid w:val="0072095D"/>
    <w:rsid w:val="008048A5"/>
    <w:rsid w:val="00805295"/>
    <w:rsid w:val="00850093"/>
    <w:rsid w:val="008D1465"/>
    <w:rsid w:val="0090671A"/>
    <w:rsid w:val="009D624C"/>
    <w:rsid w:val="00A269C5"/>
    <w:rsid w:val="00A54D7F"/>
    <w:rsid w:val="00A622DB"/>
    <w:rsid w:val="00A843FE"/>
    <w:rsid w:val="00AC6BCD"/>
    <w:rsid w:val="00AE5929"/>
    <w:rsid w:val="00AF4B12"/>
    <w:rsid w:val="00B62642"/>
    <w:rsid w:val="00B627AC"/>
    <w:rsid w:val="00BC5A05"/>
    <w:rsid w:val="00C05432"/>
    <w:rsid w:val="00C100DB"/>
    <w:rsid w:val="00C15F87"/>
    <w:rsid w:val="00C572C4"/>
    <w:rsid w:val="00C73B04"/>
    <w:rsid w:val="00C8529B"/>
    <w:rsid w:val="00CA361F"/>
    <w:rsid w:val="00CF4AD0"/>
    <w:rsid w:val="00CF7B32"/>
    <w:rsid w:val="00D224A1"/>
    <w:rsid w:val="00D542EB"/>
    <w:rsid w:val="00D57735"/>
    <w:rsid w:val="00D62590"/>
    <w:rsid w:val="00DE273F"/>
    <w:rsid w:val="00E309D2"/>
    <w:rsid w:val="00E63349"/>
    <w:rsid w:val="00ED0486"/>
    <w:rsid w:val="00EE6A77"/>
    <w:rsid w:val="00EE7152"/>
    <w:rsid w:val="00FA130B"/>
    <w:rsid w:val="00FB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0D15E8B2-7E33-4569-84BE-5AA3A0A5D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B12"/>
    <w:pPr>
      <w:spacing w:after="200" w:line="276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key">
    <w:name w:val="key"/>
    <w:basedOn w:val="Fontepargpadro"/>
    <w:rsid w:val="00805295"/>
    <w:rPr>
      <w:rFonts w:cs="Times New Roman"/>
    </w:rPr>
  </w:style>
  <w:style w:type="character" w:customStyle="1" w:styleId="value">
    <w:name w:val="value"/>
    <w:basedOn w:val="Fontepargpadro"/>
    <w:rsid w:val="00805295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805295"/>
    <w:rPr>
      <w:rFonts w:cs="Times New Roman"/>
      <w:color w:val="0000FF"/>
      <w:u w:val="single"/>
    </w:rPr>
  </w:style>
  <w:style w:type="character" w:customStyle="1" w:styleId="company-name">
    <w:name w:val="company-name"/>
    <w:basedOn w:val="Fontepargpadro"/>
    <w:rsid w:val="00BC5A05"/>
    <w:rPr>
      <w:rFonts w:cs="Times New Roman"/>
    </w:rPr>
  </w:style>
  <w:style w:type="character" w:customStyle="1" w:styleId="experience-heading-left">
    <w:name w:val="experience-heading-left"/>
    <w:basedOn w:val="Fontepargpadro"/>
    <w:rsid w:val="00BC5A05"/>
    <w:rPr>
      <w:rFonts w:cs="Times New Roman"/>
    </w:rPr>
  </w:style>
  <w:style w:type="character" w:customStyle="1" w:styleId="experience-heading-right">
    <w:name w:val="experience-heading-right"/>
    <w:basedOn w:val="Fontepargpadro"/>
    <w:rsid w:val="00BC5A05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1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02168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452B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452BC6"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452B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452BC6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C572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835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8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83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83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835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8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83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83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83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8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8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83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83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835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983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83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8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8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83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83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835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983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83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na\Desktop\Editando%20o%20Curriculo%20em%20Portugu&#234;s%20-%20atualizar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6E1B2-633D-4DE2-A67B-AB6F71962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Editando o Curriculo em Português - atualizar.dotx</Template>
  <TotalTime>1480</TotalTime>
  <Pages>2</Pages>
  <Words>381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</dc:creator>
  <cp:lastModifiedBy>Evelyn Shiroki</cp:lastModifiedBy>
  <cp:revision>9</cp:revision>
  <cp:lastPrinted>2019-03-11T23:13:00Z</cp:lastPrinted>
  <dcterms:created xsi:type="dcterms:W3CDTF">2019-09-03T19:15:00Z</dcterms:created>
  <dcterms:modified xsi:type="dcterms:W3CDTF">2020-08-18T13:55:00Z</dcterms:modified>
</cp:coreProperties>
</file>