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62F1" w:rsidRDefault="003662F1"/>
    <w:p w:rsidR="0076713C" w:rsidRDefault="0076713C"/>
    <w:p w:rsidR="0076713C" w:rsidRDefault="0076713C"/>
    <w:p w:rsidR="0076713C" w:rsidRDefault="0076713C"/>
    <w:p w:rsidR="0076713C" w:rsidRDefault="0076713C"/>
    <w:p w:rsidR="003662F1" w:rsidRDefault="00B60A5C">
      <w:r>
        <w:rPr>
          <w:noProof/>
        </w:rPr>
        <w:pict>
          <v:group id="_x0000_s1026" style="position:absolute;margin-left:0;margin-top:0;width:595.1pt;height:700.2pt;z-index:251633152;mso-width-percent:1000;mso-height-percent:1000;mso-position-horizontal:center;mso-position-horizontal-relative:page;mso-position-vertical:center;mso-position-vertical-relative:margin;mso-width-percent:1000;mso-height-percent:1000;mso-height-relative:margin" coordorigin=",1440" coordsize="12239,16450" o:allowincell="f">
            <v:group id="_x0000_s1027" style="position:absolute;top:9661;width:12239;height:4739;mso-width-percent:1000;mso-height-percent:300;mso-position-horizontal:center;mso-position-horizontal-relative:margin;mso-position-vertical:bottom;mso-position-vertical-relative:margin;mso-width-percent:1000;mso-height-percent:300" coordorigin="-6,3399" coordsize="12197,4253">
              <v:group id="_x0000_s1028" style="position:absolute;left:-6;top:3717;width:12189;height:3550" coordorigin="18,7468" coordsize="12189,3550">
                <v:shape id="_x0000_s1029" style="position:absolute;left:18;top:7837;width:7132;height:2863;mso-width-relative:page;mso-height-relative:page" coordsize="7132,2863" path="m,l17,2863,7132,2578r,-2378l,xe" fillcolor="#a7bfde" stroked="f">
                  <v:fill opacity=".5"/>
                  <v:path arrowok="t"/>
                </v:shape>
                <v:shape id="_x0000_s1030" style="position:absolute;left:7150;top:7468;width:3466;height:3550;mso-width-relative:page;mso-height-relative:page" coordsize="3466,3550" path="m,569l,2930r3466,620l3466,,,569xe" fillcolor="#d3dfee" stroked="f">
                  <v:fill opacity=".5"/>
                  <v:path arrowok="t"/>
                </v:shape>
                <v:shape id="_x0000_s1031" style="position:absolute;left:10616;top:7468;width:1591;height:3550;mso-width-relative:page;mso-height-relative:page" coordsize="1591,3550" path="m,l,3550,1591,2746r,-2009l,xe" fillcolor="#a7bfde" stroked="f">
                  <v:fill opacity=".5"/>
                  <v:path arrowok="t"/>
                </v:shape>
              </v:group>
              <v:shape id="_x0000_s1032" style="position:absolute;left:8071;top:4069;width:4120;height:2913;mso-width-relative:page;mso-height-relative:page" coordsize="4120,2913" path="m1,251l,2662r4120,251l4120,,1,251xe" fillcolor="#d8d8d8" stroked="f">
                <v:path arrowok="t"/>
              </v:shape>
              <v:shape id="_x0000_s1033" style="position:absolute;left:4104;top:3399;width:3985;height:4236;mso-width-relative:page;mso-height-relative:page" coordsize="3985,4236" path="m,l,4236,3985,3349r,-2428l,xe" fillcolor="#bfbfbf" stroked="f">
                <v:path arrowok="t"/>
              </v:shape>
              <v:shape id="_x0000_s1034" style="position:absolute;left:18;top:3399;width:4086;height:4253;mso-width-relative:page;mso-height-relative:page" coordsize="4086,4253" path="m4086,r-2,4253l,3198,,1072,4086,xe" fillcolor="#d8d8d8" stroked="f">
                <v:path arrowok="t"/>
              </v:shape>
              <v:shape id="_x0000_s1035" style="position:absolute;left:17;top:3617;width:2076;height:3851;mso-width-relative:page;mso-height-relative:page" coordsize="2076,3851" path="m,921l2060,r16,3851l,2981,,921xe" fillcolor="#d3dfee" stroked="f">
                <v:fill opacity="45875f"/>
                <v:path arrowok="t"/>
              </v:shape>
              <v:shape id="_x0000_s1036" style="position:absolute;left:2077;top:3617;width:6011;height:3835;mso-width-relative:page;mso-height-relative:page" coordsize="6011,3835" path="m,l17,3835,6011,2629r,-1390l,xe" fillcolor="#a7bfde" stroked="f">
                <v:fill opacity="45875f"/>
                <v:path arrowok="t"/>
              </v:shape>
              <v:shape id="_x0000_s1037" style="position:absolute;left:8088;top:3835;width:4102;height:3432;mso-width-relative:page;mso-height-relative:page" coordsize="4102,3432" path="m,1038l,2411,4102,3432,4102,,,1038xe" fillcolor="#d3dfee" stroked="f">
                <v:fill opacity="45875f"/>
                <v:path arrowok="t"/>
              </v:shape>
            </v:group>
            <v:rect id="_x0000_s1038" style="position:absolute;left:1800;top:1440;width:8638;height:1223;mso-width-percent:1000;mso-position-horizontal:center;mso-position-horizontal-relative:margin;mso-position-vertical:top;mso-position-vertical-relative:margin;mso-width-percent:1000;mso-width-relative:margin;mso-height-relative:margin" filled="f" stroked="f">
              <v:textbox style="mso-next-textbox:#_x0000_s1038;mso-fit-shape-to-text:t">
                <w:txbxContent>
                  <w:p w:rsidR="00925BD7" w:rsidRPr="0052309A" w:rsidRDefault="00925BD7">
                    <w:pPr>
                      <w:spacing w:after="0"/>
                      <w:rPr>
                        <w:b/>
                        <w:bCs/>
                        <w:color w:val="808080"/>
                        <w:sz w:val="32"/>
                        <w:szCs w:val="32"/>
                      </w:rPr>
                    </w:pPr>
                    <w:r w:rsidRPr="0052309A">
                      <w:rPr>
                        <w:b/>
                        <w:bCs/>
                        <w:color w:val="808080"/>
                        <w:sz w:val="32"/>
                        <w:szCs w:val="32"/>
                      </w:rPr>
                      <w:t xml:space="preserve">TEATRO </w:t>
                    </w:r>
                  </w:p>
                  <w:p w:rsidR="00925BD7" w:rsidRPr="0052309A" w:rsidRDefault="00925BD7">
                    <w:pPr>
                      <w:spacing w:after="0"/>
                      <w:rPr>
                        <w:b/>
                        <w:bCs/>
                        <w:color w:val="808080"/>
                        <w:sz w:val="32"/>
                        <w:szCs w:val="32"/>
                      </w:rPr>
                    </w:pPr>
                  </w:p>
                </w:txbxContent>
              </v:textbox>
            </v:rect>
            <v:rect id="_x0000_s1039" style="position:absolute;left:6494;top:11159;width:4999;height:6731;mso-position-horizontal-relative:margin;mso-position-vertical-relative:margin" filled="f" stroked="f">
              <v:textbox style="mso-next-textbox:#_x0000_s1039;mso-fit-shape-to-text:t">
                <w:txbxContent>
                  <w:p w:rsidR="00925BD7" w:rsidRDefault="00925BD7">
                    <w:pPr>
                      <w:jc w:val="right"/>
                      <w:rPr>
                        <w:sz w:val="96"/>
                        <w:szCs w:val="96"/>
                      </w:rPr>
                    </w:pPr>
                    <w:r>
                      <w:rPr>
                        <w:sz w:val="96"/>
                        <w:szCs w:val="96"/>
                      </w:rPr>
                      <w:t>2014 – SANTA CATARINA - BR</w:t>
                    </w:r>
                  </w:p>
                </w:txbxContent>
              </v:textbox>
            </v:rect>
            <v:rect id="_x0000_s1040" style="position:absolute;left:1800;top:2294;width:8638;height:7268;mso-width-percent:1000;mso-position-horizontal:center;mso-position-horizontal-relative:margin;mso-position-vertical-relative:margin;mso-width-percent:1000;mso-width-relative:margin;mso-height-relative:margin;v-text-anchor:bottom" filled="f" stroked="f">
              <v:textbox style="mso-next-textbox:#_x0000_s1040">
                <w:txbxContent>
                  <w:p w:rsidR="00925BD7" w:rsidRPr="0052309A" w:rsidRDefault="00925BD7">
                    <w:pPr>
                      <w:spacing w:after="0"/>
                      <w:rPr>
                        <w:b/>
                        <w:bCs/>
                        <w:color w:val="1F497D"/>
                        <w:sz w:val="72"/>
                        <w:szCs w:val="72"/>
                      </w:rPr>
                    </w:pPr>
                    <w:r w:rsidRPr="0052309A">
                      <w:rPr>
                        <w:b/>
                        <w:bCs/>
                        <w:color w:val="1F497D"/>
                        <w:sz w:val="72"/>
                        <w:szCs w:val="72"/>
                      </w:rPr>
                      <w:t>TEATRO CONFECCIONADO POR NALY DE ARAUJO LEITE</w:t>
                    </w:r>
                  </w:p>
                  <w:p w:rsidR="00925BD7" w:rsidRPr="0052309A" w:rsidRDefault="00925BD7">
                    <w:pPr>
                      <w:rPr>
                        <w:b/>
                        <w:bCs/>
                        <w:color w:val="4F81BD"/>
                        <w:sz w:val="40"/>
                        <w:szCs w:val="40"/>
                      </w:rPr>
                    </w:pPr>
                    <w:r w:rsidRPr="0052309A">
                      <w:rPr>
                        <w:b/>
                        <w:bCs/>
                        <w:color w:val="4F81BD"/>
                        <w:sz w:val="40"/>
                        <w:szCs w:val="40"/>
                      </w:rPr>
                      <w:t>AULAS DE TEATRO – PROF. NALY</w:t>
                    </w:r>
                  </w:p>
                  <w:p w:rsidR="00925BD7" w:rsidRPr="0052309A" w:rsidRDefault="00925BD7">
                    <w:pPr>
                      <w:rPr>
                        <w:b/>
                        <w:bCs/>
                        <w:color w:val="808080"/>
                        <w:sz w:val="32"/>
                        <w:szCs w:val="32"/>
                      </w:rPr>
                    </w:pPr>
                    <w:r w:rsidRPr="0052309A">
                      <w:rPr>
                        <w:b/>
                        <w:bCs/>
                        <w:color w:val="808080"/>
                        <w:sz w:val="32"/>
                        <w:szCs w:val="32"/>
                      </w:rPr>
                      <w:t>“FRUSTRAÇÕES E JÚBILOS ESTÃO LADO A LADO QUANDO MINISTRO AULAS DE TEATRO, MÚSICA E DANÇA... SOFRO UM TREINAMENTO E EDUCAÇÃO EMOCIONAL CRESCENTE. NALY”.</w:t>
                    </w:r>
                  </w:p>
                  <w:p w:rsidR="00925BD7" w:rsidRPr="0052309A" w:rsidRDefault="00925BD7">
                    <w:pPr>
                      <w:rPr>
                        <w:b/>
                        <w:bCs/>
                        <w:color w:val="808080"/>
                        <w:sz w:val="32"/>
                        <w:szCs w:val="32"/>
                      </w:rPr>
                    </w:pPr>
                  </w:p>
                </w:txbxContent>
              </v:textbox>
            </v:rect>
            <w10:wrap anchorx="page" anchory="margin"/>
          </v:group>
        </w:pict>
      </w:r>
    </w:p>
    <w:p w:rsidR="00B8402B" w:rsidRDefault="00560925">
      <w:r>
        <w:rPr>
          <w:rStyle w:val="Refdenotaderodap"/>
        </w:rPr>
        <w:footnoteReference w:id="2"/>
      </w:r>
      <w:r w:rsidR="003662F1">
        <w:br w:type="page"/>
      </w:r>
    </w:p>
    <w:p w:rsidR="00B8402B" w:rsidRDefault="00B8402B"/>
    <w:p w:rsidR="00B8402B" w:rsidRDefault="00B8402B"/>
    <w:p w:rsidR="00B8402B" w:rsidRDefault="00526EB7">
      <w:r>
        <w:rPr>
          <w:noProof/>
          <w:lang w:eastAsia="pt-BR"/>
        </w:rPr>
        <w:drawing>
          <wp:inline distT="0" distB="0" distL="0" distR="0">
            <wp:extent cx="4495800" cy="6105525"/>
            <wp:effectExtent l="19050" t="0" r="0" b="0"/>
            <wp:docPr id="3" name="Imagem 23" descr="G:\FOTOSPUBLICAR\mt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descr="G:\FOTOSPUBLICAR\mtg.png"/>
                    <pic:cNvPicPr>
                      <a:picLocks noChangeAspect="1" noChangeArrowheads="1"/>
                    </pic:cNvPicPr>
                  </pic:nvPicPr>
                  <pic:blipFill>
                    <a:blip r:embed="rId8"/>
                    <a:srcRect/>
                    <a:stretch>
                      <a:fillRect/>
                    </a:stretch>
                  </pic:blipFill>
                  <pic:spPr bwMode="auto">
                    <a:xfrm>
                      <a:off x="0" y="0"/>
                      <a:ext cx="4495800" cy="6105525"/>
                    </a:xfrm>
                    <a:prstGeom prst="rect">
                      <a:avLst/>
                    </a:prstGeom>
                    <a:noFill/>
                    <a:ln w="9525">
                      <a:noFill/>
                      <a:miter lim="800000"/>
                      <a:headEnd/>
                      <a:tailEnd/>
                    </a:ln>
                  </pic:spPr>
                </pic:pic>
              </a:graphicData>
            </a:graphic>
          </wp:inline>
        </w:drawing>
      </w:r>
    </w:p>
    <w:p w:rsidR="00B8402B" w:rsidRDefault="00B60A5C">
      <w:r>
        <w:rPr>
          <w:noProof/>
          <w:lang w:eastAsia="pt-BR"/>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44" type="#_x0000_t98" style="position:absolute;margin-left:-28.05pt;margin-top:16.25pt;width:501pt;height:151.5pt;z-index:251637248" fillcolor="#4f81bd" strokecolor="#f2f2f2" strokeweight="3pt">
            <v:shadow on="t" type="perspective" color="#243f60" opacity=".5" origin=",.5" offset="0,0" matrix=",56756f,,.5"/>
          </v:shape>
        </w:pict>
      </w:r>
    </w:p>
    <w:p w:rsidR="00B8402B" w:rsidRDefault="00B60A5C">
      <w:r>
        <w:rPr>
          <w:noProof/>
          <w:lang w:eastAsia="pt-BR"/>
        </w:rPr>
        <w:pict>
          <v:shapetype id="_x0000_t202" coordsize="21600,21600" o:spt="202" path="m,l,21600r21600,l21600,xe">
            <v:stroke joinstyle="miter"/>
            <v:path gradientshapeok="t" o:connecttype="rect"/>
          </v:shapetype>
          <v:shape id="_x0000_s1045" type="#_x0000_t202" style="position:absolute;margin-left:5.7pt;margin-top:23.8pt;width:454.5pt;height:90pt;z-index:251638272">
            <v:shadow opacity=".5" offset="-6pt,-6pt"/>
            <o:extrusion v:ext="view" backdepth="1in" on="t" viewpoint="-34.72222mm,34.72222mm" viewpointorigin="-.5,.5" skewangle="45" lightposition="-50000" lightposition2="50000" type="perspective"/>
            <v:textbox>
              <w:txbxContent>
                <w:p w:rsidR="00925BD7" w:rsidRPr="00B8402B" w:rsidRDefault="00925BD7">
                  <w:pPr>
                    <w:rPr>
                      <w:rFonts w:ascii="Arial Black" w:hAnsi="Arial Black"/>
                    </w:rPr>
                  </w:pPr>
                  <w:r>
                    <w:rPr>
                      <w:rFonts w:ascii="Arial Black" w:hAnsi="Arial Black"/>
                    </w:rPr>
                    <w:t>Meus filhos, Wilson Carlos e Maria Vitoria Zulmira que sempre atuaram e estiveram presentes em momentos culturais, e me acompanhando e trabalhando em minhas apresentações e cursos de música, dança e teatro, meus eternos companheirinhos. AMOR - Naly de Araujo Leite 02</w:t>
                  </w:r>
                </w:p>
              </w:txbxContent>
            </v:textbox>
          </v:shape>
        </w:pict>
      </w:r>
    </w:p>
    <w:p w:rsidR="00B8402B" w:rsidRDefault="00B8402B"/>
    <w:p w:rsidR="00B8402B" w:rsidRDefault="00B8402B"/>
    <w:p w:rsidR="00B8402B" w:rsidRDefault="00B8402B"/>
    <w:p w:rsidR="00EC2E2F" w:rsidRDefault="00EC2E2F"/>
    <w:p w:rsidR="00AB3C84" w:rsidRDefault="00B60A5C">
      <w:pPr>
        <w:spacing w:after="0" w:line="240" w:lineRule="auto"/>
      </w:pPr>
      <w:r>
        <w:rPr>
          <w:noProof/>
          <w:lang w:eastAsia="pt-BR"/>
        </w:rPr>
        <w:lastRenderedPageBreak/>
        <w:pict>
          <v:shape id="_x0000_s1152" type="#_x0000_t202" style="position:absolute;margin-left:319.95pt;margin-top:691.9pt;width:50.25pt;height:30.75pt;z-index:251729408" fillcolor="#4f81bd [3204]" strokecolor="#f2f2f2 [3041]" strokeweight="3pt">
            <v:shadow on="t" type="perspective" color="#243f60 [1604]" opacity=".5" offset="1pt" offset2="-1pt"/>
            <v:textbox>
              <w:txbxContent>
                <w:p w:rsidR="00925BD7" w:rsidRDefault="00925BD7">
                  <w:r>
                    <w:t>Fls. 2.1</w:t>
                  </w:r>
                </w:p>
              </w:txbxContent>
            </v:textbox>
          </v:shape>
        </w:pict>
      </w:r>
      <w:r>
        <w:rPr>
          <w:noProof/>
          <w:lang w:eastAsia="pt-BR"/>
        </w:rPr>
        <w:pict>
          <v:shape id="_x0000_s1151" type="#_x0000_t202" style="position:absolute;margin-left:-21.3pt;margin-top:312.4pt;width:483.75pt;height:426pt;z-index:251728384" fillcolor="#4f81bd [3204]" strokecolor="#f2f2f2 [3041]" strokeweight="3pt">
            <v:fill color2="fill lighten(51)" focusposition=".5,.5" focussize="" method="linear sigma" focus="100%" type="gradientRadial"/>
            <v:shadow on="t" color="#243f60 [1604]" opacity=".5" offset="-6pt,-6pt"/>
            <v:textbox>
              <w:txbxContent>
                <w:p w:rsidR="00925BD7" w:rsidRDefault="00925BD7" w:rsidP="00AB3C84">
                  <w:pPr>
                    <w:rPr>
                      <w:rFonts w:ascii="Arial" w:hAnsi="Arial" w:cs="Arial"/>
                    </w:rPr>
                  </w:pPr>
                  <w:r>
                    <w:rPr>
                      <w:rFonts w:ascii="Arial" w:hAnsi="Arial" w:cs="Arial"/>
                    </w:rPr>
                    <w:t>Eu sou Naly de Araujo Leite, nascida em Goiânia – Goiás no dia 06 de maio, e escrevo desde os 07 anos de idade.</w:t>
                  </w:r>
                </w:p>
                <w:p w:rsidR="00925BD7" w:rsidRDefault="00925BD7" w:rsidP="00AB3C84">
                  <w:pPr>
                    <w:rPr>
                      <w:rFonts w:ascii="Arial" w:hAnsi="Arial" w:cs="Arial"/>
                    </w:rPr>
                  </w:pPr>
                  <w:r>
                    <w:rPr>
                      <w:rFonts w:ascii="Arial" w:hAnsi="Arial" w:cs="Arial"/>
                    </w:rPr>
                    <w:t xml:space="preserve">Escrever era abrir </w:t>
                  </w:r>
                  <w:r w:rsidR="0076713C">
                    <w:rPr>
                      <w:rFonts w:ascii="Arial" w:hAnsi="Arial" w:cs="Arial"/>
                    </w:rPr>
                    <w:t xml:space="preserve">a </w:t>
                  </w:r>
                  <w:r>
                    <w:rPr>
                      <w:rFonts w:ascii="Arial" w:hAnsi="Arial" w:cs="Arial"/>
                    </w:rPr>
                    <w:t>mim mesma, sem grandes riscos de ser lida por outros, depois fui incentivada por meus pais a participar de concursos e então comecei minha carreira, vencendo alguns concursos literários e de desenho a todos os níveis.</w:t>
                  </w:r>
                </w:p>
                <w:p w:rsidR="00925BD7" w:rsidRDefault="00925BD7" w:rsidP="00AB3C84">
                  <w:pPr>
                    <w:rPr>
                      <w:rFonts w:ascii="Arial" w:hAnsi="Arial" w:cs="Arial"/>
                    </w:rPr>
                  </w:pPr>
                  <w:r>
                    <w:rPr>
                      <w:rFonts w:ascii="Arial" w:hAnsi="Arial" w:cs="Arial"/>
                    </w:rPr>
                    <w:t>Formada em Direito pela UCG, Relações Públicas interrompido, Cursei o 2º grau por duas vezes, a 1ª pelo Objetivo SPG curso integrado, e a 2ª pelo Presidente Costa e Silva – Curso Técnico de Enfermagem. Aos 07 anos passei no Conservatório de Música da UFG para piano clássico, mas não conclui.</w:t>
                  </w:r>
                </w:p>
                <w:p w:rsidR="00925BD7" w:rsidRDefault="00925BD7" w:rsidP="00AB3C84">
                  <w:pPr>
                    <w:rPr>
                      <w:rFonts w:ascii="Arial" w:hAnsi="Arial" w:cs="Arial"/>
                    </w:rPr>
                  </w:pPr>
                  <w:r>
                    <w:rPr>
                      <w:rFonts w:ascii="Arial" w:hAnsi="Arial" w:cs="Arial"/>
                    </w:rPr>
                    <w:t>Hoje, tenho base em violão, percussão, teclado e trompete, componho e gosto de cantar, fiz diversos cursos no Centro de Cultura de Artes Livres em Goiânia, e Teatro, Dança Folclórica, Artesanato em São Paulo, onde ensinei música e dança.</w:t>
                  </w:r>
                </w:p>
                <w:p w:rsidR="00925BD7" w:rsidRDefault="00925BD7" w:rsidP="00AB3C84">
                  <w:pPr>
                    <w:rPr>
                      <w:rFonts w:ascii="Arial" w:hAnsi="Arial" w:cs="Arial"/>
                    </w:rPr>
                  </w:pPr>
                  <w:r>
                    <w:rPr>
                      <w:rFonts w:ascii="Arial" w:hAnsi="Arial" w:cs="Arial"/>
                    </w:rPr>
                    <w:t>Hoje, fui reconhecida a nível mundial, ganhando na categoria - Reportagem, um concurso internacional, LIMA CLARA.</w:t>
                  </w:r>
                </w:p>
                <w:p w:rsidR="00925BD7" w:rsidRPr="005702DF" w:rsidRDefault="00925BD7" w:rsidP="00AB3C84">
                  <w:pPr>
                    <w:rPr>
                      <w:rFonts w:ascii="Arial" w:hAnsi="Arial" w:cs="Arial"/>
                    </w:rPr>
                  </w:pPr>
                  <w:r>
                    <w:rPr>
                      <w:rFonts w:ascii="Arial" w:hAnsi="Arial" w:cs="Arial"/>
                    </w:rPr>
                    <w:t>NALY DE ARAUJO LEITE</w:t>
                  </w:r>
                </w:p>
                <w:p w:rsidR="00925BD7" w:rsidRDefault="00925BD7"/>
              </w:txbxContent>
            </v:textbox>
          </v:shape>
        </w:pict>
      </w:r>
      <w:r w:rsidR="00EC2E2F">
        <w:rPr>
          <w:noProof/>
          <w:lang w:eastAsia="pt-BR"/>
        </w:rPr>
        <w:drawing>
          <wp:inline distT="0" distB="0" distL="0" distR="0">
            <wp:extent cx="4572000" cy="3381375"/>
            <wp:effectExtent l="266700" t="228600" r="247650" b="180975"/>
            <wp:docPr id="42" name="Imagem 41" descr="DSC_1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1434.jpg"/>
                    <pic:cNvPicPr/>
                  </pic:nvPicPr>
                  <pic:blipFill>
                    <a:blip r:embed="rId9"/>
                    <a:stretch>
                      <a:fillRect/>
                    </a:stretch>
                  </pic:blipFill>
                  <pic:spPr>
                    <a:xfrm>
                      <a:off x="0" y="0"/>
                      <a:ext cx="4572000" cy="33813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00EC2E2F">
        <w:t xml:space="preserve"> </w:t>
      </w:r>
    </w:p>
    <w:p w:rsidR="00AB3C84" w:rsidRDefault="00AB3C84">
      <w:pPr>
        <w:spacing w:after="0" w:line="240" w:lineRule="auto"/>
      </w:pPr>
      <w:r>
        <w:br w:type="page"/>
      </w:r>
    </w:p>
    <w:p w:rsidR="009B11C4" w:rsidRDefault="00B60A5C">
      <w:pPr>
        <w:spacing w:after="0" w:line="240" w:lineRule="auto"/>
      </w:pPr>
      <w:r>
        <w:rPr>
          <w:noProof/>
          <w:lang w:eastAsia="pt-BR"/>
        </w:rPr>
        <w:lastRenderedPageBreak/>
        <w:pict>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_x0000_s1155" type="#_x0000_t188" style="position:absolute;margin-left:295.2pt;margin-top:691.15pt;width:126.75pt;height:30.75pt;z-index:251732480">
            <v:textbox>
              <w:txbxContent>
                <w:p w:rsidR="00925BD7" w:rsidRDefault="00925BD7">
                  <w:r>
                    <w:t>Naly de Araujo Leite 2.2</w:t>
                  </w:r>
                </w:p>
              </w:txbxContent>
            </v:textbox>
          </v:shape>
        </w:pict>
      </w:r>
      <w:r w:rsidR="009B11C4">
        <w:rPr>
          <w:noProof/>
          <w:lang w:eastAsia="pt-BR"/>
        </w:rPr>
        <w:drawing>
          <wp:inline distT="0" distB="0" distL="0" distR="0">
            <wp:extent cx="5505450" cy="2390775"/>
            <wp:effectExtent l="247650" t="228600" r="228600" b="219075"/>
            <wp:docPr id="67" name="Imagem 66" descr="PO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1.JPG"/>
                    <pic:cNvPicPr/>
                  </pic:nvPicPr>
                  <pic:blipFill>
                    <a:blip r:embed="rId10"/>
                    <a:stretch>
                      <a:fillRect/>
                    </a:stretch>
                  </pic:blipFill>
                  <pic:spPr>
                    <a:xfrm>
                      <a:off x="0" y="0"/>
                      <a:ext cx="5505450" cy="23907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9B11C4" w:rsidRDefault="009B11C4">
      <w:pPr>
        <w:spacing w:after="0" w:line="240" w:lineRule="auto"/>
      </w:pPr>
    </w:p>
    <w:p w:rsidR="009B11C4" w:rsidRDefault="009B11C4">
      <w:pPr>
        <w:spacing w:after="0" w:line="240" w:lineRule="auto"/>
      </w:pPr>
      <w:r>
        <w:rPr>
          <w:noProof/>
          <w:lang w:eastAsia="pt-BR"/>
        </w:rPr>
        <w:drawing>
          <wp:inline distT="0" distB="0" distL="0" distR="0">
            <wp:extent cx="5505450" cy="4562475"/>
            <wp:effectExtent l="247650" t="228600" r="228600" b="219075"/>
            <wp:docPr id="69" name="Imagem 68" descr="POL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3.JPG"/>
                    <pic:cNvPicPr/>
                  </pic:nvPicPr>
                  <pic:blipFill>
                    <a:blip r:embed="rId11"/>
                    <a:stretch>
                      <a:fillRect/>
                    </a:stretch>
                  </pic:blipFill>
                  <pic:spPr>
                    <a:xfrm>
                      <a:off x="0" y="0"/>
                      <a:ext cx="5505450" cy="456247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rsidR="009B11C4" w:rsidRDefault="009B11C4">
      <w:pPr>
        <w:spacing w:after="0" w:line="240" w:lineRule="auto"/>
      </w:pPr>
    </w:p>
    <w:p w:rsidR="00AB3C84" w:rsidRDefault="00B60A5C">
      <w:pPr>
        <w:spacing w:after="0" w:line="240" w:lineRule="auto"/>
      </w:pPr>
      <w:r>
        <w:rPr>
          <w:noProof/>
          <w:lang w:eastAsia="pt-BR"/>
        </w:rPr>
        <w:lastRenderedPageBreak/>
        <w:pict>
          <v:shape id="_x0000_s1156" type="#_x0000_t188" style="position:absolute;margin-left:281.7pt;margin-top:660.4pt;width:122.25pt;height:37.5pt;z-index:251733504">
            <v:textbox>
              <w:txbxContent>
                <w:p w:rsidR="00925BD7" w:rsidRDefault="00925BD7">
                  <w:r>
                    <w:t>Naly de Araujo Leite 2.3</w:t>
                  </w:r>
                </w:p>
              </w:txbxContent>
            </v:textbox>
          </v:shape>
        </w:pict>
      </w:r>
      <w:r w:rsidR="009B11C4">
        <w:rPr>
          <w:noProof/>
          <w:lang w:eastAsia="pt-BR"/>
        </w:rPr>
        <w:drawing>
          <wp:inline distT="0" distB="0" distL="0" distR="0">
            <wp:extent cx="5400040" cy="7200265"/>
            <wp:effectExtent l="247650" t="228600" r="219710" b="210185"/>
            <wp:docPr id="68" name="Imagem 67" descr="POL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2.JPG"/>
                    <pic:cNvPicPr/>
                  </pic:nvPicPr>
                  <pic:blipFill>
                    <a:blip r:embed="rId12"/>
                    <a:stretch>
                      <a:fillRect/>
                    </a:stretch>
                  </pic:blipFill>
                  <pic:spPr>
                    <a:xfrm>
                      <a:off x="0" y="0"/>
                      <a:ext cx="5400040" cy="720026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r w:rsidR="00AB3C84">
        <w:br w:type="page"/>
      </w:r>
    </w:p>
    <w:p w:rsidR="00AB3C84" w:rsidRDefault="00B60A5C">
      <w:pPr>
        <w:spacing w:after="0" w:line="240" w:lineRule="auto"/>
      </w:pPr>
      <w:r>
        <w:rPr>
          <w:noProof/>
          <w:lang w:eastAsia="pt-BR"/>
        </w:rPr>
        <w:lastRenderedPageBrea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_x0000_s1153" type="#_x0000_t63" style="position:absolute;margin-left:140.7pt;margin-top:244.15pt;width:346.5pt;height:158.25pt;z-index:251730432" fillcolor="#76923c [2406]">
            <v:shadow color="#c2d69b [1942]"/>
            <o:extrusion v:ext="view" backdepth="1in" on="t" type="perspective"/>
            <v:textbox>
              <w:txbxContent>
                <w:p w:rsidR="00925BD7" w:rsidRDefault="00925BD7"/>
              </w:txbxContent>
            </v:textbox>
          </v:shape>
        </w:pict>
      </w:r>
      <w:r w:rsidR="00AB3C84">
        <w:rPr>
          <w:noProof/>
          <w:lang w:eastAsia="pt-BR"/>
        </w:rPr>
        <w:drawing>
          <wp:inline distT="0" distB="0" distL="0" distR="0">
            <wp:extent cx="5848350" cy="3124200"/>
            <wp:effectExtent l="19050" t="0" r="0" b="0"/>
            <wp:docPr id="58" name="Imagem 57" descr="140118_212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0118_212508.jpg"/>
                    <pic:cNvPicPr/>
                  </pic:nvPicPr>
                  <pic:blipFill>
                    <a:blip r:embed="rId13">
                      <a:grayscl/>
                    </a:blip>
                    <a:stretch>
                      <a:fillRect/>
                    </a:stretch>
                  </pic:blipFill>
                  <pic:spPr>
                    <a:xfrm>
                      <a:off x="0" y="0"/>
                      <a:ext cx="5849264" cy="3124688"/>
                    </a:xfrm>
                    <a:prstGeom prst="rect">
                      <a:avLst/>
                    </a:prstGeom>
                    <a:noFill/>
                    <a:ln>
                      <a:noFill/>
                    </a:ln>
                    <a:effectLst>
                      <a:innerShdw blurRad="63500" dist="50800" dir="13500000">
                        <a:prstClr val="black">
                          <a:alpha val="50000"/>
                        </a:prstClr>
                      </a:innerShdw>
                    </a:effectLst>
                  </pic:spPr>
                </pic:pic>
              </a:graphicData>
            </a:graphic>
          </wp:inline>
        </w:drawing>
      </w:r>
    </w:p>
    <w:p w:rsidR="005702DF" w:rsidRDefault="005702DF">
      <w:pPr>
        <w:spacing w:after="0" w:line="240" w:lineRule="auto"/>
        <w:rPr>
          <w:noProof/>
          <w:lang w:eastAsia="pt-BR"/>
        </w:rPr>
      </w:pPr>
    </w:p>
    <w:p w:rsidR="007843E9" w:rsidRDefault="00B60A5C">
      <w:pPr>
        <w:spacing w:after="0" w:line="240" w:lineRule="auto"/>
      </w:pPr>
      <w:r>
        <w:rPr>
          <w:noProof/>
          <w:lang w:eastAsia="pt-BR"/>
        </w:rPr>
        <w:pict>
          <v:shape id="_x0000_s1157" type="#_x0000_t188" style="position:absolute;margin-left:321.45pt;margin-top:433.2pt;width:132pt;height:27.75pt;z-index:251734528">
            <v:textbox>
              <w:txbxContent>
                <w:p w:rsidR="00925BD7" w:rsidRDefault="00925BD7">
                  <w:r>
                    <w:t>Naly de Araujo Leite 2.5</w:t>
                  </w:r>
                </w:p>
              </w:txbxContent>
            </v:textbox>
          </v:shape>
        </w:pict>
      </w:r>
      <w:r>
        <w:rPr>
          <w:noProof/>
          <w:lang w:eastAsia="pt-BR"/>
        </w:rPr>
        <w:pict>
          <v:shape id="_x0000_s1154" type="#_x0000_t202" style="position:absolute;margin-left:202.95pt;margin-top:7.2pt;width:215.25pt;height:104.25pt;z-index:251731456" fillcolor="#4e6128 [1606]">
            <v:shadow on="t" type="perspective" color="#c2d69b [1942]" opacity=".5" origin="-.5,.5" offset="0,0" matrix=",92680f,,-1,,-95367431641e-17"/>
            <v:textbox>
              <w:txbxContent>
                <w:p w:rsidR="00925BD7" w:rsidRDefault="00925BD7">
                  <w:pPr>
                    <w:rPr>
                      <w:rFonts w:ascii="Lucida Calligraphy" w:hAnsi="Lucida Calligraphy"/>
                      <w:color w:val="FF9900"/>
                    </w:rPr>
                  </w:pPr>
                  <w:r>
                    <w:rPr>
                      <w:rFonts w:ascii="Lucida Calligraphy" w:hAnsi="Lucida Calligraphy"/>
                      <w:color w:val="FF9900"/>
                    </w:rPr>
                    <w:t>Eu, Naly e o meu único filho, Wilson Carlos, amigo e companhei -ro, minha produção independen -te, assim como a irmã.Somos unidos e nos amamos muito.</w:t>
                  </w:r>
                </w:p>
                <w:p w:rsidR="00925BD7" w:rsidRDefault="00925BD7">
                  <w:pPr>
                    <w:rPr>
                      <w:rFonts w:ascii="Lucida Calligraphy" w:hAnsi="Lucida Calligraphy"/>
                      <w:color w:val="FF9900"/>
                    </w:rPr>
                  </w:pPr>
                </w:p>
                <w:p w:rsidR="00925BD7" w:rsidRDefault="00925BD7">
                  <w:pPr>
                    <w:rPr>
                      <w:rFonts w:ascii="Lucida Calligraphy" w:hAnsi="Lucida Calligraphy"/>
                      <w:color w:val="FF9900"/>
                    </w:rPr>
                  </w:pPr>
                </w:p>
                <w:p w:rsidR="00925BD7" w:rsidRDefault="00925BD7">
                  <w:pPr>
                    <w:rPr>
                      <w:rFonts w:ascii="Lucida Calligraphy" w:hAnsi="Lucida Calligraphy"/>
                      <w:color w:val="FF9900"/>
                    </w:rPr>
                  </w:pPr>
                </w:p>
                <w:p w:rsidR="00925BD7" w:rsidRPr="004841D4" w:rsidRDefault="00925BD7">
                  <w:pPr>
                    <w:rPr>
                      <w:rFonts w:ascii="Lucida Calligraphy" w:hAnsi="Lucida Calligraphy"/>
                      <w:color w:val="FF9900"/>
                    </w:rPr>
                  </w:pPr>
                </w:p>
              </w:txbxContent>
            </v:textbox>
          </v:shape>
        </w:pict>
      </w:r>
      <w:r w:rsidR="007843E9">
        <w:rPr>
          <w:noProof/>
          <w:lang w:eastAsia="pt-BR"/>
        </w:rPr>
        <w:drawing>
          <wp:inline distT="0" distB="0" distL="0" distR="0">
            <wp:extent cx="1704975" cy="1552575"/>
            <wp:effectExtent l="285750" t="190500" r="0" b="238125"/>
            <wp:docPr id="62" name="Imagem 61" descr="nalywil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lywilson.JPG"/>
                    <pic:cNvPicPr/>
                  </pic:nvPicPr>
                  <pic:blipFill>
                    <a:blip r:embed="rId14"/>
                    <a:stretch>
                      <a:fillRect/>
                    </a:stretch>
                  </pic:blipFill>
                  <pic:spPr>
                    <a:xfrm>
                      <a:off x="0" y="0"/>
                      <a:ext cx="1704975" cy="1552575"/>
                    </a:xfrm>
                    <a:prstGeom prst="rect">
                      <a:avLst/>
                    </a:prstGeom>
                    <a:ln w="228600" cap="sq" cmpd="thickThin">
                      <a:noFill/>
                      <a:prstDash val="solid"/>
                      <a:miter lim="800000"/>
                    </a:ln>
                    <a:effectLst>
                      <a:outerShdw blurRad="225425" dist="50800" dir="5220000" algn="ctr">
                        <a:srgbClr val="000000">
                          <a:alpha val="33000"/>
                        </a:srgbClr>
                      </a:outerShdw>
                    </a:effectLst>
                    <a:scene3d>
                      <a:camera prst="perspectiveFront" fov="3300000">
                        <a:rot lat="486000" lon="19530000" rev="174000"/>
                      </a:camera>
                      <a:lightRig rig="harsh" dir="t">
                        <a:rot lat="0" lon="0" rev="3000000"/>
                      </a:lightRig>
                    </a:scene3d>
                    <a:sp3d extrusionH="254000" contourW="19050">
                      <a:bevelT w="82550" h="44450" prst="angle"/>
                      <a:bevelB w="82550" h="44450" prst="angle"/>
                      <a:contourClr>
                        <a:srgbClr val="FFFFFF"/>
                      </a:contourClr>
                    </a:sp3d>
                  </pic:spPr>
                </pic:pic>
              </a:graphicData>
            </a:graphic>
          </wp:inline>
        </w:drawing>
      </w:r>
      <w:r w:rsidR="004841D4">
        <w:rPr>
          <w:noProof/>
          <w:lang w:eastAsia="pt-BR"/>
        </w:rPr>
        <w:drawing>
          <wp:inline distT="0" distB="0" distL="0" distR="0">
            <wp:extent cx="5191125" cy="3104993"/>
            <wp:effectExtent l="247650" t="228600" r="238125" b="209707"/>
            <wp:docPr id="64" name="Imagem 63" descr="nalywils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lywilson1.JPG"/>
                    <pic:cNvPicPr/>
                  </pic:nvPicPr>
                  <pic:blipFill>
                    <a:blip r:embed="rId15"/>
                    <a:stretch>
                      <a:fillRect/>
                    </a:stretch>
                  </pic:blipFill>
                  <pic:spPr>
                    <a:xfrm>
                      <a:off x="0" y="0"/>
                      <a:ext cx="5190515" cy="3104628"/>
                    </a:xfrm>
                    <a:prstGeom prst="rect">
                      <a:avLst/>
                    </a:prstGeom>
                    <a:ln w="228600" cap="sq" cmpd="thickThin">
                      <a:solidFill>
                        <a:srgbClr val="000000"/>
                      </a:solidFill>
                      <a:prstDash val="solid"/>
                      <a:miter lim="800000"/>
                    </a:ln>
                    <a:effectLst>
                      <a:innerShdw blurRad="63500" dist="50800" dir="13500000">
                        <a:prstClr val="black">
                          <a:alpha val="50000"/>
                        </a:prstClr>
                      </a:innerShdw>
                    </a:effectLst>
                  </pic:spPr>
                </pic:pic>
              </a:graphicData>
            </a:graphic>
          </wp:inline>
        </w:drawing>
      </w:r>
    </w:p>
    <w:p w:rsidR="00EC2E2F" w:rsidRDefault="00B60A5C">
      <w:pPr>
        <w:spacing w:after="0" w:line="240" w:lineRule="auto"/>
      </w:pPr>
      <w:r>
        <w:rPr>
          <w:noProof/>
          <w:lang w:eastAsia="pt-BR"/>
        </w:rPr>
        <w:lastRenderedPageBreak/>
        <w:pict>
          <v:shape id="_x0000_s1158" type="#_x0000_t188" style="position:absolute;margin-left:339.45pt;margin-top:694.15pt;width:127.5pt;height:28.5pt;z-index:251735552">
            <v:textbox>
              <w:txbxContent>
                <w:p w:rsidR="00925BD7" w:rsidRDefault="00925BD7">
                  <w:r>
                    <w:t>Naly de Araujo Leite 2.6</w:t>
                  </w:r>
                </w:p>
              </w:txbxContent>
            </v:textbox>
          </v:shape>
        </w:pict>
      </w:r>
      <w:r>
        <w:rPr>
          <w:noProof/>
          <w:lang w:eastAsia="pt-BR"/>
        </w:rPr>
        <w:pict>
          <v:shape id="_x0000_s1147" type="#_x0000_t188" style="position:absolute;margin-left:106.95pt;margin-top:461.65pt;width:261pt;height:64.5pt;z-index:251727360" fillcolor="#243f60 [1604]" strokecolor="#f2f2f2 [3041]" strokeweight="3pt">
            <v:fill color2="fill lighten(51)" focusposition=".5,.5" focussize="" method="linear sigma" focus="100%" type="gradientRadial"/>
            <v:shadow on="t" type="perspective" color="#243f60 [1604]" opacity=".5" origin=",.5" offset="0,0" matrix=",56756f,,.5"/>
            <v:textbox>
              <w:txbxContent>
                <w:p w:rsidR="00925BD7" w:rsidRPr="005702DF" w:rsidRDefault="00925BD7">
                  <w:pPr>
                    <w:rPr>
                      <w:rFonts w:ascii="Lucida Calligraphy" w:hAnsi="Lucida Calligraphy"/>
                      <w:b/>
                      <w:color w:val="632423" w:themeColor="accent2" w:themeShade="80"/>
                      <w:sz w:val="28"/>
                      <w:szCs w:val="28"/>
                    </w:rPr>
                  </w:pPr>
                  <w:r w:rsidRPr="005702DF">
                    <w:rPr>
                      <w:rFonts w:ascii="Lucida Calligraphy" w:hAnsi="Lucida Calligraphy"/>
                      <w:b/>
                      <w:color w:val="632423" w:themeColor="accent2" w:themeShade="80"/>
                      <w:sz w:val="28"/>
                      <w:szCs w:val="28"/>
                    </w:rPr>
                    <w:t>Eu, Naly, autora do presente trabalho e minha filha Zulmira</w:t>
                  </w:r>
                </w:p>
              </w:txbxContent>
            </v:textbox>
          </v:shape>
        </w:pict>
      </w:r>
      <w:r w:rsidR="005702DF">
        <w:rPr>
          <w:noProof/>
          <w:lang w:eastAsia="pt-BR"/>
        </w:rPr>
        <w:drawing>
          <wp:inline distT="0" distB="0" distL="0" distR="0">
            <wp:extent cx="5514975" cy="6096000"/>
            <wp:effectExtent l="38100" t="0" r="28575" b="1828800"/>
            <wp:docPr id="45" name="Imagem 44" descr="DSC_1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1432.jpg"/>
                    <pic:cNvPicPr/>
                  </pic:nvPicPr>
                  <pic:blipFill>
                    <a:blip r:embed="rId16"/>
                    <a:stretch>
                      <a:fillRect/>
                    </a:stretch>
                  </pic:blipFill>
                  <pic:spPr>
                    <a:xfrm>
                      <a:off x="0" y="0"/>
                      <a:ext cx="5514975" cy="6096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EC2E2F">
        <w:br w:type="page"/>
      </w:r>
    </w:p>
    <w:p w:rsidR="003662F1" w:rsidRDefault="003662F1"/>
    <w:p w:rsidR="00AD45AE" w:rsidRDefault="00B60A5C">
      <w:r>
        <w:rPr>
          <w:noProof/>
          <w:lang w:eastAsia="pt-BR"/>
        </w:rPr>
        <w:pict>
          <v:shape id="_x0000_s1043" type="#_x0000_t202" style="position:absolute;margin-left:-54.3pt;margin-top:73.9pt;width:550.5pt;height:690pt;z-index:251636224">
            <v:textbox>
              <w:txbxContent>
                <w:p w:rsidR="00925BD7" w:rsidRDefault="00925BD7">
                  <w:pPr>
                    <w:rPr>
                      <w:rFonts w:ascii="Arial" w:hAnsi="Arial" w:cs="Arial"/>
                    </w:rPr>
                  </w:pPr>
                  <w:r>
                    <w:rPr>
                      <w:rFonts w:ascii="Arial" w:hAnsi="Arial" w:cs="Arial"/>
                    </w:rPr>
                    <w:t xml:space="preserve">          </w:t>
                  </w:r>
                </w:p>
                <w:p w:rsidR="00925BD7" w:rsidRDefault="00925BD7">
                  <w:pPr>
                    <w:rPr>
                      <w:rFonts w:ascii="Arial" w:hAnsi="Arial" w:cs="Arial"/>
                    </w:rPr>
                  </w:pPr>
                  <w:r>
                    <w:rPr>
                      <w:rFonts w:ascii="Arial" w:hAnsi="Arial" w:cs="Arial"/>
                    </w:rPr>
                    <w:t>Alecrim Dourado foi trabalhado em São Paulo nas primeiras apresentações.</w:t>
                  </w:r>
                </w:p>
                <w:p w:rsidR="00925BD7" w:rsidRDefault="00925BD7">
                  <w:pPr>
                    <w:rPr>
                      <w:rFonts w:ascii="Arial" w:hAnsi="Arial" w:cs="Arial"/>
                    </w:rPr>
                  </w:pPr>
                  <w:r>
                    <w:rPr>
                      <w:rFonts w:ascii="Arial" w:hAnsi="Arial" w:cs="Arial"/>
                    </w:rPr>
                    <w:t>Voltando para Goiás, foi reapresentado com algumas modificações em Praça Pública num evento anual, Festival de Dança da cidade.</w:t>
                  </w:r>
                </w:p>
                <w:p w:rsidR="00925BD7" w:rsidRDefault="00925BD7">
                  <w:pPr>
                    <w:rPr>
                      <w:rFonts w:ascii="Arial" w:hAnsi="Arial" w:cs="Arial"/>
                    </w:rPr>
                  </w:pPr>
                  <w:r>
                    <w:rPr>
                      <w:rFonts w:ascii="Arial" w:hAnsi="Arial" w:cs="Arial"/>
                    </w:rPr>
                    <w:t>Novamente trabalhado, sofrendo alterações no Sul do país, SC, em todos os núcleos com pequenas diferenças nas performances dos grupos.</w:t>
                  </w:r>
                </w:p>
                <w:p w:rsidR="00925BD7" w:rsidRDefault="00925BD7">
                  <w:pPr>
                    <w:rPr>
                      <w:rFonts w:ascii="Arial" w:hAnsi="Arial" w:cs="Arial"/>
                    </w:rPr>
                  </w:pPr>
                  <w:r>
                    <w:rPr>
                      <w:rFonts w:ascii="Arial" w:hAnsi="Arial" w:cs="Arial"/>
                    </w:rPr>
                    <w:t>Não adaptei texto, mas a dramatização, na frase musical: foi meu amor que me disse assim...</w:t>
                  </w:r>
                </w:p>
                <w:p w:rsidR="00925BD7" w:rsidRDefault="00925BD7">
                  <w:pPr>
                    <w:rPr>
                      <w:rFonts w:ascii="Arial" w:hAnsi="Arial" w:cs="Arial"/>
                    </w:rPr>
                  </w:pPr>
                  <w:r>
                    <w:rPr>
                      <w:rFonts w:ascii="Arial" w:hAnsi="Arial" w:cs="Arial"/>
                    </w:rPr>
                    <w:t>Sendo por dois alunos, uma menina e um menino, esse se ajoelha e oferece uma flor, que deveria ser um raminho de alecrim à colega, se levantando e beijando-lhe a testa.</w:t>
                  </w:r>
                </w:p>
                <w:p w:rsidR="00925BD7" w:rsidRDefault="00925BD7">
                  <w:pPr>
                    <w:rPr>
                      <w:rFonts w:ascii="Arial" w:hAnsi="Arial" w:cs="Arial"/>
                    </w:rPr>
                  </w:pPr>
                  <w:r>
                    <w:rPr>
                      <w:rFonts w:ascii="Arial" w:hAnsi="Arial" w:cs="Arial"/>
                    </w:rPr>
                    <w:t>A música foi escolhida em três ritmos, a descrição acima confere ao primeiro.</w:t>
                  </w:r>
                </w:p>
                <w:p w:rsidR="00925BD7" w:rsidRDefault="00925BD7">
                  <w:pPr>
                    <w:rPr>
                      <w:rFonts w:ascii="Arial" w:hAnsi="Arial" w:cs="Arial"/>
                    </w:rPr>
                  </w:pPr>
                </w:p>
                <w:p w:rsidR="00925BD7" w:rsidRDefault="00925BD7">
                  <w:pPr>
                    <w:rPr>
                      <w:rFonts w:ascii="Arial" w:hAnsi="Arial" w:cs="Arial"/>
                    </w:rPr>
                  </w:pPr>
                  <w:r>
                    <w:rPr>
                      <w:rFonts w:ascii="Arial" w:hAnsi="Arial" w:cs="Arial"/>
                    </w:rPr>
                    <w:t>O segundo ritmo, eles fazem toda a performance com contagem, movimentos iguais e harmônicos, e ao invés da oferta da rosa, eles fazem o arco à direita, juntam as mãos no coração, apontam o dedinho indicador da mão direita e depois o da mão esquerda (que me disse assim), girando em seguida para a direta com os braços abertos (demonstrando que a flor do campo é o alecrim), sendo insuficiente o tempo musical, o giro acontece uma vez, movimento incompleto.Terceiro ritmo, alteração do movimento devido ao ritmo da música ser acelerado, então elevam os braços juntos à direita, se abaixam no meio e depois elevam à esquerda, sacudindo acessório de retalhos de TNT, o que aparenta mais movimento, seguindo o ritmo frenético da música.</w:t>
                  </w:r>
                </w:p>
                <w:p w:rsidR="00925BD7" w:rsidRDefault="00925BD7">
                  <w:pPr>
                    <w:rPr>
                      <w:rFonts w:ascii="Arial" w:hAnsi="Arial" w:cs="Arial"/>
                    </w:rPr>
                  </w:pPr>
                </w:p>
                <w:p w:rsidR="00925BD7" w:rsidRDefault="00925BD7">
                  <w:pPr>
                    <w:rPr>
                      <w:rFonts w:ascii="Arial" w:hAnsi="Arial" w:cs="Arial"/>
                    </w:rPr>
                  </w:pPr>
                  <w:r>
                    <w:rPr>
                      <w:rFonts w:ascii="Arial" w:hAnsi="Arial" w:cs="Arial"/>
                      <w:noProof/>
                      <w:lang w:eastAsia="pt-BR"/>
                    </w:rPr>
                    <w:drawing>
                      <wp:inline distT="0" distB="0" distL="0" distR="0">
                        <wp:extent cx="6798945" cy="5497195"/>
                        <wp:effectExtent l="57150" t="38100" r="40005" b="27305"/>
                        <wp:docPr id="12" name="Imagem 11" descr="ALECRIM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CRIM4.jpg"/>
                                <pic:cNvPicPr/>
                              </pic:nvPicPr>
                              <pic:blipFill>
                                <a:blip r:embed="rId17"/>
                                <a:stretch>
                                  <a:fillRect/>
                                </a:stretch>
                              </pic:blipFill>
                              <pic:spPr>
                                <a:xfrm>
                                  <a:off x="0" y="0"/>
                                  <a:ext cx="6798945" cy="5497195"/>
                                </a:xfrm>
                                <a:prstGeom prst="rect">
                                  <a:avLst/>
                                </a:prstGeom>
                                <a:ln w="38100">
                                  <a:solidFill>
                                    <a:schemeClr val="tx1"/>
                                  </a:solidFill>
                                </a:ln>
                                <a:effectLst>
                                  <a:innerShdw blurRad="63500" dist="50800" dir="13500000">
                                    <a:prstClr val="black">
                                      <a:alpha val="50000"/>
                                    </a:prstClr>
                                  </a:innerShdw>
                                  <a:softEdge rad="112500"/>
                                </a:effectLst>
                              </pic:spPr>
                            </pic:pic>
                          </a:graphicData>
                        </a:graphic>
                      </wp:inline>
                    </w:drawing>
                  </w:r>
                  <w:r>
                    <w:rPr>
                      <w:rFonts w:ascii="Arial" w:hAnsi="Arial" w:cs="Arial"/>
                    </w:rPr>
                    <w:t>O toque de finalização é dado na música, então, abaixam a cabeça e saem dois a dois da área da apresentação.</w:t>
                  </w:r>
                </w:p>
                <w:p w:rsidR="00925BD7" w:rsidRDefault="00925BD7">
                  <w:pPr>
                    <w:rPr>
                      <w:rFonts w:ascii="Arial" w:hAnsi="Arial" w:cs="Arial"/>
                    </w:rPr>
                  </w:pPr>
                  <w:r>
                    <w:rPr>
                      <w:rFonts w:ascii="Arial" w:hAnsi="Arial" w:cs="Arial"/>
                    </w:rPr>
                    <w:t>Número de apresentações:</w:t>
                  </w:r>
                </w:p>
                <w:p w:rsidR="00925BD7" w:rsidRDefault="00925BD7">
                  <w:pPr>
                    <w:rPr>
                      <w:rFonts w:ascii="Arial" w:hAnsi="Arial" w:cs="Arial"/>
                    </w:rPr>
                  </w:pPr>
                  <w:r>
                    <w:rPr>
                      <w:rFonts w:ascii="Arial" w:hAnsi="Arial" w:cs="Arial"/>
                    </w:rPr>
                    <w:t>01 – São Paulo;</w:t>
                  </w:r>
                </w:p>
                <w:p w:rsidR="00925BD7" w:rsidRDefault="00925BD7">
                  <w:pPr>
                    <w:rPr>
                      <w:rFonts w:ascii="Arial" w:hAnsi="Arial" w:cs="Arial"/>
                    </w:rPr>
                  </w:pPr>
                  <w:r>
                    <w:rPr>
                      <w:rFonts w:ascii="Arial" w:hAnsi="Arial" w:cs="Arial"/>
                    </w:rPr>
                    <w:t>01 – Goiás;</w:t>
                  </w:r>
                </w:p>
                <w:p w:rsidR="00925BD7" w:rsidRDefault="00925BD7">
                  <w:pPr>
                    <w:rPr>
                      <w:rFonts w:ascii="Arial" w:hAnsi="Arial" w:cs="Arial"/>
                    </w:rPr>
                  </w:pPr>
                  <w:r>
                    <w:rPr>
                      <w:rFonts w:ascii="Arial" w:hAnsi="Arial" w:cs="Arial"/>
                    </w:rPr>
                    <w:t>09 – Santa Catarina.</w:t>
                  </w: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Pr="003662F1" w:rsidRDefault="00925BD7">
                  <w:pPr>
                    <w:rPr>
                      <w:rFonts w:ascii="Arial" w:hAnsi="Arial" w:cs="Arial"/>
                    </w:rPr>
                  </w:pPr>
                </w:p>
              </w:txbxContent>
            </v:textbox>
          </v:shape>
        </w:pict>
      </w:r>
      <w:r>
        <w:rPr>
          <w:noProof/>
          <w:lang w:eastAsia="pt-BR"/>
        </w:rPr>
        <w:pict>
          <v:shape id="_x0000_s1042" type="#_x0000_t202" style="position:absolute;margin-left:1.2pt;margin-top:-20.6pt;width:384.6pt;height:80.45pt;z-index:251635200;mso-wrap-style:none">
            <v:textbox style="mso-fit-shape-to-text:t">
              <w:txbxContent>
                <w:p w:rsidR="00925BD7" w:rsidRDefault="0076713C">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295.5pt;height:24pt" fillcolor="#063" strokecolor="green">
                        <v:fill r:id="rId18" o:title="Saco de papel" type="tile"/>
                        <v:shadow on="t" type="perspective" color="#c7dfd3" opacity="52429f" origin="-.5,-.5" offset="-26pt,-36pt" matrix="1.25,,,1.25"/>
                        <v:textpath style="font-family:&quot;Times New Roman&quot;;font-size:14pt;v-text-kern:t" trim="t" fitpath="t" string="A L E C R I M - FOLCLORE NACIONAL"/>
                      </v:shape>
                    </w:pict>
                  </w:r>
                </w:p>
              </w:txbxContent>
            </v:textbox>
          </v:shape>
        </w:pict>
      </w:r>
      <w:r>
        <w:rPr>
          <w:noProof/>
          <w:lang w:eastAsia="pt-BR"/>
        </w:rPr>
        <w:pict>
          <v:shapetyp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_x0000_s1041" type="#_x0000_t97" style="position:absolute;margin-left:-17.55pt;margin-top:-28.1pt;width:426.75pt;height:77.25pt;z-index:251634176" strokeweight="2.25pt">
            <v:shadow on="t" opacity=".5" offset="-6pt,-6pt"/>
          </v:shape>
        </w:pict>
      </w:r>
      <w:r w:rsidR="003662F1">
        <w:t>ALECRIM</w:t>
      </w:r>
    </w:p>
    <w:p w:rsidR="00B8402B" w:rsidRDefault="00B8402B"/>
    <w:p w:rsidR="00B8402B" w:rsidRDefault="00B8402B"/>
    <w:p w:rsidR="00B8402B" w:rsidRDefault="00B8402B"/>
    <w:p w:rsidR="00B8402B" w:rsidRDefault="00B8402B"/>
    <w:p w:rsidR="00B8402B" w:rsidRDefault="00B8402B"/>
    <w:p w:rsidR="00B8402B" w:rsidRDefault="00B8402B"/>
    <w:p w:rsidR="00B8402B" w:rsidRDefault="00B8402B"/>
    <w:p w:rsidR="00015CE1" w:rsidRDefault="00B60A5C">
      <w:r>
        <w:rPr>
          <w:noProof/>
          <w:lang w:eastAsia="pt-BR"/>
        </w:rPr>
        <w:pict>
          <v:shape id="_x0000_s1132" type="#_x0000_t98" style="position:absolute;margin-left:349.2pt;margin-top:237.85pt;width:139.5pt;height:48pt;z-index:251715072" fillcolor="#4f81bd [3204]" strokecolor="#f2f2f2 [3041]" strokeweight="3pt">
            <v:shadow on="t" color="#d99594 [1941]" opacity=".5" offset="-6pt,-6pt"/>
            <v:textbox>
              <w:txbxContent>
                <w:p w:rsidR="00925BD7" w:rsidRDefault="00925BD7">
                  <w:r>
                    <w:t>Naly de Araujo Leite -03</w:t>
                  </w:r>
                </w:p>
              </w:txbxContent>
            </v:textbox>
          </v:shape>
        </w:pict>
      </w:r>
      <w:r w:rsidR="00B8402B">
        <w:br w:type="page"/>
      </w:r>
    </w:p>
    <w:p w:rsidR="00015CE1" w:rsidRDefault="00B60A5C">
      <w:pPr>
        <w:spacing w:after="0" w:line="240" w:lineRule="auto"/>
      </w:pPr>
      <w:r>
        <w:rPr>
          <w:noProof/>
          <w:lang w:eastAsia="pt-BR"/>
        </w:rPr>
        <w:lastRenderedPageBreak/>
        <w:pict>
          <v:shape id="_x0000_s1134" type="#_x0000_t202" style="position:absolute;margin-left:259.95pt;margin-top:12.4pt;width:128.25pt;height:22.5pt;z-index:251717120" fillcolor="#4f81bd [3204]" strokecolor="#f2f2f2 [3041]" strokeweight="3pt">
            <v:shadow on="t" color="#243f60 [1604]" opacity=".5" offset="6pt,-6pt"/>
            <v:textbox>
              <w:txbxContent>
                <w:p w:rsidR="00925BD7" w:rsidRDefault="00925BD7">
                  <w:r>
                    <w:t>Naly de Araujo Leite - 04</w:t>
                  </w:r>
                </w:p>
              </w:txbxContent>
            </v:textbox>
          </v:shape>
        </w:pict>
      </w:r>
      <w:r>
        <w:rPr>
          <w:noProof/>
          <w:lang w:eastAsia="pt-BR"/>
        </w:rPr>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133" type="#_x0000_t106" style="position:absolute;margin-left:238.95pt;margin-top:-1.85pt;width:207pt;height:49.5pt;z-index:251716096" adj="1351" fillcolor="#4f81bd [3204]" strokecolor="#f2f2f2 [3041]" strokeweight="3pt">
            <v:fill color2="fill lighten(51)" angle="-90" focusposition="1" focussize="" method="linear sigma" type="gradient"/>
            <v:shadow on="t" type="double" color="#243f60 [1604]" opacity=".5" color2="shadow add(102)" offset="-3pt,-3pt" offset2="-6pt,-6pt"/>
            <v:textbox>
              <w:txbxContent>
                <w:p w:rsidR="00925BD7" w:rsidRDefault="00925BD7"/>
              </w:txbxContent>
            </v:textbox>
          </v:shape>
        </w:pict>
      </w:r>
      <w:r w:rsidR="00015CE1">
        <w:rPr>
          <w:noProof/>
          <w:lang w:eastAsia="pt-BR"/>
        </w:rPr>
        <w:drawing>
          <wp:inline distT="0" distB="0" distL="0" distR="0">
            <wp:extent cx="5867400" cy="6610350"/>
            <wp:effectExtent l="114300" t="114300" r="95250" b="2076450"/>
            <wp:docPr id="13" name="Imagem 12" descr="ALECRI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CRIM.jpg"/>
                    <pic:cNvPicPr/>
                  </pic:nvPicPr>
                  <pic:blipFill>
                    <a:blip r:embed="rId19"/>
                    <a:stretch>
                      <a:fillRect/>
                    </a:stretch>
                  </pic:blipFill>
                  <pic:spPr>
                    <a:xfrm>
                      <a:off x="0" y="0"/>
                      <a:ext cx="5867400" cy="6610350"/>
                    </a:xfrm>
                    <a:prstGeom prst="roundRect">
                      <a:avLst>
                        <a:gd name="adj" fmla="val 8594"/>
                      </a:avLst>
                    </a:prstGeom>
                    <a:solidFill>
                      <a:srgbClr val="FFFFFF">
                        <a:shade val="85000"/>
                      </a:srgbClr>
                    </a:solidFill>
                    <a:ln w="38100">
                      <a:solidFill>
                        <a:schemeClr val="tx1"/>
                      </a:solidFill>
                    </a:ln>
                    <a:effectLst>
                      <a:outerShdw blurRad="50800" dist="38100" dir="16200000" rotWithShape="0">
                        <a:prstClr val="black">
                          <a:alpha val="40000"/>
                        </a:prstClr>
                      </a:outerShdw>
                      <a:reflection blurRad="12700" stA="38000" endPos="28000" dist="5000" dir="5400000" sy="-100000" algn="bl" rotWithShape="0"/>
                    </a:effectLst>
                  </pic:spPr>
                </pic:pic>
              </a:graphicData>
            </a:graphic>
          </wp:inline>
        </w:drawing>
      </w:r>
    </w:p>
    <w:p w:rsidR="00B8402B" w:rsidRDefault="00B60A5C" w:rsidP="00E74E4C">
      <w:pPr>
        <w:spacing w:after="0" w:line="240" w:lineRule="auto"/>
      </w:pPr>
      <w:r>
        <w:rPr>
          <w:noProof/>
          <w:lang w:eastAsia="pt-BR"/>
        </w:rPr>
        <w:lastRenderedPageBreak/>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135" type="#_x0000_t108" style="position:absolute;margin-left:12.45pt;margin-top:247.9pt;width:248.25pt;height:36.75pt;z-index:251718144" fillcolor="#4f81bd [3204]" strokecolor="#f2f2f2 [3041]" strokeweight="3pt">
            <v:fill color2="fill lighten(51)" angle="-135" focusposition=".5,.5" focussize="" method="linear sigma" focus="100%" type="gradient"/>
            <v:shadow on="t" type="perspective" color="#243f60 [1604]" opacity=".5" origin="-.5,.5" offset="0,0" matrix=",92680f,,,,-95367431641e-17"/>
            <v:textbox>
              <w:txbxContent>
                <w:p w:rsidR="00925BD7" w:rsidRDefault="00925BD7">
                  <w:r>
                    <w:t>Naly de Araujo Leite - 05</w:t>
                  </w:r>
                </w:p>
              </w:txbxContent>
            </v:textbox>
          </v:shape>
        </w:pict>
      </w:r>
      <w:r w:rsidR="00015CE1">
        <w:rPr>
          <w:noProof/>
          <w:lang w:eastAsia="pt-BR"/>
        </w:rPr>
        <w:drawing>
          <wp:inline distT="0" distB="0" distL="0" distR="0">
            <wp:extent cx="5962650" cy="6467475"/>
            <wp:effectExtent l="76200" t="38100" r="57150" b="2924175"/>
            <wp:docPr id="14" name="Imagem 13" descr="ALECR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CRIM2.jpg"/>
                    <pic:cNvPicPr/>
                  </pic:nvPicPr>
                  <pic:blipFill>
                    <a:blip r:embed="rId20"/>
                    <a:stretch>
                      <a:fillRect/>
                    </a:stretch>
                  </pic:blipFill>
                  <pic:spPr>
                    <a:xfrm>
                      <a:off x="0" y="0"/>
                      <a:ext cx="5962650" cy="6467475"/>
                    </a:xfrm>
                    <a:prstGeom prst="roundRect">
                      <a:avLst>
                        <a:gd name="adj" fmla="val 8594"/>
                      </a:avLst>
                    </a:prstGeom>
                    <a:solidFill>
                      <a:srgbClr val="FFFFFF">
                        <a:shade val="85000"/>
                      </a:srgbClr>
                    </a:solidFill>
                    <a:ln w="38100">
                      <a:solidFill>
                        <a:schemeClr val="tx1"/>
                      </a:solidFill>
                    </a:ln>
                    <a:effectLst>
                      <a:reflection blurRad="6350" stA="50000" endA="275" endPos="40000" dist="101600" dir="5400000" sy="-100000" algn="bl" rotWithShape="0"/>
                    </a:effectLst>
                  </pic:spPr>
                </pic:pic>
              </a:graphicData>
            </a:graphic>
          </wp:inline>
        </w:drawing>
      </w:r>
      <w:r>
        <w:rPr>
          <w:noProof/>
          <w:lang w:eastAsia="pt-BR"/>
        </w:rPr>
        <w:lastRenderedPageBreak/>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136" type="#_x0000_t84" style="position:absolute;margin-left:-2.55pt;margin-top:-22.1pt;width:177pt;height:47.25pt;z-index:251719168;mso-position-horizontal-relative:text;mso-position-vertical-relative:text" fillcolor="#c0504d [3205]" strokecolor="#f2f2f2 [3041]" strokeweight="3pt">
            <v:fill color2="fill lighten(51)" focusposition="1" focussize="" method="linear sigma" focus="100%" type="gradient"/>
            <v:shadow on="t" type="perspective" color="#17365d [2415]" opacity=".5" origin=".5,.5" offset="-6pt,-6pt" matrix="1.25,,,1.25"/>
            <v:textbox>
              <w:txbxContent>
                <w:p w:rsidR="00925BD7" w:rsidRPr="00A64AF9" w:rsidRDefault="00925BD7">
                  <w:pPr>
                    <w:rPr>
                      <w:rFonts w:ascii="Arial" w:hAnsi="Arial" w:cs="Arial"/>
                      <w:b/>
                      <w:sz w:val="24"/>
                      <w:szCs w:val="24"/>
                    </w:rPr>
                  </w:pPr>
                  <w:r w:rsidRPr="00A64AF9">
                    <w:rPr>
                      <w:rFonts w:ascii="Arial" w:hAnsi="Arial" w:cs="Arial"/>
                      <w:b/>
                      <w:sz w:val="24"/>
                      <w:szCs w:val="24"/>
                    </w:rPr>
                    <w:t>Naly de Araujo Leite - 06</w:t>
                  </w:r>
                </w:p>
              </w:txbxContent>
            </v:textbox>
          </v:shape>
        </w:pict>
      </w:r>
      <w:r w:rsidR="00015CE1">
        <w:rPr>
          <w:noProof/>
          <w:lang w:eastAsia="pt-BR"/>
        </w:rPr>
        <w:drawing>
          <wp:inline distT="0" distB="0" distL="0" distR="0">
            <wp:extent cx="6076950" cy="5648325"/>
            <wp:effectExtent l="76200" t="38100" r="57150" b="3305175"/>
            <wp:docPr id="15" name="Imagem 14" descr="ALECRI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CRIM3.jpg"/>
                    <pic:cNvPicPr/>
                  </pic:nvPicPr>
                  <pic:blipFill>
                    <a:blip r:embed="rId21"/>
                    <a:stretch>
                      <a:fillRect/>
                    </a:stretch>
                  </pic:blipFill>
                  <pic:spPr>
                    <a:xfrm>
                      <a:off x="0" y="0"/>
                      <a:ext cx="6076950" cy="5648325"/>
                    </a:xfrm>
                    <a:prstGeom prst="roundRect">
                      <a:avLst>
                        <a:gd name="adj" fmla="val 8594"/>
                      </a:avLst>
                    </a:prstGeom>
                    <a:solidFill>
                      <a:srgbClr val="FFFFFF">
                        <a:shade val="85000"/>
                      </a:srgbClr>
                    </a:solidFill>
                    <a:ln w="38100">
                      <a:solidFill>
                        <a:schemeClr val="tx1"/>
                      </a:solidFill>
                    </a:ln>
                    <a:effectLst>
                      <a:reflection blurRad="6350" stA="50000" endA="300" endPos="55500" dist="101600" dir="5400000" sy="-100000" algn="bl" rotWithShape="0"/>
                    </a:effectLst>
                  </pic:spPr>
                </pic:pic>
              </a:graphicData>
            </a:graphic>
          </wp:inline>
        </w:drawing>
      </w:r>
    </w:p>
    <w:p w:rsidR="00560925" w:rsidRDefault="00B60A5C">
      <w:r>
        <w:rPr>
          <w:noProof/>
          <w:lang w:eastAsia="pt-BR"/>
        </w:rPr>
        <w:lastRenderedPageBreak/>
        <w:pict>
          <v:shape id="_x0000_s1137" type="#_x0000_t98" style="position:absolute;margin-left:-47.55pt;margin-top:721.9pt;width:132.75pt;height:30pt;z-index:251720192" fillcolor="#4f81bd [3204]" strokecolor="#f2f2f2 [3041]" strokeweight="4.5pt">
            <v:shadow on="t" type="perspective" color="#243f60 [1604]" opacity=".5" origin="-.5,.5" offset="0,0" matrix=",92680f,,-1,,-95367431641e-17"/>
            <v:textbox>
              <w:txbxContent>
                <w:p w:rsidR="00925BD7" w:rsidRDefault="00925BD7">
                  <w:r>
                    <w:t>Naly de Araujo Leite - 07</w:t>
                  </w:r>
                </w:p>
              </w:txbxContent>
            </v:textbox>
          </v:shape>
        </w:pict>
      </w:r>
      <w:r>
        <w:rPr>
          <w:noProof/>
          <w:lang w:eastAsia="pt-BR"/>
        </w:rPr>
        <w:pict>
          <v:shape id="_x0000_s1056" type="#_x0000_t202" style="position:absolute;margin-left:-56.55pt;margin-top:103.15pt;width:537.75pt;height:648.75pt;z-index:251646464">
            <v:textbox>
              <w:txbxContent>
                <w:p w:rsidR="00925BD7" w:rsidRDefault="00925BD7">
                  <w:r>
                    <w:t>ENTRA EM CENA UM GRUPO DE ALUNOS CONVERSANDO SOBRE A SEMANA DA PÁTRIA, CIDADANIA, PATRIOTISMO, ETC...E  UM DELES SE ADIANTA E PERGUNTA COM MOVIMENTO DE BRAÇOS:</w:t>
                  </w:r>
                </w:p>
                <w:p w:rsidR="00925BD7" w:rsidRDefault="00925BD7"/>
                <w:p w:rsidR="00925BD7" w:rsidRDefault="00925BD7">
                  <w:r>
                    <w:t>- ONDE É QUE É A MINHA PÁTRIA? (1º ALUNO (A))</w:t>
                  </w:r>
                </w:p>
                <w:p w:rsidR="00925BD7" w:rsidRDefault="00925BD7">
                  <w:r>
                    <w:t>- NÃO SEI.... (A 2ª ALUNA RESPONDE REPETINDO O MOVIMENTO DE  BRAÇOS, E SEGUIDAMENTE OS OUTROS ALUNOS CONTINUAM A DIZER “ NÃO SEI”, EM REPETIÇÕES, SE MOVENDO À FRENTE E DE UM LADO PARA OUTRO).</w:t>
                  </w:r>
                </w:p>
                <w:p w:rsidR="00925BD7" w:rsidRDefault="00925BD7">
                  <w:r>
                    <w:t>UMA ALUNA TOMA A FRENTE E DIZ:</w:t>
                  </w:r>
                </w:p>
                <w:p w:rsidR="00925BD7" w:rsidRDefault="00925BD7">
                  <w:r>
                    <w:t>- FAZ ASSIM (E MOVIMENTANDO- SE APONTA) NORTE, SUL, LESTE E OESTE. (NOVAMENTE, TODOS OS ALUNOS, REPETEM “UMA VEZ” OS MOVIMENTOS SEM SAIR DO LUGAR).</w:t>
                  </w:r>
                </w:p>
                <w:p w:rsidR="00925BD7" w:rsidRDefault="00925BD7">
                  <w:r>
                    <w:t>A 2ª ALUNA FAZ SINAL E GRITA:</w:t>
                  </w:r>
                </w:p>
                <w:p w:rsidR="00925BD7" w:rsidRDefault="00925BD7">
                  <w:r>
                    <w:t>- SOLTA O SOM DJ!!!</w:t>
                  </w:r>
                </w:p>
                <w:p w:rsidR="00925BD7" w:rsidRDefault="00925BD7">
                  <w:r>
                    <w:t xml:space="preserve"> É COLOCADA A MÚSICA PRÉ-SELECIONADA INTERPRETADA POR CAZUZA “BRASIL, MOSTRA TUA CARA...”</w:t>
                  </w:r>
                </w:p>
                <w:p w:rsidR="00925BD7" w:rsidRDefault="00925BD7">
                  <w:r>
                    <w:t>O GRUPO DANÇA E EM MOVIMENTO POR TODA A ÁREA, ESPAÇO FÍSICO DA ENCENAÇÃO, SE DIRIGINDO AO PÚBLICO E OS TIRANDO PARA DANÇAR.</w:t>
                  </w:r>
                </w:p>
                <w:p w:rsidR="00925BD7" w:rsidRDefault="00925BD7">
                  <w:r>
                    <w:t>NOVAMENTE A 1ª ALUNA VAI A FRENTE E PERGUNTA:</w:t>
                  </w:r>
                </w:p>
                <w:p w:rsidR="00925BD7" w:rsidRDefault="00925BD7">
                  <w:r>
                    <w:t>- DANÇANDO ASSIM, EU VOU ACHAR A MINHA PÁTRIA?</w:t>
                  </w:r>
                </w:p>
                <w:p w:rsidR="00925BD7" w:rsidRDefault="00925BD7">
                  <w:r>
                    <w:t>UM 3º ALUNO VAI A FRENTE E DIZ:</w:t>
                  </w:r>
                </w:p>
                <w:p w:rsidR="00925BD7" w:rsidRDefault="00925BD7">
                  <w:r>
                    <w:t>- NÃO! JAMAIS!!!!!!</w:t>
                  </w:r>
                </w:p>
                <w:p w:rsidR="00925BD7" w:rsidRDefault="00925BD7">
                  <w:r>
                    <w:t>FAZ ASSIM! (E SAI ENGATINHANDO COM O SOM DE MIADOS DE GATOS QUE ESTÁ GRAVADO E TODOS O SEGUEM NA MOVIMENTAÇÃO, SE DIRIGINDO AO PÚBLICO E MIANDO .)</w:t>
                  </w:r>
                </w:p>
                <w:p w:rsidR="00925BD7" w:rsidRDefault="00925BD7">
                  <w:r>
                    <w:t>A 1ª ALUNA SE LEVANTA E, NOVAMENTE PERGUNTA:</w:t>
                  </w:r>
                </w:p>
                <w:p w:rsidR="00925BD7" w:rsidRDefault="00925BD7">
                  <w:r>
                    <w:t>- ENGATINHANDO ASSIM, EU VOU ACHAR A MINHA PÁTRIA?</w:t>
                  </w:r>
                </w:p>
                <w:p w:rsidR="00925BD7" w:rsidRDefault="00925BD7">
                  <w:r>
                    <w:t>(UMA 4ª ALUNA ENTRA EM AÇÃO, E MOSTRANDO A LÍNGUA RESPONDE</w:t>
                  </w:r>
                  <w:r>
                    <w:sym w:font="Wingdings" w:char="F04A"/>
                  </w:r>
                </w:p>
                <w:p w:rsidR="00925BD7" w:rsidRDefault="00925BD7">
                  <w:r>
                    <w:t>-NÃAAAAAAOOOOOOOOO.....É ASSIM DO MEU JEITO É QUE SE DESCOBRE O CAMINHO PARA A PÁTRIA.</w:t>
                  </w:r>
                </w:p>
                <w:p w:rsidR="00925BD7" w:rsidRDefault="00925BD7">
                  <w:r>
                    <w:t>SOLTA O SOM DJ!!!!</w:t>
                  </w:r>
                </w:p>
                <w:p w:rsidR="00925BD7" w:rsidRDefault="00925BD7">
                  <w:r>
                    <w:t>(MÚSICA TEMA DA NOVELA A CAMINHO DAS ÍNDIAS, TODO O GRUPO DANÇA COM ELA, CERTO TEMPO, SE DIRIGEM AO PÚBLICO E OS TIRA PARA DANÇAR)</w:t>
                  </w:r>
                </w:p>
                <w:p w:rsidR="00925BD7" w:rsidRDefault="00925BD7">
                  <w:r>
                    <w:t>(NALY DE ARAUJO LEITE)</w:t>
                  </w:r>
                </w:p>
                <w:p w:rsidR="00925BD7" w:rsidRDefault="00925BD7"/>
              </w:txbxContent>
            </v:textbox>
          </v:shape>
        </w:pict>
      </w:r>
      <w:r>
        <w:rPr>
          <w:noProof/>
          <w:lang w:eastAsia="pt-BR"/>
        </w:rPr>
        <w:pict>
          <v:shape id="_x0000_s1055" type="#_x0000_t202" style="position:absolute;margin-left:25.95pt;margin-top:5.65pt;width:413.25pt;height:63.75pt;z-index:251645440" fillcolor="yellow">
            <v:textbox>
              <w:txbxContent>
                <w:p w:rsidR="00925BD7" w:rsidRPr="00B67ED7" w:rsidRDefault="00925BD7">
                  <w:pPr>
                    <w:rPr>
                      <w:rFonts w:ascii="Arial Black" w:hAnsi="Arial Black"/>
                      <w:b/>
                      <w:i/>
                      <w:color w:val="336600"/>
                    </w:rPr>
                  </w:pPr>
                  <w:r w:rsidRPr="00B67ED7">
                    <w:rPr>
                      <w:rFonts w:ascii="Arial Black" w:hAnsi="Arial Black"/>
                      <w:color w:val="336600"/>
                    </w:rPr>
                    <w:t>PEÇA TEATRAL: AQUI, ALÍ E ACOLÁ TAMBÉM! ONDE É A MINHA P</w:t>
                  </w:r>
                  <w:r>
                    <w:rPr>
                      <w:rFonts w:ascii="Arial Black" w:hAnsi="Arial Black"/>
                      <w:color w:val="336600"/>
                    </w:rPr>
                    <w:t>ÁTRIA?</w:t>
                  </w:r>
                  <w:r w:rsidRPr="00B67ED7">
                    <w:rPr>
                      <w:b/>
                      <w:i/>
                    </w:rPr>
                    <w:t>AUTORIA: NALY DE ARAUJO LEITE//DIREÇÃO: NALY DE ARAUJO LEITE// FIGURINO:NALY DE ARAUJO LEITE// SELEÇÃO MUSICAL: NALY DE ARAUJO LEITE</w:t>
                  </w:r>
                </w:p>
              </w:txbxContent>
            </v:textbox>
          </v:shape>
        </w:pict>
      </w:r>
      <w:r>
        <w:rPr>
          <w:noProof/>
          <w:lang w:eastAsia="pt-BR"/>
        </w:rPr>
        <w:pict>
          <v:shape id="_x0000_s1054" type="#_x0000_t202" style="position:absolute;margin-left:13.95pt;margin-top:-6.35pt;width:431.25pt;height:81pt;z-index:251644416" fillcolor="#c2d69b">
            <v:shadow type="perspective" opacity=".5" origin="-.5,.5" offset="0,0" matrix=",92680f,,,,-95367431641e-17"/>
            <o:extrusion v:ext="view" backdepth="1in" on="t" viewpoint="0,34.72222mm" viewpointorigin="0,.5" skewangle="90" lightposition="-50000" lightposition2="50000" type="perspective"/>
            <v:textbox>
              <w:txbxContent>
                <w:p w:rsidR="00925BD7" w:rsidRDefault="00925BD7"/>
              </w:txbxContent>
            </v:textbox>
          </v:shape>
        </w:pict>
      </w:r>
      <w:r>
        <w:rPr>
          <w:noProof/>
          <w:lang w:eastAsia="pt-BR"/>
        </w:rPr>
        <w:pict>
          <v:shape id="_x0000_s1053" type="#_x0000_t98" style="position:absolute;margin-left:-7.8pt;margin-top:-27.35pt;width:458.25pt;height:126.75pt;z-index:251643392" fillcolor="#c2d69b" strokecolor="yellow"/>
        </w:pict>
      </w:r>
      <w:r w:rsidR="00560925">
        <w:br w:type="page"/>
      </w:r>
    </w:p>
    <w:p w:rsidR="00560925" w:rsidRDefault="00B60A5C">
      <w:r>
        <w:rPr>
          <w:noProof/>
          <w:lang w:eastAsia="pt-BR"/>
        </w:rPr>
        <w:lastRenderedPageBreak/>
        <w:pict>
          <v:shape id="_x0000_s1057" type="#_x0000_t202" style="position:absolute;margin-left:-53.55pt;margin-top:-61.1pt;width:534pt;height:876.75pt;z-index:251647488">
            <v:textbox>
              <w:txbxContent>
                <w:p w:rsidR="00925BD7" w:rsidRDefault="00925BD7" w:rsidP="00134F57">
                  <w:r>
                    <w:t>(A PRIMEIRA ALUNA, ASSIM QUE BAIXAM O VOL. DA MÚSICA, VAI A FRENTE E DIZ:)</w:t>
                  </w:r>
                </w:p>
                <w:p w:rsidR="00925BD7" w:rsidRDefault="00925BD7" w:rsidP="00134F57">
                  <w:r>
                    <w:t>- NÃO VOU ACHAR NUNCA O CAMINHO DA PÁTRIA SE TIVER QUE FAZER QUAISQUER DESTAS COISAS AÍ ....</w:t>
                  </w:r>
                </w:p>
                <w:p w:rsidR="00925BD7" w:rsidRDefault="00925BD7" w:rsidP="00134F57">
                  <w:r>
                    <w:t>(CHAMA A TODOS PARA SENTAR E PENSAR NUMA SOLUÇÃO,E ENQUANTO ESTÃO PENSANDO, É  COLOCADA A MÚSICA “MARCHA SOLDADO” E ENTRA UM PELOTÃO DE SOLDADOS, VESTIDOS COM COLETES EM TECIDO DE CAMULFLAGEM, COMO OS DO EXÉRCITO, E ENTÃO A 1ª ALUNA SE LEVANTA NUM PULO E GRITA</w:t>
                  </w:r>
                  <w:r>
                    <w:sym w:font="Wingdings" w:char="F04A"/>
                  </w:r>
                </w:p>
                <w:p w:rsidR="00925BD7" w:rsidRDefault="00925BD7" w:rsidP="00134F57">
                  <w:r>
                    <w:t>- JÁ SEI! JÁ SEI!!!!! LEVANTEM TODOS! É MARCHANDO QUE CONSEGUIREMOS DESCOBRIR O CAMINHO DA NOSSA PÁTRIA, BRASIL!</w:t>
                  </w:r>
                </w:p>
                <w:p w:rsidR="00925BD7" w:rsidRDefault="00925BD7" w:rsidP="00134F57">
                  <w:r>
                    <w:t>(TODOS ACOMPANHAM O PELOTÃO, MARCHANDO AO SOM DA MÚSICA, DURANTE UM  CERTO TEMPO, ANDAM EM CIRCULOS E SAEM DE CENA).</w:t>
                  </w:r>
                </w:p>
                <w:p w:rsidR="00925BD7" w:rsidRDefault="00925BD7" w:rsidP="00134F57">
                  <w:r>
                    <w:t>VOLTAM E COM AS MÃOS DADAS AGRADECEM AO PÚBLICO.</w:t>
                  </w:r>
                </w:p>
                <w:p w:rsidR="00925BD7" w:rsidRDefault="00925BD7" w:rsidP="00134F57"/>
                <w:p w:rsidR="00925BD7" w:rsidRDefault="00925BD7" w:rsidP="00134F57">
                  <w:r>
                    <w:t>CENÁRIO: TNT – DESENHO DE UMA ESTRADA COM O MAPA DO BRASIL AO FINAL DELA. CERCADA DE NATUREZA, ANIMAIS, MUITAS CORES NACIONAIS.</w:t>
                  </w:r>
                </w:p>
                <w:p w:rsidR="00925BD7" w:rsidRDefault="00925BD7" w:rsidP="00134F57">
                  <w:r>
                    <w:t>OS ATORES SE VESTEM COM UNIFORME, À EXCEÇÃO DO PELOTÃO QUE DEVERÁ SE VESTIR COM COLETES MILITARES E CHAPÉU DE SOLDADO CONFECCIONADO COM JORNAIS.</w:t>
                  </w:r>
                </w:p>
                <w:p w:rsidR="00925BD7" w:rsidRDefault="00925BD7" w:rsidP="00134F57">
                  <w:r>
                    <w:t>AS MÚSICAS ESTÃO ELENCADAS ACIMA.</w:t>
                  </w:r>
                </w:p>
                <w:p w:rsidR="00925BD7" w:rsidRDefault="00925BD7" w:rsidP="00134F57">
                  <w:r>
                    <w:t>MARCHA SOLDADO PODE SER SUBSTITUÍDA POR HINOS NACIONAIS.</w:t>
                  </w:r>
                </w:p>
                <w:p w:rsidR="00925BD7" w:rsidRDefault="00925BD7" w:rsidP="00134F57">
                  <w:r>
                    <w:t>A BANDEIRA PODERÁ CONFIGURAR NO CENÁRIO.</w:t>
                  </w:r>
                </w:p>
                <w:p w:rsidR="00925BD7" w:rsidRDefault="00925BD7" w:rsidP="00134F57">
                  <w:r>
                    <w:t>NALY DE ARAUJO LEITE</w:t>
                  </w:r>
                </w:p>
                <w:p w:rsidR="00925BD7" w:rsidRDefault="00925BD7" w:rsidP="00134F57"/>
                <w:p w:rsidR="00925BD7" w:rsidRDefault="00925BD7" w:rsidP="00134F57"/>
                <w:p w:rsidR="00925BD7" w:rsidRDefault="00925BD7" w:rsidP="00134F57"/>
                <w:p w:rsidR="00925BD7" w:rsidRPr="00134F57" w:rsidRDefault="00925BD7" w:rsidP="00134F57"/>
              </w:txbxContent>
            </v:textbox>
          </v:shape>
        </w:pict>
      </w:r>
    </w:p>
    <w:p w:rsidR="00560925" w:rsidRDefault="00B60A5C">
      <w:r>
        <w:rPr>
          <w:noProof/>
          <w:lang w:eastAsia="pt-BR"/>
        </w:rPr>
        <w:pict>
          <v:shape id="_x0000_s1130" type="#_x0000_t98" style="position:absolute;margin-left:-49.05pt;margin-top:309.45pt;width:133.5pt;height:29.25pt;z-index:251713024" fillcolor="#4f81bd [3204]" strokecolor="#f2f2f2 [3041]" strokeweight="3pt">
            <v:fill color2="fill lighten(51)" focusposition=".5,.5" focussize="" method="linear sigma" focus="100%" type="gradientRadial"/>
            <v:shadow on="t" type="perspective" color="#243f60 [1604]" opacity=".5" origin=".5,.5" offset="0,0" matrix=",-92680f,,,,-95367431641e-17"/>
            <v:textbox>
              <w:txbxContent>
                <w:p w:rsidR="00925BD7" w:rsidRDefault="00925BD7">
                  <w:r>
                    <w:t>Naly de Araujo Leite -08</w:t>
                  </w:r>
                </w:p>
              </w:txbxContent>
            </v:textbox>
          </v:shape>
        </w:pict>
      </w:r>
      <w:r>
        <w:rPr>
          <w:noProof/>
          <w:lang w:eastAsia="pt-BR"/>
        </w:rPr>
        <w:pict>
          <v:shape id="_x0000_s1058" type="#_x0000_t202" style="position:absolute;margin-left:-49.05pt;margin-top:338.7pt;width:518.25pt;height:385.5pt;z-index:251648512">
            <v:textbox>
              <w:txbxContent>
                <w:p w:rsidR="00925BD7" w:rsidRDefault="00925BD7">
                  <w:r>
                    <w:rPr>
                      <w:noProof/>
                      <w:lang w:eastAsia="pt-BR"/>
                    </w:rPr>
                    <w:drawing>
                      <wp:inline distT="0" distB="0" distL="0" distR="0">
                        <wp:extent cx="4860798" cy="3634740"/>
                        <wp:effectExtent l="495300" t="381000" r="473202" b="2899410"/>
                        <wp:docPr id="6" name="Imagem 0" descr="pordoso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ordosol.PNG"/>
                                <pic:cNvPicPr/>
                              </pic:nvPicPr>
                              <pic:blipFill>
                                <a:blip r:embed="rId22">
                                  <a:lum bright="-30000" contrast="40000"/>
                                </a:blip>
                                <a:stretch>
                                  <a:fillRect/>
                                </a:stretch>
                              </pic:blipFill>
                              <pic:spPr>
                                <a:xfrm>
                                  <a:off x="0" y="0"/>
                                  <a:ext cx="4860798" cy="3634740"/>
                                </a:xfrm>
                                <a:prstGeom prst="rect">
                                  <a:avLst/>
                                </a:prstGeom>
                                <a:ln w="76200">
                                  <a:noFill/>
                                  <a:prstDash val="sysDot"/>
                                </a:ln>
                                <a:effectLst>
                                  <a:glow rad="228600">
                                    <a:schemeClr val="accent5">
                                      <a:satMod val="175000"/>
                                      <a:alpha val="40000"/>
                                    </a:schemeClr>
                                  </a:glow>
                                  <a:outerShdw blurRad="152400" dist="317500" dir="5400000" sx="90000" sy="-19000" rotWithShape="0">
                                    <a:prstClr val="black">
                                      <a:alpha val="15000"/>
                                    </a:prstClr>
                                  </a:outerShdw>
                                  <a:reflection blurRad="6350" stA="50000" endA="300" endPos="90000" dir="5400000" sy="-100000" algn="bl" rotWithShape="0"/>
                                  <a:softEdge rad="317500"/>
                                </a:effectLst>
                                <a:scene3d>
                                  <a:camera prst="perspectiveBelow"/>
                                  <a:lightRig rig="brightRoom" dir="t">
                                    <a:rot lat="0" lon="0" rev="600000"/>
                                  </a:lightRig>
                                </a:scene3d>
                                <a:sp3d prstMaterial="metal">
                                  <a:bevelT w="38100" h="57150" prst="softRound"/>
                                </a:sp3d>
                              </pic:spPr>
                            </pic:pic>
                          </a:graphicData>
                        </a:graphic>
                      </wp:inline>
                    </w:drawing>
                  </w:r>
                </w:p>
              </w:txbxContent>
            </v:textbox>
          </v:shape>
        </w:pict>
      </w:r>
      <w:r w:rsidR="00560925">
        <w:br w:type="page"/>
      </w:r>
    </w:p>
    <w:p w:rsidR="00560925" w:rsidRDefault="00B60A5C">
      <w:r>
        <w:rPr>
          <w:noProof/>
          <w:lang w:eastAsia="pt-BR"/>
        </w:rPr>
        <w:lastRenderedPageBreak/>
        <w:pict>
          <v:shape id="_x0000_s1061" type="#_x0000_t202" style="position:absolute;margin-left:127.95pt;margin-top:-29.6pt;width:131.95pt;height:293.95pt;z-index:251651584;mso-wrap-style:none">
            <v:textbox style="mso-fit-shape-to-text:t">
              <w:txbxContent>
                <w:p w:rsidR="00925BD7" w:rsidRPr="00AC13DF" w:rsidRDefault="00B60A5C" w:rsidP="00AC13DF">
                  <w:r>
                    <w:pict>
                      <v:shape id="_x0000_i1027" type="#_x0000_t136" style="width:273pt;height:111.75pt;rotation:90" fillcolor="black">
                        <v:shadow color="#868686"/>
                        <v:textpath style="font-family:&quot;Arial&quot;;font-size:8pt;font-weight:bold;v-rotate-letters:t;v-text-kern:t" trim="t" fitpath="t" string="MARIA   LADEIRA"/>
                      </v:shape>
                    </w:pict>
                  </w:r>
                </w:p>
              </w:txbxContent>
            </v:textbox>
          </v:shape>
        </w:pict>
      </w:r>
      <w:r>
        <w:rPr>
          <w:noProof/>
          <w:lang w:eastAsia="pt-BR"/>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60" type="#_x0000_t34" style="position:absolute;margin-left:8.35pt;margin-top:75.75pt;width:306pt;height:95.25pt;rotation:90;flip:x;z-index:251650560" o:connectortype="elbow" adj=",9354,-14029" strokeweight="6pt">
            <v:shadow on="t" opacity=".5" offset="-6pt,6pt"/>
          </v:shape>
        </w:pict>
      </w:r>
      <w:r>
        <w:rPr>
          <w:noProof/>
          <w:lang w:eastAsia="pt-BR"/>
        </w:rPr>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_x0000_s1059" type="#_x0000_t104" style="position:absolute;margin-left:1.2pt;margin-top:-29.6pt;width:495.75pt;height:396.75pt;z-index:251649536" fillcolor="black" strokecolor="#f2f2f2" strokeweight="3pt">
            <v:shadow on="t" type="perspective" color="#7f7f7f" opacity=".5" origin=".5,.5" offset="-6pt,-6pt" matrix="1.25,,,1.25"/>
          </v:shape>
        </w:pict>
      </w:r>
    </w:p>
    <w:p w:rsidR="00560925" w:rsidRDefault="00B60A5C">
      <w:r>
        <w:rPr>
          <w:noProof/>
          <w:lang w:eastAsia="pt-BR"/>
        </w:rPr>
        <w:pict>
          <v:shape id="_x0000_s1138" type="#_x0000_t202" style="position:absolute;margin-left:304.95pt;margin-top:637.2pt;width:32.25pt;height:21.75pt;z-index:251721216" fillcolor="#4f81bd [3204]" strokecolor="#f2f2f2 [3041]" strokeweight="3pt">
            <v:shadow on="t" type="perspective" color="#243f60 [1604]" opacity=".5" offset="1pt" offset2="-1pt"/>
            <v:textbox>
              <w:txbxContent>
                <w:p w:rsidR="00925BD7" w:rsidRDefault="00925BD7">
                  <w:r>
                    <w:t>09</w:t>
                  </w:r>
                </w:p>
              </w:txbxContent>
            </v:textbox>
          </v:shape>
        </w:pict>
      </w:r>
      <w:r>
        <w:rPr>
          <w:noProof/>
          <w:lang w:eastAsia="pt-BR"/>
        </w:rPr>
        <w:pict>
          <v:shape id="_x0000_s1131" type="#_x0000_t84" style="position:absolute;margin-left:-18.3pt;margin-top:405.45pt;width:456pt;height:260.25pt;z-index:251714048" fillcolor="black [3200]" strokecolor="#f2f2f2 [3041]" strokeweight="3pt">
            <v:shadow on="t" type="perspective" color="#7f7f7f [1601]" opacity=".5" origin="-.5,.5" offset="0,0" matrix=",92680f,,-1,,-95367431641e-17"/>
            <v:textbox>
              <w:txbxContent>
                <w:p w:rsidR="00925BD7" w:rsidRDefault="00925BD7" w:rsidP="00E74E4C">
                  <w:pPr>
                    <w:rPr>
                      <w:rFonts w:ascii="Arial" w:hAnsi="Arial" w:cs="Arial"/>
                    </w:rPr>
                  </w:pPr>
                  <w:r>
                    <w:rPr>
                      <w:rFonts w:ascii="Arial" w:hAnsi="Arial" w:cs="Arial"/>
                    </w:rPr>
                    <w:t>AUTORA POEMA – NALY DE ARAUJO LEITE</w:t>
                  </w:r>
                </w:p>
                <w:p w:rsidR="00925BD7" w:rsidRDefault="00925BD7" w:rsidP="00E74E4C">
                  <w:pPr>
                    <w:rPr>
                      <w:rFonts w:ascii="Arial" w:hAnsi="Arial" w:cs="Arial"/>
                    </w:rPr>
                  </w:pPr>
                  <w:r>
                    <w:rPr>
                      <w:rFonts w:ascii="Arial" w:hAnsi="Arial" w:cs="Arial"/>
                    </w:rPr>
                    <w:t>ADAPTAÇÃO PARA TEATRO: NALY DE ARAUJO LEITE</w:t>
                  </w:r>
                </w:p>
                <w:p w:rsidR="00925BD7" w:rsidRDefault="00925BD7" w:rsidP="00E74E4C">
                  <w:pPr>
                    <w:rPr>
                      <w:rFonts w:ascii="Arial" w:hAnsi="Arial" w:cs="Arial"/>
                    </w:rPr>
                  </w:pPr>
                  <w:r>
                    <w:rPr>
                      <w:rFonts w:ascii="Arial" w:hAnsi="Arial" w:cs="Arial"/>
                    </w:rPr>
                    <w:t>DIREÇÃO: NALY DE ARAUJO LEITE</w:t>
                  </w:r>
                </w:p>
                <w:p w:rsidR="00925BD7" w:rsidRDefault="00925BD7" w:rsidP="00E74E4C">
                  <w:pPr>
                    <w:rPr>
                      <w:rFonts w:ascii="Arial" w:hAnsi="Arial" w:cs="Arial"/>
                    </w:rPr>
                  </w:pPr>
                  <w:r>
                    <w:rPr>
                      <w:rFonts w:ascii="Arial" w:hAnsi="Arial" w:cs="Arial"/>
                    </w:rPr>
                    <w:t>FIGURINO: NALY DE ARAUJO LEITE</w:t>
                  </w:r>
                </w:p>
                <w:p w:rsidR="00925BD7" w:rsidRDefault="00925BD7" w:rsidP="00E74E4C">
                  <w:pPr>
                    <w:rPr>
                      <w:rFonts w:ascii="Arial" w:hAnsi="Arial" w:cs="Arial"/>
                    </w:rPr>
                  </w:pPr>
                  <w:r>
                    <w:rPr>
                      <w:rFonts w:ascii="Arial" w:hAnsi="Arial" w:cs="Arial"/>
                    </w:rPr>
                    <w:t>MAQUIAGEM: NALY DE ARAUJO LEITE</w:t>
                  </w:r>
                </w:p>
                <w:p w:rsidR="00925BD7" w:rsidRDefault="00925BD7" w:rsidP="00E74E4C">
                  <w:pPr>
                    <w:rPr>
                      <w:rFonts w:ascii="Arial" w:hAnsi="Arial" w:cs="Arial"/>
                    </w:rPr>
                  </w:pPr>
                  <w:r>
                    <w:rPr>
                      <w:rFonts w:ascii="Arial" w:hAnsi="Arial" w:cs="Arial"/>
                    </w:rPr>
                    <w:t>SELEÇÃO MUSICAL: NALY DE ARAUJO LEITE</w:t>
                  </w:r>
                </w:p>
                <w:p w:rsidR="00925BD7" w:rsidRDefault="00925BD7" w:rsidP="00E74E4C">
                  <w:pPr>
                    <w:rPr>
                      <w:rFonts w:ascii="Arial" w:hAnsi="Arial" w:cs="Arial"/>
                    </w:rPr>
                  </w:pPr>
                  <w:r>
                    <w:rPr>
                      <w:rFonts w:ascii="Arial" w:hAnsi="Arial" w:cs="Arial"/>
                    </w:rPr>
                    <w:t>A INTRODUÇÃO DA PEÇA É FEITA POR UM NARRADOR QUE LÊ O  POEMA QUE SERÁ INTERPRETADO.</w:t>
                  </w:r>
                </w:p>
                <w:p w:rsidR="00925BD7" w:rsidRDefault="00925BD7"/>
              </w:txbxContent>
            </v:textbox>
          </v:shape>
        </w:pict>
      </w:r>
      <w:r>
        <w:rPr>
          <w:noProof/>
          <w:lang w:eastAsia="pt-BR"/>
        </w:rPr>
        <w:pict>
          <v:shape id="_x0000_s1073" type="#_x0000_t98" style="position:absolute;margin-left:316.95pt;margin-top:692.7pt;width:156.75pt;height:38.25pt;z-index:251663872"/>
        </w:pict>
      </w:r>
      <w:r>
        <w:rPr>
          <w:noProof/>
          <w:lang w:eastAsia="pt-BR"/>
        </w:rPr>
        <w:pict>
          <v:shape id="_x0000_s1074" type="#_x0000_t202" style="position:absolute;margin-left:325.95pt;margin-top:700.2pt;width:2in;height:24.75pt;z-index:251664896">
            <v:textbox>
              <w:txbxContent>
                <w:p w:rsidR="00925BD7" w:rsidRDefault="00925BD7">
                  <w:r>
                    <w:t>NALY DE ARAUJO LEITE</w:t>
                  </w:r>
                </w:p>
              </w:txbxContent>
            </v:textbox>
          </v:shape>
        </w:pict>
      </w:r>
      <w:r>
        <w:rPr>
          <w:noProof/>
          <w:lang w:eastAsia="pt-BR"/>
        </w:rPr>
        <w:pict>
          <v:shape id="_x0000_s1062" type="#_x0000_t202" style="position:absolute;margin-left:-25.8pt;margin-top:362.7pt;width:7in;height:368.25pt;z-index:251652608">
            <v:shadow on="t" opacity=".5" offset="-6pt,-6pt"/>
            <v:textbox>
              <w:txbxContent>
                <w:p w:rsidR="00925BD7" w:rsidRDefault="00925BD7">
                  <w:pPr>
                    <w:rPr>
                      <w:rFonts w:ascii="Arial" w:hAnsi="Arial" w:cs="Arial"/>
                    </w:rPr>
                  </w:pPr>
                  <w:r w:rsidRPr="00EE2313">
                    <w:rPr>
                      <w:rFonts w:ascii="Arial Black" w:hAnsi="Arial Black"/>
                    </w:rPr>
                    <w:t>PEÇA MARIA LADEIRA</w:t>
                  </w:r>
                </w:p>
                <w:p w:rsidR="00925BD7" w:rsidRDefault="00925BD7">
                  <w:pPr>
                    <w:rPr>
                      <w:rFonts w:ascii="Arial" w:hAnsi="Arial" w:cs="Arial"/>
                    </w:rPr>
                  </w:pPr>
                </w:p>
                <w:p w:rsidR="00925BD7" w:rsidRDefault="00925BD7">
                  <w:pPr>
                    <w:rPr>
                      <w:rFonts w:ascii="Arial" w:hAnsi="Arial" w:cs="Arial"/>
                    </w:rPr>
                  </w:pPr>
                  <w:r>
                    <w:rPr>
                      <w:rFonts w:ascii="Arial" w:hAnsi="Arial" w:cs="Arial"/>
                    </w:rPr>
                    <w:t>DA LADEIRA EXISTE UMA HISTÒRIA  ...</w:t>
                  </w:r>
                </w:p>
                <w:p w:rsidR="00925BD7" w:rsidRDefault="00925BD7">
                  <w:pPr>
                    <w:rPr>
                      <w:rFonts w:ascii="Arial" w:hAnsi="Arial" w:cs="Arial"/>
                    </w:rPr>
                  </w:pPr>
                  <w:r>
                    <w:rPr>
                      <w:rFonts w:ascii="Arial" w:hAnsi="Arial" w:cs="Arial"/>
                    </w:rPr>
                    <w:t>DE QUEM PARTIU E JAMAIS VOLTOU.</w:t>
                  </w:r>
                </w:p>
                <w:p w:rsidR="00925BD7" w:rsidRDefault="00925BD7">
                  <w:pPr>
                    <w:rPr>
                      <w:rFonts w:ascii="Arial" w:hAnsi="Arial" w:cs="Arial"/>
                    </w:rPr>
                  </w:pPr>
                  <w:r>
                    <w:rPr>
                      <w:rFonts w:ascii="Arial" w:hAnsi="Arial" w:cs="Arial"/>
                    </w:rPr>
                    <w:t>E, AINDA HOJE, SE OUVE OS GRITOS:</w:t>
                  </w:r>
                </w:p>
                <w:p w:rsidR="00925BD7" w:rsidRDefault="00925BD7">
                  <w:pPr>
                    <w:rPr>
                      <w:rFonts w:ascii="Arial" w:hAnsi="Arial" w:cs="Arial"/>
                    </w:rPr>
                  </w:pPr>
                  <w:r>
                    <w:rPr>
                      <w:rFonts w:ascii="Arial" w:hAnsi="Arial" w:cs="Arial"/>
                    </w:rPr>
                    <w:t>MARIA, ANDA! VEM!</w:t>
                  </w:r>
                </w:p>
                <w:p w:rsidR="00925BD7" w:rsidRDefault="00925BD7">
                  <w:pPr>
                    <w:rPr>
                      <w:rFonts w:ascii="Arial" w:hAnsi="Arial" w:cs="Arial"/>
                    </w:rPr>
                  </w:pPr>
                  <w:r>
                    <w:rPr>
                      <w:rFonts w:ascii="Arial" w:hAnsi="Arial" w:cs="Arial"/>
                    </w:rPr>
                    <w:t>JÁ VOU! JÁ VOU!</w:t>
                  </w:r>
                </w:p>
                <w:p w:rsidR="00925BD7" w:rsidRDefault="00925BD7">
                  <w:pPr>
                    <w:rPr>
                      <w:rFonts w:ascii="Arial" w:hAnsi="Arial" w:cs="Arial"/>
                    </w:rPr>
                  </w:pPr>
                </w:p>
                <w:p w:rsidR="00925BD7" w:rsidRDefault="00925BD7">
                  <w:pPr>
                    <w:rPr>
                      <w:rFonts w:ascii="Arial" w:hAnsi="Arial" w:cs="Arial"/>
                    </w:rPr>
                  </w:pPr>
                </w:p>
                <w:p w:rsidR="00925BD7" w:rsidRDefault="00925BD7">
                  <w:pPr>
                    <w:rPr>
                      <w:rFonts w:ascii="Arial" w:hAnsi="Arial" w:cs="Arial"/>
                    </w:rPr>
                  </w:pPr>
                </w:p>
                <w:p w:rsidR="00925BD7" w:rsidRPr="00EE2313" w:rsidRDefault="00925BD7">
                  <w:pPr>
                    <w:rPr>
                      <w:rFonts w:ascii="Arial" w:hAnsi="Arial" w:cs="Arial"/>
                    </w:rPr>
                  </w:pPr>
                </w:p>
              </w:txbxContent>
            </v:textbox>
          </v:shape>
        </w:pict>
      </w:r>
      <w:r w:rsidR="00560925">
        <w:br w:type="page"/>
      </w:r>
    </w:p>
    <w:p w:rsidR="00560925" w:rsidRDefault="00B60A5C">
      <w:r>
        <w:rPr>
          <w:noProof/>
          <w:lang w:eastAsia="pt-BR"/>
        </w:rPr>
        <w:lastRenderedPageBreak/>
        <w:pict>
          <v:shape id="_x0000_s1063" type="#_x0000_t202" style="position:absolute;margin-left:-33.3pt;margin-top:-53.6pt;width:524.25pt;height:801.75pt;z-index:251653632">
            <v:textbox>
              <w:txbxContent>
                <w:p w:rsidR="00925BD7" w:rsidRPr="00E74E4C" w:rsidRDefault="00925BD7">
                  <w:pPr>
                    <w:rPr>
                      <w:rFonts w:ascii="Arial" w:hAnsi="Arial" w:cs="Arial"/>
                    </w:rPr>
                  </w:pPr>
                  <w:r w:rsidRPr="00E74E4C">
                    <w:rPr>
                      <w:rFonts w:ascii="Arial" w:hAnsi="Arial" w:cs="Arial"/>
                    </w:rPr>
                    <w:t>Da ladeira existe uma história</w:t>
                  </w:r>
                </w:p>
                <w:p w:rsidR="00925BD7" w:rsidRPr="00E74E4C" w:rsidRDefault="00925BD7">
                  <w:pPr>
                    <w:rPr>
                      <w:rFonts w:ascii="Arial" w:hAnsi="Arial" w:cs="Arial"/>
                    </w:rPr>
                  </w:pPr>
                  <w:r w:rsidRPr="00E74E4C">
                    <w:rPr>
                      <w:rFonts w:ascii="Arial" w:hAnsi="Arial" w:cs="Arial"/>
                    </w:rPr>
                    <w:t>De quem partiu e jamais voltou</w:t>
                  </w:r>
                </w:p>
                <w:p w:rsidR="00925BD7" w:rsidRPr="00E74E4C" w:rsidRDefault="00925BD7">
                  <w:pPr>
                    <w:rPr>
                      <w:rFonts w:ascii="Arial" w:hAnsi="Arial" w:cs="Arial"/>
                    </w:rPr>
                  </w:pPr>
                  <w:r w:rsidRPr="00E74E4C">
                    <w:rPr>
                      <w:rFonts w:ascii="Arial" w:hAnsi="Arial" w:cs="Arial"/>
                    </w:rPr>
                    <w:t>E, ainda hoje, se ouve os gritos:</w:t>
                  </w:r>
                </w:p>
                <w:p w:rsidR="00925BD7" w:rsidRPr="00E74E4C" w:rsidRDefault="00925BD7">
                  <w:pPr>
                    <w:rPr>
                      <w:rFonts w:ascii="Arial" w:hAnsi="Arial" w:cs="Arial"/>
                    </w:rPr>
                  </w:pPr>
                  <w:r w:rsidRPr="00E74E4C">
                    <w:rPr>
                      <w:rFonts w:ascii="Arial" w:hAnsi="Arial" w:cs="Arial"/>
                    </w:rPr>
                    <w:t>- Maria, anda! Vem!</w:t>
                  </w:r>
                </w:p>
                <w:p w:rsidR="00925BD7" w:rsidRPr="00E74E4C" w:rsidRDefault="00925BD7">
                  <w:pPr>
                    <w:rPr>
                      <w:rFonts w:ascii="Arial" w:hAnsi="Arial" w:cs="Arial"/>
                    </w:rPr>
                  </w:pPr>
                  <w:r w:rsidRPr="00E74E4C">
                    <w:rPr>
                      <w:rFonts w:ascii="Arial" w:hAnsi="Arial" w:cs="Arial"/>
                    </w:rPr>
                    <w:t>- Já vou! Já vou!</w:t>
                  </w:r>
                </w:p>
                <w:p w:rsidR="00925BD7" w:rsidRPr="00E74E4C" w:rsidRDefault="00925BD7">
                  <w:pPr>
                    <w:rPr>
                      <w:rFonts w:ascii="Arial" w:hAnsi="Arial" w:cs="Arial"/>
                    </w:rPr>
                  </w:pPr>
                  <w:r>
                    <w:rPr>
                      <w:rFonts w:ascii="Arial" w:hAnsi="Arial" w:cs="Arial"/>
                    </w:rPr>
                    <w:t xml:space="preserve">LÁ ÍA </w:t>
                  </w:r>
                  <w:r w:rsidRPr="00E74E4C">
                    <w:rPr>
                      <w:rFonts w:ascii="Arial" w:hAnsi="Arial" w:cs="Arial"/>
                    </w:rPr>
                    <w:t>Maria, SOB O OLHAR DO SEU SENHOR...</w:t>
                  </w:r>
                </w:p>
                <w:p w:rsidR="00925BD7" w:rsidRPr="00E74E4C" w:rsidRDefault="00925BD7">
                  <w:pPr>
                    <w:rPr>
                      <w:rFonts w:ascii="Arial" w:hAnsi="Arial" w:cs="Arial"/>
                    </w:rPr>
                  </w:pPr>
                  <w:r w:rsidRPr="00E74E4C">
                    <w:rPr>
                      <w:rFonts w:ascii="Arial" w:hAnsi="Arial" w:cs="Arial"/>
                    </w:rPr>
                    <w:t>MORENA FACEIRA, ANQUINHAS MANEIRAS, MOLHADA DE SUOR.</w:t>
                  </w:r>
                </w:p>
                <w:p w:rsidR="00925BD7" w:rsidRDefault="00925BD7">
                  <w:pPr>
                    <w:rPr>
                      <w:rFonts w:ascii="Arial" w:hAnsi="Arial" w:cs="Arial"/>
                    </w:rPr>
                  </w:pPr>
                  <w:r>
                    <w:rPr>
                      <w:rFonts w:ascii="Arial" w:hAnsi="Arial" w:cs="Arial"/>
                    </w:rPr>
                    <w:t xml:space="preserve">MARIA... </w:t>
                  </w:r>
                  <w:r w:rsidRPr="00E74E4C">
                    <w:rPr>
                      <w:rFonts w:ascii="Arial" w:hAnsi="Arial" w:cs="Arial"/>
                    </w:rPr>
                    <w:t>VAI...</w:t>
                  </w:r>
                </w:p>
                <w:p w:rsidR="00925BD7" w:rsidRPr="00E74E4C" w:rsidRDefault="00925BD7">
                  <w:pPr>
                    <w:rPr>
                      <w:rFonts w:ascii="Arial" w:hAnsi="Arial" w:cs="Arial"/>
                    </w:rPr>
                  </w:pPr>
                  <w:r>
                    <w:rPr>
                      <w:rFonts w:ascii="Arial" w:hAnsi="Arial" w:cs="Arial"/>
                    </w:rPr>
                    <w:t xml:space="preserve">MARIA </w:t>
                  </w:r>
                  <w:r w:rsidRPr="00E74E4C">
                    <w:rPr>
                      <w:rFonts w:ascii="Arial" w:hAnsi="Arial" w:cs="Arial"/>
                    </w:rPr>
                    <w:t>VEM...</w:t>
                  </w:r>
                </w:p>
                <w:p w:rsidR="00925BD7" w:rsidRPr="00E74E4C" w:rsidRDefault="00925BD7">
                  <w:pPr>
                    <w:rPr>
                      <w:rFonts w:ascii="Arial" w:hAnsi="Arial" w:cs="Arial"/>
                    </w:rPr>
                  </w:pPr>
                  <w:r w:rsidRPr="00E74E4C">
                    <w:rPr>
                      <w:rFonts w:ascii="Arial" w:hAnsi="Arial" w:cs="Arial"/>
                    </w:rPr>
                    <w:t>AO ESMOLEIRO, NENHUM VINTÉM.</w:t>
                  </w:r>
                </w:p>
                <w:p w:rsidR="00925BD7" w:rsidRPr="00E74E4C" w:rsidRDefault="00925BD7">
                  <w:pPr>
                    <w:rPr>
                      <w:rFonts w:ascii="Arial" w:hAnsi="Arial" w:cs="Arial"/>
                    </w:rPr>
                  </w:pPr>
                  <w:r w:rsidRPr="00E74E4C">
                    <w:rPr>
                      <w:rFonts w:ascii="Arial" w:hAnsi="Arial" w:cs="Arial"/>
                    </w:rPr>
                    <w:t xml:space="preserve">MAS UM DIA, MARIA SUBIU A LADEIRA TODA EMPERTIGADA, COM SUA ROUPA ENTULHADA </w:t>
                  </w:r>
                  <w:r>
                    <w:rPr>
                      <w:rFonts w:ascii="Arial" w:hAnsi="Arial" w:cs="Arial"/>
                    </w:rPr>
                    <w:t xml:space="preserve"> SUBIU A LADEIRA, E NÃO MAIS VOLTOU?! </w:t>
                  </w:r>
                  <w:r w:rsidRPr="00E74E4C">
                    <w:rPr>
                      <w:rFonts w:ascii="Arial" w:hAnsi="Arial" w:cs="Arial"/>
                    </w:rPr>
                    <w:t>SEU SENHOR GRITOU!</w:t>
                  </w:r>
                </w:p>
                <w:p w:rsidR="00925BD7" w:rsidRPr="00E74E4C" w:rsidRDefault="00925BD7">
                  <w:pPr>
                    <w:rPr>
                      <w:rFonts w:ascii="Arial" w:hAnsi="Arial" w:cs="Arial"/>
                    </w:rPr>
                  </w:pPr>
                  <w:r w:rsidRPr="00E74E4C">
                    <w:rPr>
                      <w:rFonts w:ascii="Arial" w:hAnsi="Arial" w:cs="Arial"/>
                    </w:rPr>
                    <w:t>-MARIAAAAAAAAA! VEM! MARIA VEM!</w:t>
                  </w:r>
                </w:p>
                <w:p w:rsidR="00925BD7" w:rsidRPr="00E74E4C" w:rsidRDefault="00925BD7">
                  <w:pPr>
                    <w:rPr>
                      <w:rFonts w:ascii="Arial" w:hAnsi="Arial" w:cs="Arial"/>
                    </w:rPr>
                  </w:pPr>
                  <w:r w:rsidRPr="00E74E4C">
                    <w:rPr>
                      <w:rFonts w:ascii="Arial" w:hAnsi="Arial" w:cs="Arial"/>
                    </w:rPr>
                    <w:t>NENHUMA RESPOSTA SE OUVIU...</w:t>
                  </w:r>
                </w:p>
                <w:p w:rsidR="00925BD7" w:rsidRPr="00E74E4C" w:rsidRDefault="00925BD7">
                  <w:pPr>
                    <w:rPr>
                      <w:rFonts w:ascii="Arial" w:hAnsi="Arial" w:cs="Arial"/>
                    </w:rPr>
                  </w:pPr>
                  <w:r w:rsidRPr="00E74E4C">
                    <w:rPr>
                      <w:rFonts w:ascii="Arial" w:hAnsi="Arial" w:cs="Arial"/>
                    </w:rPr>
                    <w:t>-MARIA, VEM! MARIA , VEM!</w:t>
                  </w:r>
                </w:p>
                <w:p w:rsidR="00925BD7" w:rsidRPr="00E74E4C" w:rsidRDefault="00925BD7">
                  <w:pPr>
                    <w:rPr>
                      <w:rFonts w:ascii="Arial" w:hAnsi="Arial" w:cs="Arial"/>
                    </w:rPr>
                  </w:pPr>
                  <w:r w:rsidRPr="00E74E4C">
                    <w:rPr>
                      <w:rFonts w:ascii="Arial" w:hAnsi="Arial" w:cs="Arial"/>
                    </w:rPr>
                    <w:t>LOGO, ELE EXPLODIU!</w:t>
                  </w:r>
                </w:p>
                <w:p w:rsidR="00925BD7" w:rsidRPr="00E74E4C" w:rsidRDefault="00925BD7">
                  <w:pPr>
                    <w:rPr>
                      <w:rFonts w:ascii="Arial" w:hAnsi="Arial" w:cs="Arial"/>
                    </w:rPr>
                  </w:pPr>
                  <w:r w:rsidRPr="00E74E4C">
                    <w:rPr>
                      <w:rFonts w:ascii="Arial" w:hAnsi="Arial" w:cs="Arial"/>
                    </w:rPr>
                    <w:t>BUFANDO FEITO TOURO RAIVOSO A LADEIRA SUBIU.</w:t>
                  </w:r>
                </w:p>
                <w:p w:rsidR="00925BD7" w:rsidRPr="00E74E4C" w:rsidRDefault="00925BD7">
                  <w:pPr>
                    <w:rPr>
                      <w:rFonts w:ascii="Arial" w:hAnsi="Arial" w:cs="Arial"/>
                    </w:rPr>
                  </w:pPr>
                  <w:r w:rsidRPr="00E74E4C">
                    <w:rPr>
                      <w:rFonts w:ascii="Arial" w:hAnsi="Arial" w:cs="Arial"/>
                    </w:rPr>
                    <w:t>QUANDO LÁ CHEGOU, NADA DE MARIA?!</w:t>
                  </w:r>
                </w:p>
                <w:p w:rsidR="00925BD7" w:rsidRPr="00E74E4C" w:rsidRDefault="00925BD7">
                  <w:pPr>
                    <w:rPr>
                      <w:rFonts w:ascii="Arial" w:hAnsi="Arial" w:cs="Arial"/>
                    </w:rPr>
                  </w:pPr>
                  <w:r w:rsidRPr="00E74E4C">
                    <w:rPr>
                      <w:rFonts w:ascii="Arial" w:hAnsi="Arial" w:cs="Arial"/>
                    </w:rPr>
                    <w:t>O QUE A FEZ FUGIR?</w:t>
                  </w:r>
                </w:p>
                <w:p w:rsidR="00925BD7" w:rsidRPr="00E74E4C" w:rsidRDefault="00925BD7">
                  <w:pPr>
                    <w:rPr>
                      <w:rFonts w:ascii="Arial" w:hAnsi="Arial" w:cs="Arial"/>
                    </w:rPr>
                  </w:pPr>
                  <w:r w:rsidRPr="00E74E4C">
                    <w:rPr>
                      <w:rFonts w:ascii="Arial" w:hAnsi="Arial" w:cs="Arial"/>
                    </w:rPr>
                    <w:t>UM MULATO SE APROXIMOU:</w:t>
                  </w:r>
                </w:p>
                <w:p w:rsidR="00925BD7" w:rsidRPr="00E74E4C" w:rsidRDefault="00925BD7">
                  <w:pPr>
                    <w:rPr>
                      <w:rFonts w:ascii="Arial" w:hAnsi="Arial" w:cs="Arial"/>
                    </w:rPr>
                  </w:pPr>
                  <w:r w:rsidRPr="00E74E4C">
                    <w:rPr>
                      <w:rFonts w:ascii="Arial" w:hAnsi="Arial" w:cs="Arial"/>
                    </w:rPr>
                    <w:t>- FUGIU, SIM “SINHÔ”!</w:t>
                  </w:r>
                </w:p>
                <w:p w:rsidR="00925BD7" w:rsidRPr="00E74E4C" w:rsidRDefault="00925BD7">
                  <w:pPr>
                    <w:rPr>
                      <w:rFonts w:ascii="Arial" w:hAnsi="Arial" w:cs="Arial"/>
                    </w:rPr>
                  </w:pPr>
                  <w:r w:rsidRPr="00E74E4C">
                    <w:rPr>
                      <w:rFonts w:ascii="Arial" w:hAnsi="Arial" w:cs="Arial"/>
                    </w:rPr>
                    <w:t>FUGIU “PRÁ SEMPRE”, “PRÁ NUNCA MAIS VORTÁ”! E FOI COM UM “ARMOFADINHA” QUE LHE PROMETEU “LEVÁ PRO ARTAR”!</w:t>
                  </w:r>
                </w:p>
                <w:p w:rsidR="00925BD7" w:rsidRPr="00E74E4C" w:rsidRDefault="00925BD7">
                  <w:pPr>
                    <w:rPr>
                      <w:rFonts w:ascii="Arial" w:hAnsi="Arial" w:cs="Arial"/>
                    </w:rPr>
                  </w:pPr>
                  <w:r w:rsidRPr="00E74E4C">
                    <w:rPr>
                      <w:rFonts w:ascii="Arial" w:hAnsi="Arial" w:cs="Arial"/>
                    </w:rPr>
                    <w:t>E O SENHOR DE MARIA, LADEIRA A</w:t>
                  </w:r>
                </w:p>
                <w:p w:rsidR="00925BD7" w:rsidRPr="00E74E4C" w:rsidRDefault="00925BD7">
                  <w:pPr>
                    <w:rPr>
                      <w:rFonts w:ascii="Arial" w:hAnsi="Arial" w:cs="Arial"/>
                    </w:rPr>
                  </w:pPr>
                  <w:r w:rsidRPr="00E74E4C">
                    <w:rPr>
                      <w:rFonts w:ascii="Arial" w:hAnsi="Arial" w:cs="Arial"/>
                    </w:rPr>
                    <w:t xml:space="preserve">                                                               BAI</w:t>
                  </w:r>
                </w:p>
                <w:p w:rsidR="00925BD7" w:rsidRPr="00E74E4C" w:rsidRDefault="00925BD7">
                  <w:pPr>
                    <w:rPr>
                      <w:rFonts w:ascii="Arial" w:hAnsi="Arial" w:cs="Arial"/>
                    </w:rPr>
                  </w:pPr>
                  <w:r w:rsidRPr="00E74E4C">
                    <w:rPr>
                      <w:rFonts w:ascii="Arial" w:hAnsi="Arial" w:cs="Arial"/>
                    </w:rPr>
                    <w:t xml:space="preserve">                                                                    XO DISSSSSSSSSSPARRRRRRRRRROU..........E</w:t>
                  </w:r>
                </w:p>
                <w:p w:rsidR="00925BD7" w:rsidRPr="00E74E4C" w:rsidRDefault="00925BD7">
                  <w:pPr>
                    <w:rPr>
                      <w:rFonts w:ascii="Arial" w:hAnsi="Arial" w:cs="Arial"/>
                    </w:rPr>
                  </w:pPr>
                  <w:r w:rsidRPr="00E74E4C">
                    <w:rPr>
                      <w:rFonts w:ascii="Arial" w:hAnsi="Arial" w:cs="Arial"/>
                    </w:rPr>
                    <w:t>GRITAVA, E GEMIA:</w:t>
                  </w:r>
                </w:p>
                <w:p w:rsidR="00925BD7" w:rsidRPr="00E74E4C" w:rsidRDefault="00925BD7">
                  <w:pPr>
                    <w:rPr>
                      <w:rFonts w:ascii="Arial" w:hAnsi="Arial" w:cs="Arial"/>
                    </w:rPr>
                  </w:pPr>
                  <w:r w:rsidRPr="00E74E4C">
                    <w:rPr>
                      <w:rFonts w:ascii="Arial" w:hAnsi="Arial" w:cs="Arial"/>
                    </w:rPr>
                    <w:t>- LEVARAM MINHA MARIA, MINHA MULATA, MEU AMOR!</w:t>
                  </w:r>
                </w:p>
                <w:p w:rsidR="00925BD7" w:rsidRPr="00E74E4C" w:rsidRDefault="00925BD7">
                  <w:pPr>
                    <w:rPr>
                      <w:rFonts w:ascii="Arial" w:hAnsi="Arial" w:cs="Arial"/>
                    </w:rPr>
                  </w:pPr>
                  <w:r w:rsidRPr="00E74E4C">
                    <w:rPr>
                      <w:rFonts w:ascii="Arial" w:hAnsi="Arial" w:cs="Arial"/>
                    </w:rPr>
                    <w:t>A LADEIRA “MARIA VEM” TEM UMA HISTÓRIA A CONTAR, E O PERIGO DE ALGUM DIA, ALGUMA OUTRA MARIA SUBA, PARA NUNCA MAIS VOLTAR.</w:t>
                  </w:r>
                </w:p>
                <w:p w:rsidR="00925BD7" w:rsidRPr="00E74E4C" w:rsidRDefault="00925BD7">
                  <w:pPr>
                    <w:rPr>
                      <w:rFonts w:ascii="Arial" w:hAnsi="Arial" w:cs="Arial"/>
                    </w:rPr>
                  </w:pPr>
                  <w:r w:rsidRPr="00E74E4C">
                    <w:rPr>
                      <w:rFonts w:ascii="Arial" w:hAnsi="Arial" w:cs="Arial"/>
                    </w:rPr>
                    <w:t>E DE LONGE, QUANDO SOPRA FORTE O VENTO, AO LONGE SE PODE ESCUTAR...</w:t>
                  </w:r>
                </w:p>
                <w:p w:rsidR="00925BD7" w:rsidRDefault="00925BD7">
                  <w:r>
                    <w:t>- MARIA VAI! MARIA VEM! MARIA VAI E NÃO VEM...</w:t>
                  </w:r>
                </w:p>
              </w:txbxContent>
            </v:textbox>
          </v:shape>
        </w:pict>
      </w:r>
    </w:p>
    <w:p w:rsidR="00560925" w:rsidRDefault="00B60A5C">
      <w:r>
        <w:rPr>
          <w:noProof/>
          <w:lang w:eastAsia="pt-BR"/>
        </w:rPr>
        <w:pict>
          <v:shape id="_x0000_s1139" type="#_x0000_t98" style="position:absolute;margin-left:276.45pt;margin-top:674.7pt;width:134.25pt;height:27pt;z-index:251722240">
            <v:textbox>
              <w:txbxContent>
                <w:p w:rsidR="00925BD7" w:rsidRDefault="00925BD7">
                  <w:r>
                    <w:t>Naly de Araujo Leite - 10</w:t>
                  </w:r>
                </w:p>
              </w:txbxContent>
            </v:textbox>
          </v:shape>
        </w:pict>
      </w:r>
      <w:r w:rsidR="00560925">
        <w:br w:type="page"/>
      </w:r>
    </w:p>
    <w:p w:rsidR="00560925" w:rsidRDefault="00B60A5C">
      <w:r>
        <w:rPr>
          <w:noProof/>
          <w:lang w:eastAsia="pt-BR"/>
        </w:rPr>
        <w:lastRenderedPageBreak/>
        <w:pict>
          <v:shape id="_x0000_s1064" type="#_x0000_t202" style="position:absolute;margin-left:-44.55pt;margin-top:-54.35pt;width:532.5pt;height:793.5pt;z-index:251654656">
            <v:textbox>
              <w:txbxContent>
                <w:p w:rsidR="00925BD7" w:rsidRDefault="00925BD7">
                  <w:r w:rsidRPr="005E732F">
                    <w:rPr>
                      <w:b/>
                    </w:rPr>
                    <w:t>CENÁRIO COM MOBILIDADE:</w:t>
                  </w:r>
                  <w:r>
                    <w:t xml:space="preserve"> TNT BRANCO, DESENHO DE UMA PAISAGEM CONTENDO AO CENTRO, UMA LADEIRA,CERCADA DE PALMEIRAS E COQUEIROS, CASAS E CAPOEIRISTAS JOGANDO CAPOEIRA.</w:t>
                  </w:r>
                </w:p>
                <w:p w:rsidR="00925BD7" w:rsidRDefault="00925BD7">
                  <w:r w:rsidRPr="00502CD8">
                    <w:rPr>
                      <w:b/>
                    </w:rPr>
                    <w:t>PERSONAGENS:</w:t>
                  </w:r>
                  <w:r>
                    <w:t xml:space="preserve"> 06 ALUNOS QUE FARÃO O PAPEL DE CAPOEIRISTAS, 01 ESMOLEIRO (MENDIGO), DUAS LAVADEIRAS, UMA COM A TROUXA DE ROUPAS E A OUTRA COM UMA BONECA ESGANCHADA NA CINTURA, UMA VENDEDORA DE FLORES, VENDODORA DE ÁGUA, UM VENDEDOR DE JORNAIS, UM MOLEQUE DE RECADOS, MANOEL (SENHOR DE MARIA – PORTUGUÊS), MARIA E UMA AMIGA COM A QUAL COSTUMA SUBIR A LADEIRA, TOTAL = 16 ATORES NO ELENCO.</w:t>
                  </w:r>
                </w:p>
                <w:p w:rsidR="00925BD7" w:rsidRDefault="00925BD7">
                  <w:pPr>
                    <w:rPr>
                      <w:b/>
                    </w:rPr>
                  </w:pPr>
                  <w:r w:rsidRPr="00502CD8">
                    <w:rPr>
                      <w:b/>
                    </w:rPr>
                    <w:t>FIGURINOS:</w:t>
                  </w:r>
                  <w:r>
                    <w:rPr>
                      <w:b/>
                    </w:rPr>
                    <w:t xml:space="preserve"> CAPOEIRISTAS – SEM CAMISA E COM CALÇA PIJAMA OU DA CAPOEIRA;</w:t>
                  </w:r>
                </w:p>
                <w:p w:rsidR="00925BD7" w:rsidRDefault="00925BD7">
                  <w:pPr>
                    <w:rPr>
                      <w:b/>
                    </w:rPr>
                  </w:pPr>
                  <w:r>
                    <w:rPr>
                      <w:b/>
                    </w:rPr>
                    <w:t>MENDIGO – CARREGA UM CHAPÉU PARA PEDIR ESMOLA, SAIA COMPRIDA, BLUSA GASTA, SE MENINA, E CALÇA COMPRIDA, UMA PERNA DOBRADA E A OUTRA NÃO, COM ALGUNS RASGOS, CABELO DESALINHADO, E APARÊNCIA DE CANSAÇO;</w:t>
                  </w:r>
                </w:p>
                <w:p w:rsidR="00925BD7" w:rsidRDefault="00925BD7">
                  <w:pPr>
                    <w:rPr>
                      <w:b/>
                    </w:rPr>
                  </w:pPr>
                  <w:r>
                    <w:rPr>
                      <w:b/>
                    </w:rPr>
                    <w:t>LAVADEIRAS – SAIAS COMPRIDAS, BLUSAS FLORAIS, DECOTE CIGANINHA, LENÇO NO CABELO, CHINELO, E A QUE CARREGA A TROUXA DE ROUPA, USA UM AVENTAL, A OUTRA CARREGA UMA CRIANÇA;</w:t>
                  </w:r>
                </w:p>
                <w:p w:rsidR="00925BD7" w:rsidRDefault="00925BD7">
                  <w:pPr>
                    <w:rPr>
                      <w:b/>
                    </w:rPr>
                  </w:pPr>
                  <w:r>
                    <w:rPr>
                      <w:b/>
                    </w:rPr>
                    <w:t>VENDEDORA DE FLORES – UM VESTIDO FLORAL, LENÇO NO CABELO, CESTA DE FLORES COM FLORES DE EVA, BOLSA A TIRACOLO COM NOTAS DE DINHEIRO DE PAPEL, FALSO PARA DAR TROCO;</w:t>
                  </w:r>
                </w:p>
                <w:p w:rsidR="00925BD7" w:rsidRDefault="00925BD7">
                  <w:pPr>
                    <w:rPr>
                      <w:b/>
                    </w:rPr>
                  </w:pPr>
                  <w:r>
                    <w:rPr>
                      <w:b/>
                    </w:rPr>
                    <w:t>VENDEDORA DE ÁGUA – SAIA COMPRIDA, BLUSA, AVENTAL COM CANECA DE METAL DENTRO DELE, LENÇO NA CABEÇA, CHINELO E LATA D’ÁGUA NA CABEÇA;</w:t>
                  </w:r>
                </w:p>
                <w:p w:rsidR="00925BD7" w:rsidRDefault="00925BD7">
                  <w:pPr>
                    <w:rPr>
                      <w:b/>
                    </w:rPr>
                  </w:pPr>
                  <w:r>
                    <w:rPr>
                      <w:b/>
                    </w:rPr>
                    <w:t>VENDEDOR DE JORNAL – CALÇA, SUSPENSÓRIO, AS BARRAS DOBRADAS, CHAPÉU DE PALHA NA CABEÇA, JORNAIS DEBAIXO DOS BRAÇOS;</w:t>
                  </w:r>
                </w:p>
                <w:p w:rsidR="00925BD7" w:rsidRDefault="00925BD7">
                  <w:pPr>
                    <w:rPr>
                      <w:b/>
                    </w:rPr>
                  </w:pPr>
                  <w:r>
                    <w:rPr>
                      <w:b/>
                    </w:rPr>
                    <w:t>MARIA LADEIRA – DOIS FIGURINOS: 1º SAIA COMPRIDA, BLUSA FLORAL E AVENTAL COM UMA TROUXA DE ROUPA ENGANCHADA NA CINTURA E CHINELA, 2º VESTIDO, SALTO ALTO, BATOM VERMELHO, E CABELOS ARRANJADOS.</w:t>
                  </w:r>
                </w:p>
                <w:p w:rsidR="00925BD7" w:rsidRDefault="00925BD7">
                  <w:pPr>
                    <w:rPr>
                      <w:b/>
                    </w:rPr>
                  </w:pPr>
                  <w:r>
                    <w:rPr>
                      <w:b/>
                    </w:rPr>
                    <w:t>AMIGA DA MARIA – CALÇA PIJAMA E CAMISETA, CHINELOS E CABELO AMARRADO.</w:t>
                  </w:r>
                </w:p>
                <w:p w:rsidR="00925BD7" w:rsidRDefault="00925BD7">
                  <w:pPr>
                    <w:rPr>
                      <w:b/>
                    </w:rPr>
                  </w:pPr>
                  <w:r>
                    <w:rPr>
                      <w:b/>
                    </w:rPr>
                    <w:t>MANUEL – ROUPA SOCIAL E UM ENORME BIGODE PINTADO, E SOMBRANCELHAS GROSSAS.</w:t>
                  </w:r>
                </w:p>
                <w:p w:rsidR="00925BD7" w:rsidRDefault="00925BD7">
                  <w:pPr>
                    <w:rPr>
                      <w:b/>
                    </w:rPr>
                  </w:pPr>
                  <w:r>
                    <w:rPr>
                      <w:b/>
                    </w:rPr>
                    <w:t>MÚSICAS: LADEIRA DA PREGUIÇA – MARIA RITA, MARIA – BERIMBAU – RODA DA CAPOEIRA, MARIA-MARIA – MILTON NASCIMENTO E LÁGRIMAS – FADO PORTUGUÊS.</w:t>
                  </w:r>
                </w:p>
                <w:p w:rsidR="00925BD7" w:rsidRDefault="00925BD7">
                  <w:pPr>
                    <w:rPr>
                      <w:b/>
                    </w:rPr>
                  </w:pPr>
                  <w:r>
                    <w:rPr>
                      <w:b/>
                    </w:rPr>
                    <w:t>A PEÇA É INTRODUZIDA COM A MÚSICA “LADEIRA DA PREGUIÇA”, NA INTERPRETAÇÃO DA CANTORA MARIA RITA. APÓS 05 MINUTOS, OS CAPOEIRISTAS ENTRAM EM CENA, E SE SENTAM JUNTOS, FICANDO ALÍ COMO SE REUNIDOS PARA UM ENCONTRO DA CAPOEIRA.</w:t>
                  </w:r>
                </w:p>
                <w:p w:rsidR="00925BD7" w:rsidRDefault="00925BD7">
                  <w:pPr>
                    <w:rPr>
                      <w:b/>
                    </w:rPr>
                  </w:pPr>
                  <w:r>
                    <w:rPr>
                      <w:b/>
                    </w:rPr>
                    <w:t>EM SEGUIDA, AINDA AO SOM DA MÚSICA, ENTRA O 1º PERSONAGEM, A ESMOLEIRA, SE DIRIGE AOS CAPOEIRISTAS, DEPOIS AO PÚBLICO COM O CHAPÉU ESTENDIDO E, EM SEGUIDA SE SENTA DO OUTRO LADO, FRENTE AOS CAPOEIRISTAS, SUA FALA É:</w:t>
                  </w:r>
                </w:p>
                <w:p w:rsidR="00925BD7" w:rsidRDefault="00925BD7">
                  <w:pPr>
                    <w:rPr>
                      <w:b/>
                    </w:rPr>
                  </w:pPr>
                  <w:r>
                    <w:rPr>
                      <w:b/>
                    </w:rPr>
                    <w:t>- UMA ESMOLINHA?  AJUDEM A ALGUÉM QUE PRECISA!(DOIS CAPOEIRISTAS TERÃO DINHEIRO DE PAPEL CONSIGO PARA AJUDAR, DEPOSITANDO A NOTA NO CHAPÉU QUE LHES É ESTENDIDO. EM SEGUIDA VAI AO PÚBLICO E ESTENDE O CHAPÉU COM A MESMA FALA).</w:t>
                  </w:r>
                </w:p>
                <w:p w:rsidR="00925BD7" w:rsidRDefault="00925BD7">
                  <w:pPr>
                    <w:rPr>
                      <w:b/>
                    </w:rPr>
                  </w:pPr>
                  <w:r>
                    <w:rPr>
                      <w:b/>
                    </w:rPr>
                    <w:t>2ª ENTRADA – DUAS LAVADEIRAS AO ENTRAR, PARAM NO MEIO DO ESPAÇO DA APRESENTAÇÃO (PALCO OU NÃO) E COMEÇAM A CONVERSAR:</w:t>
                  </w:r>
                </w:p>
                <w:p w:rsidR="00925BD7" w:rsidRPr="00502CD8" w:rsidRDefault="00925BD7">
                  <w:pPr>
                    <w:rPr>
                      <w:b/>
                    </w:rPr>
                  </w:pPr>
                </w:p>
                <w:p w:rsidR="00925BD7" w:rsidRDefault="00925BD7"/>
                <w:p w:rsidR="00925BD7" w:rsidRDefault="00925BD7"/>
              </w:txbxContent>
            </v:textbox>
          </v:shape>
        </w:pict>
      </w:r>
    </w:p>
    <w:p w:rsidR="00560925" w:rsidRDefault="00B60A5C">
      <w:r>
        <w:rPr>
          <w:noProof/>
          <w:lang w:eastAsia="pt-BR"/>
        </w:rPr>
        <w:pict>
          <v:shape id="_x0000_s1070" type="#_x0000_t202" style="position:absolute;margin-left:336.45pt;margin-top:690.45pt;width:140.25pt;height:17.25pt;z-index:251660800">
            <v:textbox>
              <w:txbxContent>
                <w:p w:rsidR="00925BD7" w:rsidRDefault="00925BD7">
                  <w:r>
                    <w:t>NALY DE ARAUJO LEITE 11</w:t>
                  </w:r>
                </w:p>
              </w:txbxContent>
            </v:textbox>
          </v:shape>
        </w:pict>
      </w:r>
      <w:r w:rsidR="00560925">
        <w:br w:type="page"/>
      </w:r>
    </w:p>
    <w:p w:rsidR="00560925" w:rsidRDefault="00B60A5C">
      <w:r>
        <w:rPr>
          <w:noProof/>
          <w:lang w:eastAsia="pt-BR"/>
        </w:rPr>
        <w:lastRenderedPageBreak/>
        <w:pict>
          <v:shape id="_x0000_s1066" type="#_x0000_t202" style="position:absolute;margin-left:-44.55pt;margin-top:-47.6pt;width:525.75pt;height:793.5pt;z-index:251656704">
            <v:textbox>
              <w:txbxContent>
                <w:p w:rsidR="00925BD7" w:rsidRDefault="00925BD7" w:rsidP="00A64AF9">
                  <w:pPr>
                    <w:rPr>
                      <w:b/>
                    </w:rPr>
                  </w:pPr>
                  <w:r>
                    <w:rPr>
                      <w:b/>
                    </w:rPr>
                    <w:t>1ª LAVADEIRA – NOSSA! ESSA LADEIRA DEVERIA SE CHAMAR LADEIRA DA PREGUIÇA!</w:t>
                  </w:r>
                </w:p>
                <w:p w:rsidR="00925BD7" w:rsidRDefault="00925BD7">
                  <w:pPr>
                    <w:rPr>
                      <w:b/>
                    </w:rPr>
                  </w:pPr>
                  <w:r>
                    <w:rPr>
                      <w:b/>
                    </w:rPr>
                    <w:t>MUITO DIFÍCIL SUBIR NESTA LADEIRA TODOS OS DIAS PARA IR LAVAR ROUPAS</w:t>
                  </w:r>
                </w:p>
                <w:p w:rsidR="00925BD7" w:rsidRDefault="00925BD7" w:rsidP="00A64AF9">
                  <w:pPr>
                    <w:rPr>
                      <w:b/>
                    </w:rPr>
                  </w:pPr>
                  <w:r>
                    <w:rPr>
                      <w:b/>
                    </w:rPr>
                    <w:t>1ª LAVADEIRA – NOSSA! ESSA LADEIRA DEVERIA SE CHAMAR LADEIRA DA PREGUIÇA!</w:t>
                  </w:r>
                </w:p>
                <w:p w:rsidR="00925BD7" w:rsidRDefault="00925BD7" w:rsidP="00A64AF9">
                  <w:pPr>
                    <w:rPr>
                      <w:b/>
                    </w:rPr>
                  </w:pPr>
                  <w:r>
                    <w:rPr>
                      <w:b/>
                    </w:rPr>
                    <w:t>2ª LAVADEIRA – POIS É, E EU COM MENINO NOS BRAÇOS...</w:t>
                  </w:r>
                </w:p>
                <w:p w:rsidR="00925BD7" w:rsidRDefault="00925BD7" w:rsidP="00A64AF9">
                  <w:pPr>
                    <w:rPr>
                      <w:b/>
                    </w:rPr>
                  </w:pPr>
                  <w:r>
                    <w:rPr>
                      <w:b/>
                    </w:rPr>
                    <w:t>1ª LAVADEIRA – POIS É, JOÃO NÃO É BOM PARA ARRANJAR TRABALHO, MAS PARA ARRANJAR FILHO, NÃO TEM IGUAL...TÁ PRENHA DE NOVO?</w:t>
                  </w:r>
                </w:p>
                <w:p w:rsidR="00925BD7" w:rsidRDefault="00925BD7" w:rsidP="00A64AF9">
                  <w:pPr>
                    <w:rPr>
                      <w:b/>
                    </w:rPr>
                  </w:pPr>
                  <w:r>
                    <w:rPr>
                      <w:b/>
                    </w:rPr>
                    <w:t>2ª LAVADEIRA – TÔ SIM! E ESSE NOS MEUS BRAÇOS NÃO TEM NEM UM ANINHO... E LÁ EM CASA MAIS 08 FILHOS PARA CRIAR E SUSTENTAR, NÃO É FÁCIL...</w:t>
                  </w:r>
                </w:p>
                <w:p w:rsidR="00925BD7" w:rsidRDefault="00925BD7">
                  <w:r>
                    <w:t>1ª LAVADEIRA – MENINA, E COMO VOCÊS FAZEM PARA SUSTENTAR TANTOS FILHOS?</w:t>
                  </w:r>
                </w:p>
                <w:p w:rsidR="00925BD7" w:rsidRDefault="00925BD7">
                  <w:r>
                    <w:t>2ª LAVADEIRA – UAI! EU LAVO ROUPA QUE NEM VOCÊ... FAÇO OUTROS SERVIÇOS, NÃO TENHO COM QUEM DEIXAR AS CRIANÇAS A NÃO SER COM JOÃO, PELO MENOS ISSO ELE FAZ... OLHAR OS FILHOS.</w:t>
                  </w:r>
                </w:p>
                <w:p w:rsidR="00925BD7" w:rsidRDefault="00925BD7">
                  <w:r>
                    <w:t>1ª LAVADEIRA – OLHA ALÍ! NOSSA AMIGA SENTADA PEDINDO A AJUDA DAS PESSOAS, COITADA!</w:t>
                  </w:r>
                </w:p>
                <w:p w:rsidR="00925BD7" w:rsidRDefault="00925BD7">
                  <w:r>
                    <w:t>2ª LAVADEIRA – ISSO É QUE NÃO DÁ... VAMOS LÁ!</w:t>
                  </w:r>
                </w:p>
                <w:p w:rsidR="00925BD7" w:rsidRDefault="00925BD7">
                  <w:r>
                    <w:t>1ª LAVADEIRA – AMIGA, CONSEGUIU OS REMÉDIOS?</w:t>
                  </w:r>
                </w:p>
                <w:p w:rsidR="00925BD7" w:rsidRDefault="00925BD7">
                  <w:r>
                    <w:t>ESMOLEIRA – QUE NADA! FUI  NOS POLÍTICO TUDINHO E NÃO GANHEI NADA...</w:t>
                  </w:r>
                </w:p>
                <w:p w:rsidR="00925BD7" w:rsidRDefault="00925BD7">
                  <w:r>
                    <w:t>1ª LAVADEIRA – ISSO É RUIM! REMÉDIO É CARO, E VOCÊ PRECISA DE AJUDA, TÁ DOENTE!</w:t>
                  </w:r>
                </w:p>
                <w:p w:rsidR="00925BD7" w:rsidRDefault="00925BD7">
                  <w:r>
                    <w:t>VOU DEIXAR ALGUM PRA TE AJUDAR, NÃO TENHO MUITO...</w:t>
                  </w:r>
                </w:p>
                <w:p w:rsidR="00925BD7" w:rsidRDefault="00925BD7">
                  <w:r>
                    <w:t xml:space="preserve">ESMOLEIRA – OBRIGADA E AMÉM! </w:t>
                  </w:r>
                </w:p>
                <w:p w:rsidR="00925BD7" w:rsidRDefault="00925BD7">
                  <w:r w:rsidRPr="00351360">
                    <w:rPr>
                      <w:b/>
                    </w:rPr>
                    <w:t>2ª LAVADEIRA</w:t>
                  </w:r>
                  <w:r>
                    <w:t xml:space="preserve"> – HOJE NÃO TENHO NADA, MAS PASSA LÁ EM CASA, TÔ PRENHA DE NOVO, E VOU DAR AS ROUPAS PARA VOCÊ, PRA TE AJUDAR, NÃO SE OFENDA...</w:t>
                  </w:r>
                </w:p>
                <w:p w:rsidR="00925BD7" w:rsidRDefault="00925BD7">
                  <w:r w:rsidRPr="00351360">
                    <w:rPr>
                      <w:b/>
                    </w:rPr>
                    <w:t>ESMOLEIRA</w:t>
                  </w:r>
                  <w:r>
                    <w:t xml:space="preserve"> – QUE NADA, SABE QUE SOMOS MUITOS EM CASA, VAI SER DE MUITA AJUDA. Obrigada!</w:t>
                  </w:r>
                </w:p>
                <w:p w:rsidR="00925BD7" w:rsidRDefault="00925BD7">
                  <w:r>
                    <w:t>(</w:t>
                  </w:r>
                  <w:r w:rsidRPr="00A42F8A">
                    <w:rPr>
                      <w:b/>
                    </w:rPr>
                    <w:t>AS DUAS LAVADEIRAS SEGUEM E UM POUCO ADIANTE SE SENTAM FAZENDO DE CONTA QUE ESTÃO NUMA BICA OU À BEIRA DO RIACHO LAVANDO A ROUPA, UMA LAVA A ROUPA E A OUTRA NINA A CRIANÇA QUE TEM NOS BRAÇOS</w:t>
                  </w:r>
                  <w:r>
                    <w:t>).</w:t>
                  </w:r>
                </w:p>
                <w:p w:rsidR="00925BD7" w:rsidRDefault="00925BD7">
                  <w:r>
                    <w:t xml:space="preserve">A </w:t>
                  </w:r>
                  <w:r w:rsidRPr="00351360">
                    <w:rPr>
                      <w:b/>
                    </w:rPr>
                    <w:t xml:space="preserve">VENDEDORA DE FLORES </w:t>
                  </w:r>
                  <w:r>
                    <w:t>ENTRA COM A CESTINHA NAS MÃOS E GRITANDO:</w:t>
                  </w:r>
                </w:p>
                <w:p w:rsidR="00925BD7" w:rsidRDefault="00925BD7">
                  <w:r>
                    <w:t>- FLORES, FLORES, QUEM QUER FLORES? DIFERENTES CORES E AROMAS, ENFEITE OS CABELOS, SUA CASA, SEU JARDIM! FLORES!</w:t>
                  </w:r>
                </w:p>
                <w:p w:rsidR="00925BD7" w:rsidRDefault="00925BD7">
                  <w:pPr>
                    <w:rPr>
                      <w:b/>
                    </w:rPr>
                  </w:pPr>
                  <w:r w:rsidRPr="00A42F8A">
                    <w:rPr>
                      <w:b/>
                    </w:rPr>
                    <w:t>(PASSANDO PELOS CAPOEIRISTAS, DOIS DENTRE ELES COMPRAM FLORES, PAGAM COM O DINHEIRO DE PAPEL, E ELA SEGUE ATÉ O ESMOLEIRO, DIZ:)</w:t>
                  </w:r>
                </w:p>
                <w:p w:rsidR="00925BD7" w:rsidRDefault="00925BD7" w:rsidP="002746AE">
                  <w:r>
                    <w:rPr>
                      <w:b/>
                    </w:rPr>
                    <w:t xml:space="preserve">- </w:t>
                  </w:r>
                  <w:r>
                    <w:t>ESTÁ MELHOR SUA SAÚDE?</w:t>
                  </w:r>
                </w:p>
                <w:p w:rsidR="00925BD7" w:rsidRDefault="00925BD7" w:rsidP="002746AE">
                  <w:r>
                    <w:t>- NÃO, QUE NADA!(ESMOLEIRO)</w:t>
                  </w:r>
                  <w:r w:rsidRPr="00403038">
                    <w:t xml:space="preserve">- </w:t>
                  </w:r>
                </w:p>
                <w:p w:rsidR="00925BD7" w:rsidRDefault="00925BD7" w:rsidP="002746AE">
                  <w:r w:rsidRPr="00403038">
                    <w:t>NENHU</w:t>
                  </w:r>
                  <w:r>
                    <w:t>M POLÍTICO A AJUDOU?(VENDEDORA)</w:t>
                  </w:r>
                </w:p>
                <w:p w:rsidR="00925BD7" w:rsidRDefault="00925BD7" w:rsidP="002746AE">
                  <w:pPr>
                    <w:rPr>
                      <w:b/>
                    </w:rPr>
                  </w:pPr>
                  <w:r w:rsidRPr="00403038">
                    <w:t>- NEM ME DERAM ATENÇÃO... ESTO</w:t>
                  </w:r>
                  <w:r>
                    <w:t>U MUITO DESANIMADA. (ESMOLEIRA)</w:t>
                  </w:r>
                  <w:r>
                    <w:rPr>
                      <w:b/>
                    </w:rPr>
                    <w:t>-</w:t>
                  </w:r>
                </w:p>
                <w:p w:rsidR="00925BD7" w:rsidRPr="002746AE" w:rsidRDefault="00925BD7" w:rsidP="002746AE">
                  <w:r>
                    <w:rPr>
                      <w:b/>
                    </w:rPr>
                    <w:t xml:space="preserve">- </w:t>
                  </w:r>
                  <w:r w:rsidRPr="00403038">
                    <w:t xml:space="preserve">NÃO FIQUE ASSIM, TENHA FÉ QUE VAI DAR CERTO. VOU LHE DEIXAR UMA FLOR PARA ALEGRAR O SEU DIA. </w:t>
                  </w:r>
                  <w:r>
                    <w:rPr>
                      <w:b/>
                    </w:rPr>
                    <w:t>(VENDEDORA).</w:t>
                  </w:r>
                </w:p>
                <w:p w:rsidR="00925BD7" w:rsidRDefault="00925BD7" w:rsidP="002746AE">
                  <w:pPr>
                    <w:rPr>
                      <w:b/>
                    </w:rPr>
                  </w:pPr>
                </w:p>
                <w:p w:rsidR="00925BD7" w:rsidRDefault="00925BD7" w:rsidP="002746AE">
                  <w:pPr>
                    <w:rPr>
                      <w:b/>
                    </w:rPr>
                  </w:pPr>
                </w:p>
                <w:p w:rsidR="00925BD7" w:rsidRDefault="00925BD7">
                  <w:pPr>
                    <w:rPr>
                      <w:b/>
                    </w:rPr>
                  </w:pPr>
                </w:p>
                <w:p w:rsidR="00925BD7" w:rsidRDefault="00925BD7">
                  <w:pPr>
                    <w:rPr>
                      <w:b/>
                    </w:rPr>
                  </w:pPr>
                </w:p>
                <w:p w:rsidR="00925BD7" w:rsidRPr="00A42F8A" w:rsidRDefault="00925BD7">
                  <w:pPr>
                    <w:rPr>
                      <w:b/>
                    </w:rPr>
                  </w:pPr>
                </w:p>
                <w:p w:rsidR="00925BD7" w:rsidRDefault="00925BD7"/>
                <w:p w:rsidR="00925BD7" w:rsidRDefault="00925BD7"/>
              </w:txbxContent>
            </v:textbox>
          </v:shape>
        </w:pict>
      </w:r>
      <w:r>
        <w:rPr>
          <w:noProof/>
          <w:lang w:eastAsia="pt-BR"/>
        </w:rPr>
        <w:pict>
          <v:shape id="_x0000_s1065" type="#_x0000_t202" style="position:absolute;margin-left:-44.55pt;margin-top:-43.85pt;width:494.25pt;height:1206pt;z-index:251655680">
            <v:textbox>
              <w:txbxContent>
                <w:p w:rsidR="00925BD7" w:rsidRPr="00BB3F00" w:rsidRDefault="00925BD7" w:rsidP="00BB3F00"/>
              </w:txbxContent>
            </v:textbox>
          </v:shape>
        </w:pict>
      </w:r>
    </w:p>
    <w:p w:rsidR="00560925" w:rsidRDefault="00B60A5C">
      <w:r>
        <w:rPr>
          <w:noProof/>
          <w:lang w:eastAsia="pt-BR"/>
        </w:rPr>
        <w:pict>
          <v:shape id="_x0000_s1140" type="#_x0000_t202" style="position:absolute;margin-left:347.7pt;margin-top:711.45pt;width:119.25pt;height:24.75pt;z-index:251723264">
            <v:textbox>
              <w:txbxContent>
                <w:p w:rsidR="00925BD7" w:rsidRDefault="00925BD7">
                  <w:r>
                    <w:t>Naly de Araujo Leite 12</w:t>
                  </w:r>
                </w:p>
              </w:txbxContent>
            </v:textbox>
          </v:shape>
        </w:pict>
      </w:r>
      <w:r>
        <w:rPr>
          <w:noProof/>
          <w:lang w:eastAsia="pt-BR"/>
        </w:rPr>
        <w:pict>
          <v:shape id="_x0000_s1067" type="#_x0000_t98" style="position:absolute;margin-left:341.7pt;margin-top:707.7pt;width:132.75pt;height:33pt;z-index:251657728"/>
        </w:pict>
      </w:r>
      <w:r w:rsidR="00560925">
        <w:br w:type="page"/>
      </w:r>
      <w:r>
        <w:rPr>
          <w:noProof/>
          <w:lang w:eastAsia="pt-BR"/>
        </w:rPr>
        <w:lastRenderedPageBreak/>
        <w:pict>
          <v:shape id="_x0000_s1078" type="#_x0000_t98" style="position:absolute;margin-left:328.2pt;margin-top:700.15pt;width:155.25pt;height:44.25pt;z-index:251668992"/>
        </w:pict>
      </w:r>
      <w:r>
        <w:rPr>
          <w:noProof/>
          <w:lang w:eastAsia="pt-BR"/>
        </w:rPr>
        <w:pict>
          <v:shape id="_x0000_s1079" type="#_x0000_t202" style="position:absolute;margin-left:339.45pt;margin-top:710.65pt;width:137.25pt;height:24pt;z-index:251670016">
            <v:textbox>
              <w:txbxContent>
                <w:p w:rsidR="00925BD7" w:rsidRDefault="00925BD7">
                  <w:r>
                    <w:t>NALY DE ARAUJO LEITE 13</w:t>
                  </w:r>
                </w:p>
              </w:txbxContent>
            </v:textbox>
          </v:shape>
        </w:pict>
      </w:r>
      <w:r>
        <w:rPr>
          <w:noProof/>
          <w:lang w:eastAsia="pt-BR"/>
        </w:rPr>
        <w:pict>
          <v:shape id="_x0000_s1076" type="#_x0000_t202" style="position:absolute;margin-left:-46.05pt;margin-top:-61.85pt;width:529.5pt;height:801.75pt;z-index:251666944">
            <v:textbox>
              <w:txbxContent>
                <w:p w:rsidR="00925BD7" w:rsidRDefault="00925BD7" w:rsidP="00351360">
                  <w:pPr>
                    <w:rPr>
                      <w:b/>
                    </w:rPr>
                  </w:pPr>
                  <w:r>
                    <w:rPr>
                      <w:b/>
                    </w:rPr>
                    <w:t xml:space="preserve"> (A VENDEDORA VAI ATÉ AS LAVADEIRAS DE ROUPAS).</w:t>
                  </w:r>
                </w:p>
                <w:p w:rsidR="00925BD7" w:rsidRDefault="00925BD7" w:rsidP="00351360">
                  <w:pPr>
                    <w:rPr>
                      <w:b/>
                    </w:rPr>
                  </w:pPr>
                  <w:r>
                    <w:rPr>
                      <w:b/>
                    </w:rPr>
                    <w:t>- BOA TARDE! MUITA ROUPA PARA LAVRAR?</w:t>
                  </w:r>
                </w:p>
                <w:p w:rsidR="00925BD7" w:rsidRDefault="00925BD7" w:rsidP="002746AE">
                  <w:pPr>
                    <w:rPr>
                      <w:b/>
                    </w:rPr>
                  </w:pPr>
                  <w:r>
                    <w:rPr>
                      <w:b/>
                    </w:rPr>
                    <w:t xml:space="preserve"> (A 1ª LAVADEIRA COM O DORSO DA MÃO ENXUGA O SUOR DO ROSTO, PASSANDO O AVENTAL EM TODO ELE, EM SEGUIDA, RESPONDE:)</w:t>
                  </w:r>
                </w:p>
                <w:p w:rsidR="00925BD7" w:rsidRPr="00403038" w:rsidRDefault="00925BD7" w:rsidP="002746AE">
                  <w:r w:rsidRPr="00403038">
                    <w:t>- CLARO! MUITA ROUPA E POUCO DINHEIRO, ESSE CALOR, SUBIR ESSA LADEIRA...</w:t>
                  </w:r>
                  <w:r>
                    <w:t xml:space="preserve"> (1ª LAVADEIRA)</w:t>
                  </w:r>
                </w:p>
                <w:p w:rsidR="00925BD7" w:rsidRDefault="00925BD7" w:rsidP="002746AE">
                  <w:pPr>
                    <w:rPr>
                      <w:b/>
                    </w:rPr>
                  </w:pPr>
                  <w:r w:rsidRPr="00403038">
                    <w:t xml:space="preserve">- QUEREM FLORES HOJE?  </w:t>
                  </w:r>
                  <w:r>
                    <w:t>(VENDEDORA)</w:t>
                  </w:r>
                  <w:r w:rsidRPr="00403038">
                    <w:t xml:space="preserve">                                                                                                 </w:t>
                  </w:r>
                </w:p>
                <w:p w:rsidR="00925BD7" w:rsidRDefault="00925BD7">
                  <w:r>
                    <w:t>1ª LAVADEIRA – TALVEZ MAIS TARDE, QUANDO RECEBER AS ROUPAS QUE ESTOU LAVANDO, FLORES ALEGRAM E CHEIRAM BEM, MINHA FAMÍLIA GOSTA... SENTA AÍ E DESCANSA UM POUCO!</w:t>
                  </w:r>
                </w:p>
                <w:p w:rsidR="00925BD7" w:rsidRDefault="00925BD7">
                  <w:r>
                    <w:t xml:space="preserve">(ENTRA A </w:t>
                  </w:r>
                  <w:r w:rsidRPr="002746AE">
                    <w:rPr>
                      <w:b/>
                    </w:rPr>
                    <w:t>VENDEDORA DE ÁGUA</w:t>
                  </w:r>
                  <w:r>
                    <w:t>, COM UMA LATA DE ÁGUA NA CABEÇA, GRITANDO:)</w:t>
                  </w:r>
                </w:p>
                <w:p w:rsidR="00925BD7" w:rsidRDefault="00925BD7">
                  <w:r>
                    <w:t>- ÁGUA FRESQUINHA, LIMPINHA DA BICA!!!  QUEM QUER ÁGUA?</w:t>
                  </w:r>
                </w:p>
                <w:p w:rsidR="00925BD7" w:rsidRDefault="00925BD7">
                  <w:r>
                    <w:t>TODOS QUE ESTÃO EM CENA, CANTAM:</w:t>
                  </w:r>
                </w:p>
                <w:p w:rsidR="00925BD7" w:rsidRDefault="00925BD7">
                  <w:r>
                    <w:t>- LATA D’ÁGUA NA CABEÇA, LÁ VEM MARIA, LÁ VEM MARIA .....</w:t>
                  </w:r>
                </w:p>
                <w:p w:rsidR="00925BD7" w:rsidRDefault="00925BD7">
                  <w:r>
                    <w:t xml:space="preserve">A </w:t>
                  </w:r>
                  <w:r w:rsidRPr="002746AE">
                    <w:rPr>
                      <w:b/>
                    </w:rPr>
                    <w:t>2ª LAVADEIRA FALA:</w:t>
                  </w:r>
                </w:p>
                <w:p w:rsidR="00925BD7" w:rsidRDefault="00925BD7">
                  <w:r>
                    <w:t>- NÃO É A MARIA DO MANOEL, A MARIA LADEIRA, MAS É A MARIA LATA D’ÁGUA...</w:t>
                  </w:r>
                </w:p>
                <w:p w:rsidR="00925BD7" w:rsidRDefault="00925BD7">
                  <w:r>
                    <w:t>( MARIA LATA D’ÁGUA NA CABEÇA, OFERECE AOS CAPOEIRISTAS QUE COMPRAR UM POUCO DE ÁGUA, TIRA COM A CONCHA QUE JÁ ESTÁ DENTRO DA VASILHA E OS COPOS NO BOLSO DO AVENTAL, PAGAM A ÁGUA COM O DINHEIRINHO DE PAPEL, E AGRADECEM. MARIA LATA D’ÁGUA SE APROXIMA DO PÚBLICO PERGUNTANDO SE QUEREM ÁGUA, E EM SEGUIDA CAMINHA ATÉ AS  LAVADEIRAS DE ROUPAS E PERGUNTA:)</w:t>
                  </w:r>
                </w:p>
                <w:p w:rsidR="00925BD7" w:rsidRDefault="00925BD7">
                  <w:r>
                    <w:t>- QUER ÁGUA HOJE?</w:t>
                  </w:r>
                </w:p>
                <w:p w:rsidR="00925BD7" w:rsidRDefault="00925BD7">
                  <w:r w:rsidRPr="002746AE">
                    <w:rPr>
                      <w:b/>
                    </w:rPr>
                    <w:t>1ª LAVADEIRA</w:t>
                  </w:r>
                  <w:r>
                    <w:t xml:space="preserve"> – SIM, PODE DEIXAR A LATA AÍ... SENTA E DESCANSA DO SOL E DA CAMINHADA...</w:t>
                  </w:r>
                </w:p>
                <w:p w:rsidR="00925BD7" w:rsidRDefault="00925BD7">
                  <w:r>
                    <w:t>(ANTES DE SE SENTAR, PEGA A BONECA E LEVANTA PARA O ALTO DIZENDO:)</w:t>
                  </w:r>
                </w:p>
                <w:p w:rsidR="00925BD7" w:rsidRDefault="00925BD7">
                  <w:r>
                    <w:t>- BENZA DEUS !! COMO É GORDINHA? E TÁ PRENHA DE NOVO?</w:t>
                  </w:r>
                </w:p>
                <w:p w:rsidR="00925BD7" w:rsidRDefault="00925BD7">
                  <w:r>
                    <w:t>(DESCE A BONECA DEVOLVENDO A MÃE).</w:t>
                  </w:r>
                </w:p>
                <w:p w:rsidR="00925BD7" w:rsidRDefault="00925BD7">
                  <w:r w:rsidRPr="002746AE">
                    <w:rPr>
                      <w:b/>
                    </w:rPr>
                    <w:t>2ª LAVADEIRA</w:t>
                  </w:r>
                  <w:r>
                    <w:t xml:space="preserve"> – SIM! É “FARTURA”! NÃO “FARTA” FILHO PRÁ NÓS EM CASA...</w:t>
                  </w:r>
                </w:p>
                <w:p w:rsidR="00925BD7" w:rsidRDefault="00925BD7">
                  <w:r>
                    <w:t>(MARIA LATA D’ÁGUA NA CABEÇA SE SENTA E FICAM ASSIM CONVERSANDO, ATÉ ENTRADA DE MARIA LADEIRA E SUA AMIGA. ENTRAM, E FAZEM UMA PARADA NO MEIO DO CENÁRIO, COMEÇANDO UM DIÁLOGO:)</w:t>
                  </w:r>
                </w:p>
                <w:p w:rsidR="00925BD7" w:rsidRDefault="00925BD7">
                  <w:r>
                    <w:t xml:space="preserve">- MENINA, QUE PREGUIÇA! MANUEL INVENTA QUE PRECISA “DAS </w:t>
                  </w:r>
                  <w:r w:rsidR="00F62202">
                    <w:t xml:space="preserve"> </w:t>
                  </w:r>
                  <w:r>
                    <w:t>COISA” E EU TENHO QUE SAIR PRA PROVIDENCIAR. MAL SAIO DE CASA , ELE JÁ, JÁ VAI COMEÇAR A BERRAR, QUE VER SÓ???</w:t>
                  </w:r>
                </w:p>
                <w:p w:rsidR="00925BD7" w:rsidRDefault="00925BD7">
                  <w:r>
                    <w:t>1,2, E ....</w:t>
                  </w:r>
                </w:p>
                <w:p w:rsidR="00925BD7" w:rsidRDefault="00925BD7">
                  <w:r>
                    <w:t>- MARIA! MARIA! NÃO DEMORE!(GRITA O PORTUGUÊS MANUEL, SEM ENTRAR EM CENA).</w:t>
                  </w:r>
                </w:p>
                <w:p w:rsidR="00925BD7" w:rsidRDefault="00925BD7">
                  <w:r>
                    <w:t>MARIA LADEIRA – NÃO TE DISSE? SEMPRE DO MESMO JEITO, EU TÔ CHEIA DESSE PORTUGUÊS...</w:t>
                  </w:r>
                </w:p>
                <w:p w:rsidR="00925BD7" w:rsidRDefault="00925BD7">
                  <w:r>
                    <w:t>AMIGA – MARIA, NÃO FALE ASSIM! É O CALOR QUE ESTÁ AFOGUEANDO A GENTE... CÊ TÁ NERVOSA...</w:t>
                  </w:r>
                </w:p>
                <w:p w:rsidR="00925BD7" w:rsidRDefault="00925BD7">
                  <w:r>
                    <w:t>MARIA LADEIRA – NERVOSA NADA! CANSADA! QUERO PASSAR O RESTO DA MINHA VIDA ASSIM, NÃO...</w:t>
                  </w:r>
                </w:p>
                <w:p w:rsidR="00925BD7" w:rsidRDefault="00925BD7">
                  <w:r>
                    <w:t>QUERO VIDA DE MADAMA... QUERO SAIR DESSA LADEIRA...</w:t>
                  </w:r>
                </w:p>
                <w:p w:rsidR="00925BD7" w:rsidRDefault="00925BD7">
                  <w:r>
                    <w:t>AMIGA – MARIA, MANUEL LHE DÁ O QUE QUER, NÃO LHE FALTA NADA, ISSO NÃO É VIDA DE MADAMA?</w:t>
                  </w:r>
                </w:p>
                <w:p w:rsidR="00925BD7" w:rsidRDefault="00925BD7">
                  <w:r>
                    <w:t>MARIA LADEIRA – QUE NADA, QUERO VIAJAR, CONHECER MUNDO, TER ROUPA BONITA, JÓIAS, COMIDA FINA... E VOU CONSEGUIR COM AQUELE “DOTOR” QUE CONHECI E QUE SEMPRE TÁ AÍ ATRÁS DE MIM, POR CAUSA DE DISSO, MANUEL NÃO SAI DO MEU PÉ... PIOR QUE BICHO DE PÉ...</w:t>
                  </w:r>
                </w:p>
                <w:p w:rsidR="00925BD7" w:rsidRDefault="00925BD7">
                  <w:r>
                    <w:t xml:space="preserve">                                                                                                                        </w:t>
                  </w:r>
                </w:p>
                <w:p w:rsidR="00925BD7" w:rsidRDefault="00925BD7"/>
                <w:p w:rsidR="00925BD7" w:rsidRDefault="00925BD7"/>
                <w:p w:rsidR="00925BD7" w:rsidRDefault="00925BD7"/>
              </w:txbxContent>
            </v:textbox>
          </v:shape>
        </w:pict>
      </w:r>
      <w:r w:rsidR="00560925">
        <w:br w:type="page"/>
      </w:r>
    </w:p>
    <w:p w:rsidR="00560925" w:rsidRDefault="00B60A5C">
      <w:r>
        <w:rPr>
          <w:noProof/>
          <w:lang w:eastAsia="pt-BR"/>
        </w:rPr>
        <w:lastRenderedPageBreak/>
        <w:pict>
          <v:shape id="_x0000_s1077" type="#_x0000_t202" style="position:absolute;margin-left:-44.55pt;margin-top:-45.35pt;width:533.25pt;height:790.5pt;z-index:251667968">
            <v:textbox>
              <w:txbxContent>
                <w:p w:rsidR="00925BD7" w:rsidRDefault="00925BD7" w:rsidP="00C35A19">
                  <w:r>
                    <w:t>AMIGA – SEI NÃO... QUANDO TU  LARGAR MANUEL, A MULHERADA TÁ TUDO EM CIMA, TODAS VÃO QUERER O PORTUGUÊS, PORQUE TEM APOSENTADORIA, E DINHEIRO GUARDADO, CASA PRÓPRIA, PENSA BEM...</w:t>
                  </w:r>
                </w:p>
                <w:p w:rsidR="00925BD7" w:rsidRDefault="00925BD7" w:rsidP="00C35A19">
                  <w:r>
                    <w:t>MARIA LADEIRA – JÁ PENSEI! E DECIDI! VAMOS LÁ NOS CAPOEIRISTAS...</w:t>
                  </w:r>
                </w:p>
                <w:p w:rsidR="00925BD7" w:rsidRDefault="00925BD7" w:rsidP="00C35A19">
                  <w:r>
                    <w:t>AMIGA – É MESMO! VAI TER RODA DE CAPOEIRA!</w:t>
                  </w:r>
                </w:p>
                <w:p w:rsidR="00925BD7" w:rsidRDefault="00925BD7" w:rsidP="00C35A19">
                  <w:r>
                    <w:t>(AMIGA DE MARIA SE DIRIGE AOS CAPOEIRISTAS)</w:t>
                  </w:r>
                </w:p>
                <w:p w:rsidR="00925BD7" w:rsidRDefault="00925BD7" w:rsidP="00C35A19">
                  <w:r>
                    <w:t>- E O TREINO? VÃO GANHAR O TORNEIO?</w:t>
                  </w:r>
                </w:p>
                <w:p w:rsidR="00925BD7" w:rsidRDefault="00925BD7" w:rsidP="00C35A19">
                  <w:r>
                    <w:t>CAPOEIRISTA – ESPERAMOS QUE SIM. TEMOS TREINADO MUITO. E VOCÊS? SUBINDO A LADEIRA?</w:t>
                  </w:r>
                </w:p>
                <w:p w:rsidR="00925BD7" w:rsidRDefault="00925BD7" w:rsidP="00C35A19">
                  <w:r>
                    <w:t>MARIA LADEIRA – SIM, E ESPERO QUE PELA ÚLTIMA VEZ...</w:t>
                  </w:r>
                </w:p>
                <w:p w:rsidR="00925BD7" w:rsidRDefault="00925BD7" w:rsidP="00C35A19">
                  <w:r>
                    <w:t>CAPOEIRISTA – COMO ASSIM?</w:t>
                  </w:r>
                </w:p>
                <w:p w:rsidR="00925BD7" w:rsidRDefault="00925BD7" w:rsidP="00C35A19">
                  <w:r>
                    <w:t>AMIGA DA MARIA LADEIRA – NADA NÃO... O SOL TÁ FAZENDO MAL A MARIA!</w:t>
                  </w:r>
                </w:p>
                <w:p w:rsidR="00925BD7" w:rsidRDefault="00925BD7" w:rsidP="00C35A19">
                  <w:r>
                    <w:t>VAMOS LÁ, DÁ UMA PALHINHA PRÁ GENTE!</w:t>
                  </w:r>
                </w:p>
                <w:p w:rsidR="00925BD7" w:rsidRDefault="00925BD7" w:rsidP="00C35A19">
                  <w:r>
                    <w:t>(</w:t>
                  </w:r>
                  <w:r w:rsidRPr="00D84B21">
                    <w:rPr>
                      <w:b/>
                    </w:rPr>
                    <w:t>AMIGA DA MARIA TIRA UM DOS CAPOEIRISTAS PARA UM DESAFIO E É COLOCADA A MÚSICA “BERIMBAU” DA CAPOEIRA, ASSIM, TODOS OS CAPOEIRISTAS JOGAM CAPOEIRA, E ATÉ O FINAL DA MÚSICA, PESSOAS</w:t>
                  </w:r>
                  <w:r w:rsidR="00F62202">
                    <w:rPr>
                      <w:b/>
                    </w:rPr>
                    <w:t xml:space="preserve"> </w:t>
                  </w:r>
                  <w:r w:rsidRPr="00D84B21">
                    <w:rPr>
                      <w:b/>
                    </w:rPr>
                    <w:t xml:space="preserve"> DO PÚBLICO TEM PARTICIPAÇÃO NESSA CENA, NUM PROCESSO DE INTERATIVIDADE. AO TERMINAR, MARIA LADEIRA E A AMIGA DE DESPEDEM E AGRADECEM,DESEJANDO BOA SORTE AOS CAPOEIRISTAS, SE DIRIGEM AOS OUTROS PERSONAGENS QUE ESTÃO NA CENA</w:t>
                  </w:r>
                  <w:r>
                    <w:t>.)</w:t>
                  </w:r>
                </w:p>
                <w:p w:rsidR="00925BD7" w:rsidRDefault="00925BD7" w:rsidP="00C35A19">
                  <w:r>
                    <w:t>MARIA LADEIRA FALA COM O ESMOLEIRO, TIRANDO DO SOUTIEN UM DINHEIRO O ESTENDO AO ESMOLEIRO, E DIZ:</w:t>
                  </w:r>
                </w:p>
                <w:p w:rsidR="00925BD7" w:rsidRDefault="00925BD7" w:rsidP="00C35A19">
                  <w:r>
                    <w:t>- AO CONTRÁRIO DA MINHA FAMA QUE NÃO LHE DOU UM VINTÉM, AQUI ESTÁ, COMPRE OS SEUS REMÉDIOS, VÁ AGORA MESMO PARA A FARMÁCIA, SAÚDE É COISA IMPORTANTE.</w:t>
                  </w:r>
                </w:p>
                <w:p w:rsidR="00925BD7" w:rsidRDefault="00925BD7" w:rsidP="00C35A19">
                  <w:r>
                    <w:t>(</w:t>
                  </w:r>
                  <w:r w:rsidRPr="00D84B21">
                    <w:rPr>
                      <w:b/>
                    </w:rPr>
                    <w:t>O ESMOLEIRO DÁ UM PULO SE LEVANTANDO, PEGA O DINHEIRO, PÕE O CHAPÉU NA CABEÇA E SAI CORRENDO E GRITANDO, SAINDO DE CENA</w:t>
                  </w:r>
                  <w:r>
                    <w:t>).</w:t>
                  </w:r>
                </w:p>
                <w:p w:rsidR="00925BD7" w:rsidRDefault="00925BD7" w:rsidP="00C35A19">
                  <w:r>
                    <w:t>MARIA VAI ATÉ AS LAVADEIRAS E COMEÇA A CONVERSAR, PERGUNTANDO SE DÁ PARA QUE ELA LAVE A ROUPA QUE TRÁS CONSIGO:</w:t>
                  </w:r>
                </w:p>
                <w:p w:rsidR="00925BD7" w:rsidRDefault="00925BD7" w:rsidP="00C35A19">
                  <w:r w:rsidRPr="009A7F4B">
                    <w:rPr>
                      <w:b/>
                    </w:rPr>
                    <w:t>MARIA LADEIRA</w:t>
                  </w:r>
                  <w:r>
                    <w:t xml:space="preserve"> – LAVA A ROUPA DO MANUEL, HOJE?</w:t>
                  </w:r>
                </w:p>
                <w:p w:rsidR="00925BD7" w:rsidRDefault="00925BD7" w:rsidP="00C35A19">
                  <w:r w:rsidRPr="009A7F4B">
                    <w:rPr>
                      <w:b/>
                    </w:rPr>
                    <w:t>1ª LAVADEIRA</w:t>
                  </w:r>
                  <w:r>
                    <w:t xml:space="preserve"> – CLARO, MARIA! MAS ELE NÃO GOSTA, ELE GOSTA DA ROUPA SEJA LAVADA POR VOCÊ!</w:t>
                  </w:r>
                </w:p>
                <w:p w:rsidR="00925BD7" w:rsidRDefault="00925BD7" w:rsidP="00C35A19">
                  <w:r>
                    <w:t>E CADÊ A ROUPA?</w:t>
                  </w:r>
                </w:p>
                <w:p w:rsidR="00925BD7" w:rsidRDefault="00925BD7" w:rsidP="00C35A19">
                  <w:r w:rsidRPr="009A7F4B">
                    <w:rPr>
                      <w:b/>
                    </w:rPr>
                    <w:t>MARIA LADEIRA</w:t>
                  </w:r>
                  <w:r>
                    <w:t xml:space="preserve"> – MAIS TARDE SUBO ESSA LADEIRA DE NOVO E PELA ÚLTIMA VEZ!</w:t>
                  </w:r>
                </w:p>
                <w:p w:rsidR="00925BD7" w:rsidRDefault="00925BD7" w:rsidP="00C35A19">
                  <w:r w:rsidRPr="009A7F4B">
                    <w:rPr>
                      <w:b/>
                    </w:rPr>
                    <w:t>2ª LAVADEIRA</w:t>
                  </w:r>
                  <w:r>
                    <w:t xml:space="preserve"> – QUE BOBAGEM É ESSA MARIA? FICOU DOIDA?</w:t>
                  </w:r>
                </w:p>
                <w:p w:rsidR="00925BD7" w:rsidRDefault="00925BD7" w:rsidP="00C35A19">
                  <w:r w:rsidRPr="009A7F4B">
                    <w:rPr>
                      <w:b/>
                    </w:rPr>
                    <w:t>MARIA LADEIRA</w:t>
                  </w:r>
                  <w:r>
                    <w:t xml:space="preserve"> – FIQUEI INTELIGENTE E ESPERTA! VOU FUGIR DE MANUEL, E TÁ TUDO ACERTADO!</w:t>
                  </w:r>
                </w:p>
                <w:p w:rsidR="00925BD7" w:rsidRDefault="00925BD7" w:rsidP="00C35A19">
                  <w:r>
                    <w:rPr>
                      <w:b/>
                    </w:rPr>
                    <w:t xml:space="preserve">1ª LAVADEIRA </w:t>
                  </w:r>
                  <w:r w:rsidRPr="009A7F4B">
                    <w:t>– MARIA</w:t>
                  </w:r>
                  <w:r>
                    <w:rPr>
                      <w:b/>
                    </w:rPr>
                    <w:t xml:space="preserve">, </w:t>
                  </w:r>
                  <w:r>
                    <w:t>MANUEL VAI ENDOIDAR, MULHER DE DEUS! FAZ ISSO NÃO !!!</w:t>
                  </w:r>
                </w:p>
                <w:p w:rsidR="00925BD7" w:rsidRDefault="00925BD7" w:rsidP="00C35A19">
                  <w:r w:rsidRPr="00AA23BB">
                    <w:rPr>
                      <w:b/>
                    </w:rPr>
                    <w:t>MARIA LADEIRA</w:t>
                  </w:r>
                  <w:r>
                    <w:rPr>
                      <w:b/>
                    </w:rPr>
                    <w:t xml:space="preserve"> – </w:t>
                  </w:r>
                  <w:r w:rsidRPr="00AA23BB">
                    <w:t>QUE AMIGAS, HEIN?</w:t>
                  </w:r>
                  <w:r>
                    <w:t xml:space="preserve"> NINGUÉM PENSA EM MIM, NÃO? TÔ APAIXONADA EM OUTRO E TENHO QUE SER FELIZ,</w:t>
                  </w:r>
                  <w:r w:rsidR="00F62202">
                    <w:t xml:space="preserve"> </w:t>
                  </w:r>
                  <w:r>
                    <w:t>É ISSO!</w:t>
                  </w:r>
                </w:p>
                <w:p w:rsidR="00925BD7" w:rsidRDefault="00925BD7" w:rsidP="00C35A19">
                  <w:r w:rsidRPr="00AA23BB">
                    <w:rPr>
                      <w:b/>
                    </w:rPr>
                    <w:t>1ª LAVADEIRA</w:t>
                  </w:r>
                  <w:r>
                    <w:t xml:space="preserve"> – TEM CERTEZA? ESSE MUNDO É ENGANADOR, HOMEM É TUDO IGUAL ....</w:t>
                  </w:r>
                </w:p>
                <w:p w:rsidR="00925BD7" w:rsidRPr="00AA23BB" w:rsidRDefault="00925BD7" w:rsidP="00C35A19"/>
                <w:p w:rsidR="00925BD7" w:rsidRDefault="00925BD7" w:rsidP="00C35A19"/>
                <w:p w:rsidR="00925BD7" w:rsidRPr="009A7F4B" w:rsidRDefault="00925BD7" w:rsidP="00C35A19"/>
                <w:p w:rsidR="00925BD7" w:rsidRDefault="00925BD7" w:rsidP="00C35A19"/>
                <w:p w:rsidR="00925BD7" w:rsidRDefault="00925BD7"/>
              </w:txbxContent>
            </v:textbox>
          </v:shape>
        </w:pict>
      </w:r>
    </w:p>
    <w:p w:rsidR="00560925" w:rsidRDefault="00B60A5C">
      <w:r>
        <w:rPr>
          <w:noProof/>
          <w:lang w:eastAsia="pt-BR"/>
        </w:rPr>
        <w:pict>
          <v:shape id="_x0000_s1081" type="#_x0000_t202" style="position:absolute;margin-left:342.45pt;margin-top:694.2pt;width:146.25pt;height:25.5pt;z-index:251672064">
            <v:textbox>
              <w:txbxContent>
                <w:p w:rsidR="00925BD7" w:rsidRDefault="00925BD7">
                  <w:r>
                    <w:t>NALY DE ARAUJO LEITE 14</w:t>
                  </w:r>
                </w:p>
              </w:txbxContent>
            </v:textbox>
          </v:shape>
        </w:pict>
      </w:r>
      <w:r>
        <w:rPr>
          <w:noProof/>
          <w:lang w:eastAsia="pt-BR"/>
        </w:rPr>
        <w:pict>
          <v:shape id="_x0000_s1080" type="#_x0000_t98" style="position:absolute;margin-left:334.95pt;margin-top:686.7pt;width:153.75pt;height:36.75pt;z-index:251671040"/>
        </w:pict>
      </w:r>
      <w:r w:rsidR="00560925">
        <w:br w:type="page"/>
      </w:r>
    </w:p>
    <w:p w:rsidR="00560925" w:rsidRDefault="00B60A5C">
      <w:r>
        <w:rPr>
          <w:noProof/>
          <w:lang w:eastAsia="pt-BR"/>
        </w:rPr>
        <w:lastRenderedPageBreak/>
        <w:pict>
          <v:shape id="_x0000_s1082" type="#_x0000_t202" style="position:absolute;margin-left:-52.05pt;margin-top:-37.1pt;width:540pt;height:788.25pt;z-index:251673088">
            <v:textbox>
              <w:txbxContent>
                <w:p w:rsidR="00925BD7" w:rsidRDefault="00925BD7">
                  <w:r w:rsidRPr="00AA23BB">
                    <w:rPr>
                      <w:b/>
                    </w:rPr>
                    <w:t>MARIA LADEIRA</w:t>
                  </w:r>
                  <w:r>
                    <w:t xml:space="preserve"> – CERTEZA! QUANDO A DOR DE MANUEL PASSAR, PROMETO QUE VOLTO PRA VER TODO MUNDO!</w:t>
                  </w:r>
                </w:p>
                <w:p w:rsidR="00925BD7" w:rsidRDefault="00925BD7">
                  <w:r w:rsidRPr="00AA23BB">
                    <w:rPr>
                      <w:b/>
                    </w:rPr>
                    <w:t>AMIGA DA MARIA</w:t>
                  </w:r>
                  <w:r>
                    <w:t xml:space="preserve"> – VAMOS MARIA, TENHO MUITO TRABALHO EM CASA...</w:t>
                  </w:r>
                </w:p>
                <w:p w:rsidR="00925BD7" w:rsidRDefault="00925BD7">
                  <w:r>
                    <w:t>(</w:t>
                  </w:r>
                  <w:r w:rsidRPr="00AA23BB">
                    <w:rPr>
                      <w:b/>
                    </w:rPr>
                    <w:t>SAEM DE CENA E ENTRA O VENDEDOR DE JORNAIS, NESTE ESPAÇO DE TEMPO, MARIA TROCA O FIGURINO, COLOCANDO O SALTO, BATOM VERMELHO E O VESTIDO. ENTRA O VENDEDOR DE JORNAIS, GRITANDO</w:t>
                  </w:r>
                  <w:r>
                    <w:t>:)</w:t>
                  </w:r>
                </w:p>
                <w:p w:rsidR="00925BD7" w:rsidRDefault="00925BD7">
                  <w:r>
                    <w:t>- JORNAIS, QUEM QUER JORNAIS! COMPREM JORNAIS!(ANDA GRITANDO ATÉ O PÚBLICO)</w:t>
                  </w:r>
                </w:p>
                <w:p w:rsidR="00925BD7" w:rsidRDefault="00925BD7">
                  <w:r>
                    <w:t>ATENÇÃO ÀS MANCHETES DE HOJE:</w:t>
                  </w:r>
                </w:p>
                <w:p w:rsidR="00925BD7" w:rsidRDefault="00925BD7">
                  <w:r>
                    <w:t>1 – MUDANÇA DO SISTEMA ECONÔMICO NACIONAL, NADA DE CAPITALISMO, MAS SOCIALISMO NO BRASIL!</w:t>
                  </w:r>
                </w:p>
                <w:p w:rsidR="00925BD7" w:rsidRDefault="00925BD7">
                  <w:r>
                    <w:t>2 – SALÁRIO MÍNIMO VAI PARA R$2.000,00! EXTRA! EXTRA!</w:t>
                  </w:r>
                </w:p>
                <w:p w:rsidR="00925BD7" w:rsidRDefault="00925BD7">
                  <w:r>
                    <w:t xml:space="preserve">3 – NÍVEL DE DESEMPREGO CAI PARA 0,5%  !!! </w:t>
                  </w:r>
                </w:p>
                <w:p w:rsidR="00925BD7" w:rsidRDefault="00925BD7">
                  <w:r>
                    <w:t>E CÓ-CÓ - RI-COR-COR !!!</w:t>
                  </w:r>
                </w:p>
                <w:p w:rsidR="00925BD7" w:rsidRDefault="00925BD7">
                  <w:r>
                    <w:t>O GALO CANTA QUANDO A MENTIRA NÃO TEM DÓ !!!</w:t>
                  </w:r>
                </w:p>
                <w:p w:rsidR="00925BD7" w:rsidRPr="00224F8C" w:rsidRDefault="00925BD7">
                  <w:pPr>
                    <w:rPr>
                      <w:b/>
                    </w:rPr>
                  </w:pPr>
                  <w:r>
                    <w:t>(</w:t>
                  </w:r>
                  <w:r w:rsidRPr="00224F8C">
                    <w:rPr>
                      <w:b/>
                    </w:rPr>
                    <w:t>E SE DIRIGE A TRÊS PESSOAS DIRETAMENTE NA PLATÉIA, OFERECENDO JORNAL. OFERECE AOS PERSONAGENS QUE ESTÃO EM CENA, A VENDEDORA DE FLORES COMPRA UM JORNAL,PAGA E O VENDEDOR SAI DE CENA, A SAÍDA DELE, É A DEIXA PARA ENTRADA DA MARIA LADEIRA QUE TRÁS A ROUPA DE MANUEL  PARA A LAVADEIRA LAVAR</w:t>
                  </w:r>
                  <w:r>
                    <w:t>:)</w:t>
                  </w:r>
                  <w:r w:rsidRPr="00224F8C">
                    <w:rPr>
                      <w:u w:val="single"/>
                    </w:rPr>
                    <w:t>MÚSICA DO MILTON NASCIMENTO – MARIA, MARIA.</w:t>
                  </w:r>
                </w:p>
                <w:p w:rsidR="00925BD7" w:rsidRDefault="00925BD7">
                  <w:r w:rsidRPr="00224F8C">
                    <w:rPr>
                      <w:b/>
                    </w:rPr>
                    <w:t>MARIA LADEIRA</w:t>
                  </w:r>
                  <w:r>
                    <w:t xml:space="preserve"> – DEIXO AQUI AS ROUPAS E O DINHEIRO, QUANDO TERMINAR E SECAR, DEIXA A ROUPA NA CASA DE MANUEL.</w:t>
                  </w:r>
                </w:p>
                <w:p w:rsidR="00925BD7" w:rsidRDefault="00925BD7">
                  <w:r w:rsidRPr="00224F8C">
                    <w:rPr>
                      <w:b/>
                    </w:rPr>
                    <w:t>1ª LAVADEIRA</w:t>
                  </w:r>
                  <w:r>
                    <w:t xml:space="preserve"> – MARIA,TEM CERTEZA DE QUE ESTÁ FAZENDO O QUE É MELHOR PARA VOCÊ?</w:t>
                  </w:r>
                </w:p>
                <w:p w:rsidR="00925BD7" w:rsidRDefault="00925BD7">
                  <w:r>
                    <w:t>MARIA LADEIRA – SIM. PEÇAM A NOSSA SENHORA D’ABADIA POR MIM!</w:t>
                  </w:r>
                </w:p>
                <w:p w:rsidR="00925BD7" w:rsidRDefault="00925BD7">
                  <w:r w:rsidRPr="00224F8C">
                    <w:rPr>
                      <w:b/>
                    </w:rPr>
                    <w:t>2ª LAVADEIRA</w:t>
                  </w:r>
                  <w:r>
                    <w:t xml:space="preserve"> – VAMOS REZAR, SIM, ATÉ FAZER PROMESSA. VOCÊ FOI MUITO BOA PRÁ TODO MUNDO.</w:t>
                  </w:r>
                </w:p>
                <w:p w:rsidR="00925BD7" w:rsidRDefault="00925BD7">
                  <w:r w:rsidRPr="00224F8C">
                    <w:rPr>
                      <w:b/>
                    </w:rPr>
                    <w:t>MARIA LADEIRA</w:t>
                  </w:r>
                  <w:r>
                    <w:t xml:space="preserve"> – ADEUS PRA TODOS!!!</w:t>
                  </w:r>
                </w:p>
                <w:p w:rsidR="00925BD7" w:rsidRDefault="00925BD7">
                  <w:r>
                    <w:t>BAIXA O VOLUME DA MÚSICA MARIA , MARIA, PARA OS PRIMEIROS GRITOS DE MANUEL:</w:t>
                  </w:r>
                </w:p>
                <w:p w:rsidR="00925BD7" w:rsidRDefault="00925BD7">
                  <w:r w:rsidRPr="00224F8C">
                    <w:rPr>
                      <w:b/>
                    </w:rPr>
                    <w:t>MANUEL</w:t>
                  </w:r>
                  <w:r>
                    <w:t xml:space="preserve"> – MARIA! MARIA!(GRITA COLOCANDO AS DUAS MÃOS NA BOCA PARA SE FAZER OUVIR AO LONGE).</w:t>
                  </w:r>
                </w:p>
                <w:p w:rsidR="00925BD7" w:rsidRDefault="00925BD7">
                  <w:r>
                    <w:t>ONDE ESTÁ MINHA MARIA?</w:t>
                  </w:r>
                </w:p>
                <w:p w:rsidR="00925BD7" w:rsidRDefault="00925BD7">
                  <w:r>
                    <w:t xml:space="preserve">VISTES MARIA? </w:t>
                  </w:r>
                </w:p>
                <w:p w:rsidR="00925BD7" w:rsidRDefault="00925BD7">
                  <w:r>
                    <w:t>(ELE PERGUNTA A UM DOS CAPOEIRISTAS QUE RESPONDE COM A CABEÇA QUE “NÃO”)</w:t>
                  </w:r>
                </w:p>
                <w:p w:rsidR="00925BD7" w:rsidRDefault="00925BD7">
                  <w:r>
                    <w:t>(COLOCA O FADO PORTUGUÊS – LÁGRIMAS – E NESSE INSTANTE O “MULEQUE SE APROXIMA DE MANUEL”, E BATE EM SUAS COSTAS, DIZENDO:)</w:t>
                  </w:r>
                </w:p>
                <w:p w:rsidR="00925BD7" w:rsidRDefault="00925BD7">
                  <w:r w:rsidRPr="006635A8">
                    <w:rPr>
                      <w:b/>
                    </w:rPr>
                    <w:t>MULEQUE</w:t>
                  </w:r>
                  <w:r>
                    <w:t xml:space="preserve"> - FUGIU SIM SINHÔ!</w:t>
                  </w:r>
                </w:p>
                <w:p w:rsidR="00925BD7" w:rsidRDefault="00925BD7">
                  <w:r>
                    <w:t>FUGIU PRÁ SEMPRE, PRÁ NUNCA MAIS VORTÁ!</w:t>
                  </w:r>
                </w:p>
                <w:p w:rsidR="00925BD7" w:rsidRDefault="00925BD7">
                  <w:r>
                    <w:t>E COM UM “ARMOFADINHA” QUE LHE PROMETEU LEVAR PRO “ARTAR” ...</w:t>
                  </w:r>
                </w:p>
                <w:p w:rsidR="00925BD7" w:rsidRDefault="00925BD7">
                  <w:r>
                    <w:t xml:space="preserve">                                                                                                                                        </w:t>
                  </w:r>
                </w:p>
                <w:p w:rsidR="00925BD7" w:rsidRDefault="00925BD7"/>
                <w:p w:rsidR="00925BD7" w:rsidRDefault="00925BD7"/>
                <w:p w:rsidR="00925BD7" w:rsidRDefault="00925BD7"/>
                <w:p w:rsidR="00925BD7" w:rsidRPr="00224F8C" w:rsidRDefault="00925BD7"/>
                <w:p w:rsidR="00925BD7" w:rsidRDefault="00925BD7"/>
              </w:txbxContent>
            </v:textbox>
          </v:shape>
        </w:pict>
      </w:r>
    </w:p>
    <w:p w:rsidR="00560925" w:rsidRDefault="00B60A5C">
      <w:r>
        <w:rPr>
          <w:noProof/>
          <w:lang w:eastAsia="pt-BR"/>
        </w:rPr>
        <w:pict>
          <v:shape id="_x0000_s1083" type="#_x0000_t98" style="position:absolute;margin-left:322.95pt;margin-top:660.45pt;width:132pt;height:56.25pt;z-index:251674112"/>
        </w:pict>
      </w:r>
      <w:r>
        <w:rPr>
          <w:noProof/>
          <w:lang w:eastAsia="pt-BR"/>
        </w:rPr>
        <w:pict>
          <v:shape id="_x0000_s1084" type="#_x0000_t202" style="position:absolute;margin-left:319.2pt;margin-top:673.95pt;width:135.75pt;height:27.75pt;z-index:251675136">
            <v:textbox>
              <w:txbxContent>
                <w:p w:rsidR="00925BD7" w:rsidRDefault="00925BD7">
                  <w:r>
                    <w:t>NALY DE ARAUJO LEITE 15</w:t>
                  </w:r>
                </w:p>
                <w:p w:rsidR="00925BD7" w:rsidRDefault="00925BD7"/>
              </w:txbxContent>
            </v:textbox>
          </v:shape>
        </w:pict>
      </w:r>
      <w:r w:rsidR="00560925">
        <w:br w:type="page"/>
      </w:r>
    </w:p>
    <w:p w:rsidR="00560925" w:rsidRDefault="00B60A5C">
      <w:r>
        <w:rPr>
          <w:noProof/>
          <w:lang w:eastAsia="pt-BR"/>
        </w:rPr>
        <w:lastRenderedPageBreak/>
        <w:pict>
          <v:shape id="_x0000_s1085" type="#_x0000_t202" style="position:absolute;margin-left:-49.05pt;margin-top:-47.6pt;width:540.75pt;height:789pt;z-index:251676160">
            <v:textbox>
              <w:txbxContent>
                <w:p w:rsidR="00925BD7" w:rsidRDefault="00925BD7">
                  <w:r>
                    <w:t>(O MULEQUE SAI DE CENA. MANUEL CAMINHA, DEVAGAR, CABEÇAS E OMBROS BAIXOS, EXPRESSANDO ABANDONO,</w:t>
                  </w:r>
                </w:p>
                <w:p w:rsidR="00925BD7" w:rsidRDefault="00925BD7">
                  <w:r>
                    <w:t>E CAI DE JOELHOS, AO SOM DO FADO, COLOCA A TESTA NOS JOELHOS, ABAIXADO, PERMANECE, ENQUANTO O FADO ESTÁ TOCANDO. CONTA ATÉ 30, DEVAGAR, E LENTAMENTE LEVANTA O CORPO, COMO DORSO DA MÃO DIREITA LIMPA AS LÁGRIMAS DO OLHO, ESQUERDO E DIREITO. E SE FIRMA NUM JOELHO E DEPOIS NO OUTRO. E VAI VOLTANDO, “DE RÉ”,LENTAMENTE , SAINDO DE CENA.)</w:t>
                  </w:r>
                </w:p>
                <w:p w:rsidR="00925BD7" w:rsidRPr="00D84B21" w:rsidRDefault="00925BD7">
                  <w:pPr>
                    <w:rPr>
                      <w:b/>
                    </w:rPr>
                  </w:pPr>
                </w:p>
                <w:p w:rsidR="00925BD7" w:rsidRPr="00D84B21" w:rsidRDefault="00925BD7">
                  <w:pPr>
                    <w:rPr>
                      <w:b/>
                    </w:rPr>
                  </w:pPr>
                  <w:r>
                    <w:rPr>
                      <w:b/>
                    </w:rPr>
                    <w:t>O NARRADOR DA PEÇA, ENTRA N</w:t>
                  </w:r>
                  <w:r w:rsidRPr="00D84B21">
                    <w:rPr>
                      <w:b/>
                    </w:rPr>
                    <w:t>O CENTRO E DIZ...</w:t>
                  </w:r>
                </w:p>
                <w:p w:rsidR="00925BD7" w:rsidRPr="002746AE" w:rsidRDefault="00925BD7">
                  <w:pPr>
                    <w:rPr>
                      <w:b/>
                    </w:rPr>
                  </w:pPr>
                  <w:r w:rsidRPr="002746AE">
                    <w:rPr>
                      <w:b/>
                    </w:rPr>
                    <w:t>- MARIA SE FOI PARA NUNCA MAIS VOLTAR... POBRE MANUEL,</w:t>
                  </w:r>
                  <w:r>
                    <w:rPr>
                      <w:b/>
                    </w:rPr>
                    <w:t xml:space="preserve"> </w:t>
                  </w:r>
                  <w:r w:rsidRPr="002746AE">
                    <w:rPr>
                      <w:b/>
                    </w:rPr>
                    <w:t>FICOU A CHORAR!</w:t>
                  </w:r>
                </w:p>
                <w:p w:rsidR="00925BD7" w:rsidRDefault="00925BD7">
                  <w:r>
                    <w:t>(TODOS QUE ESTÃO NO PALCO FALAM JUNTOS: MARIA VAI! MARIA VEM! MARIA VAI, E NÃO VEM!)</w:t>
                  </w:r>
                </w:p>
                <w:p w:rsidR="00925BD7" w:rsidRDefault="00925BD7">
                  <w:r>
                    <w:t>(MARIA VOLTA, SAINDO DO MEIO DO PÚBLICO, O ELENCO SE LEVANTA E VAI AO CENTRO, ENTRA O MULEQUE, O VENDEDOR DE JORNAIS, E MANUEL, TODOS DE MÃOS DADAS, ABAIXAM AS CABEÇAS E AGRADECEM OS APLAUSOS).</w:t>
                  </w:r>
                </w:p>
                <w:p w:rsidR="00925BD7" w:rsidRDefault="00925BD7">
                  <w:pPr>
                    <w:rPr>
                      <w:b/>
                    </w:rPr>
                  </w:pPr>
                  <w:r w:rsidRPr="002746AE">
                    <w:rPr>
                      <w:b/>
                    </w:rPr>
                    <w:t>FIM!</w:t>
                  </w:r>
                </w:p>
                <w:p w:rsidR="00925BD7" w:rsidRDefault="00B60A5C">
                  <w:pPr>
                    <w:rPr>
                      <w:b/>
                    </w:rPr>
                  </w:pPr>
                  <w:r w:rsidRPr="00B60A5C">
                    <w:rPr>
                      <w:b/>
                    </w:rPr>
                    <w:pict>
                      <v:shape id="_x0000_i1028" type="#_x0000_t136" style="width:528pt;height:76.5pt" fillcolor="yellow" stroked="f">
                        <v:fill color2="#f93" angle="-135" focusposition=".5,.5" focussize="" focus="100%" type="gradientRadial">
                          <o:fill v:ext="view" type="gradientCenter"/>
                        </v:fill>
                        <v:shadow on="t" color="silver" opacity="52429f"/>
                        <v:textpath style="font-family:&quot;Impact&quot;;font-size:16pt;v-text-kern:t" trim="t" fitpath="t" string="SUITE DO PESCADOR "/>
                      </v:shape>
                    </w:pict>
                  </w:r>
                </w:p>
                <w:p w:rsidR="00925BD7" w:rsidRPr="002746AE" w:rsidRDefault="00925BD7">
                  <w:pPr>
                    <w:rPr>
                      <w:b/>
                    </w:rPr>
                  </w:pPr>
                  <w:r>
                    <w:rPr>
                      <w:b/>
                      <w:noProof/>
                      <w:lang w:eastAsia="pt-BR"/>
                    </w:rPr>
                    <w:drawing>
                      <wp:inline distT="0" distB="0" distL="0" distR="0">
                        <wp:extent cx="6675120" cy="5006340"/>
                        <wp:effectExtent l="19050" t="0" r="0" b="0"/>
                        <wp:docPr id="1" name="Imagem 0" descr="IMG10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16.jpg"/>
                                <pic:cNvPicPr/>
                              </pic:nvPicPr>
                              <pic:blipFill>
                                <a:blip r:embed="rId23"/>
                                <a:stretch>
                                  <a:fillRect/>
                                </a:stretch>
                              </pic:blipFill>
                              <pic:spPr>
                                <a:xfrm>
                                  <a:off x="0" y="0"/>
                                  <a:ext cx="6675120" cy="5006340"/>
                                </a:xfrm>
                                <a:prstGeom prst="rect">
                                  <a:avLst/>
                                </a:prstGeom>
                              </pic:spPr>
                            </pic:pic>
                          </a:graphicData>
                        </a:graphic>
                      </wp:inline>
                    </w:drawing>
                  </w:r>
                </w:p>
                <w:p w:rsidR="00925BD7" w:rsidRDefault="00925BD7"/>
                <w:p w:rsidR="00F62202" w:rsidRDefault="00F62202"/>
                <w:p w:rsidR="00925BD7" w:rsidRDefault="00925BD7"/>
                <w:p w:rsidR="00925BD7" w:rsidRDefault="00925BD7"/>
                <w:p w:rsidR="00925BD7" w:rsidRDefault="00925BD7"/>
              </w:txbxContent>
            </v:textbox>
          </v:shape>
        </w:pict>
      </w:r>
    </w:p>
    <w:p w:rsidR="00560925" w:rsidRDefault="00B60A5C">
      <w:r>
        <w:rPr>
          <w:noProof/>
          <w:lang w:eastAsia="pt-BR"/>
        </w:rPr>
        <w:pict>
          <v:shape id="_x0000_s1165" type="#_x0000_t202" style="position:absolute;margin-left:282.45pt;margin-top:574.95pt;width:198pt;height:99.8pt;z-index:251739648">
            <v:textbox>
              <w:txbxContent>
                <w:p w:rsidR="00F62202" w:rsidRPr="00F62202" w:rsidRDefault="00F62202">
                  <w:pPr>
                    <w:rPr>
                      <w:rFonts w:ascii="Arial" w:hAnsi="Arial" w:cs="Arial"/>
                    </w:rPr>
                  </w:pPr>
                  <w:r w:rsidRPr="00F62202">
                    <w:rPr>
                      <w:rFonts w:ascii="Arial" w:hAnsi="Arial" w:cs="Arial"/>
                    </w:rPr>
                    <w:t>INÍCIO, OS PESCADORES AJOELHADOS, COMEÇAM A SE PREPARAR PARA SAIR P</w:t>
                  </w:r>
                  <w:r>
                    <w:rPr>
                      <w:rFonts w:ascii="Arial" w:hAnsi="Arial" w:cs="Arial"/>
                    </w:rPr>
                    <w:t>ARA O TRABALHO DE PESCA NO MAR.CHAPÉU DO LADO E A REDE JOGADA</w:t>
                  </w:r>
                  <w:r w:rsidRPr="00F62202">
                    <w:rPr>
                      <w:rFonts w:ascii="Arial" w:hAnsi="Arial" w:cs="Arial"/>
                    </w:rPr>
                    <w:t xml:space="preserve"> NAS COSTAS.</w:t>
                  </w:r>
                </w:p>
              </w:txbxContent>
            </v:textbox>
          </v:shape>
        </w:pict>
      </w:r>
      <w:r>
        <w:rPr>
          <w:noProof/>
          <w:lang w:eastAsia="pt-BR"/>
        </w:rPr>
        <w:pict>
          <v:shape id="_x0000_s1162" type="#_x0000_t202" style="position:absolute;margin-left:311.7pt;margin-top:275.7pt;width:172.5pt;height:115.5pt;z-index:251736576" fillcolor="#4f81bd [3204]" strokeweight="4.5pt">
            <v:fill color2="fill lighten(51)" focusposition=".5,.5" focussize="" method="linear sigma" focus="100%" type="gradientRadial"/>
            <v:textbox>
              <w:txbxContent>
                <w:p w:rsidR="00F62202" w:rsidRDefault="00F62202">
                  <w:r>
                    <w:t xml:space="preserve">MÚSICA DE DORIVAL CAYMY </w:t>
                  </w:r>
                  <w:r w:rsidR="00925BD7">
                    <w:t>ADAPTAÇÃO PARA TEATRO:</w:t>
                  </w:r>
                  <w:r>
                    <w:t>NALY DE ARAUJO LEITE;</w:t>
                  </w:r>
                </w:p>
                <w:p w:rsidR="00925BD7" w:rsidRDefault="00925BD7">
                  <w:r>
                    <w:t>FIGURINO, CENÁRIO E DIREÇÃO:NALY DE ARAUJO LEITE</w:t>
                  </w:r>
                  <w:r w:rsidR="00F62202">
                    <w:t>;</w:t>
                  </w:r>
                </w:p>
              </w:txbxContent>
            </v:textbox>
          </v:shape>
        </w:pict>
      </w:r>
      <w:r>
        <w:rPr>
          <w:noProof/>
          <w:lang w:eastAsia="pt-BR"/>
        </w:rPr>
        <w:pict>
          <v:shape id="_x0000_s1102" type="#_x0000_t202" style="position:absolute;margin-left:344.7pt;margin-top:680pt;width:123pt;height:22.45pt;z-index:251690496">
            <v:textbox>
              <w:txbxContent>
                <w:p w:rsidR="00925BD7" w:rsidRDefault="00925BD7">
                  <w:r>
                    <w:t>Naly de Araujo Leite 16</w:t>
                  </w:r>
                </w:p>
              </w:txbxContent>
            </v:textbox>
          </v:shape>
        </w:pict>
      </w:r>
      <w:r>
        <w:rPr>
          <w:noProof/>
          <w:lang w:eastAsia="pt-BR"/>
        </w:rPr>
        <w:pict>
          <v:shape id="_x0000_s1101" type="#_x0000_t98" style="position:absolute;margin-left:341.7pt;margin-top:674.75pt;width:138.75pt;height:41.2pt;z-index:251689472"/>
        </w:pict>
      </w:r>
      <w:r w:rsidR="00560925">
        <w:br w:type="page"/>
      </w:r>
    </w:p>
    <w:p w:rsidR="00F62202" w:rsidRDefault="00B60A5C" w:rsidP="006F5A1D">
      <w:r>
        <w:rPr>
          <w:noProof/>
          <w:lang w:eastAsia="pt-BR"/>
        </w:rPr>
        <w:lastRenderedPageBreak/>
        <w:pict>
          <v:shape id="_x0000_s1163" type="#_x0000_t97" style="position:absolute;margin-left:-104.55pt;margin-top:-61.85pt;width:664.5pt;height:816pt;z-index:251737600" fillcolor="#4f81bd [3204]">
            <v:fill color2="fill lighten(51)" angle="-45" focusposition=".5,.5" focussize="" method="linear sigma" type="gradient"/>
          </v:shape>
        </w:pict>
      </w:r>
    </w:p>
    <w:p w:rsidR="00F62202" w:rsidRDefault="00B60A5C">
      <w:pPr>
        <w:spacing w:after="0" w:line="240" w:lineRule="auto"/>
      </w:pPr>
      <w:r>
        <w:rPr>
          <w:noProof/>
          <w:lang w:eastAsia="pt-BR"/>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169" type="#_x0000_t64" style="position:absolute;margin-left:290.7pt;margin-top:697.2pt;width:114.75pt;height:36pt;z-index:251743744">
            <v:textbox>
              <w:txbxContent>
                <w:p w:rsidR="0052044A" w:rsidRDefault="0052044A">
                  <w:r>
                    <w:t>Naly de Araujo Leite</w:t>
                  </w:r>
                </w:p>
              </w:txbxContent>
            </v:textbox>
          </v:shape>
        </w:pict>
      </w:r>
      <w:r>
        <w:rPr>
          <w:noProof/>
          <w:lang w:eastAsia="pt-BR"/>
        </w:rPr>
        <w:pict>
          <v:shape id="_x0000_s1168" type="#_x0000_t202" style="position:absolute;margin-left:-12.3pt;margin-top:675.45pt;width:469.5pt;height:21.75pt;z-index:251742720">
            <v:textbox>
              <w:txbxContent>
                <w:p w:rsidR="0052044A" w:rsidRDefault="0052044A">
                  <w:r>
                    <w:t>PEGAM O CHAPÉU E SE LEVANTAM PARA SAIR EM GRUPO PARA O MAR.</w:t>
                  </w:r>
                </w:p>
              </w:txbxContent>
            </v:textbox>
          </v:shape>
        </w:pict>
      </w:r>
      <w:r>
        <w:rPr>
          <w:noProof/>
          <w:lang w:eastAsia="pt-BR"/>
        </w:rPr>
        <w:pict>
          <v:shape id="_x0000_s1167" type="#_x0000_t202" style="position:absolute;margin-left:-12.3pt;margin-top:346.95pt;width:486pt;height:322.5pt;z-index:251741696">
            <v:textbox>
              <w:txbxContent>
                <w:p w:rsidR="0052044A" w:rsidRDefault="0052044A">
                  <w:r>
                    <w:rPr>
                      <w:noProof/>
                      <w:lang w:eastAsia="pt-BR"/>
                    </w:rPr>
                    <w:drawing>
                      <wp:inline distT="0" distB="0" distL="0" distR="0">
                        <wp:extent cx="6038850" cy="3990975"/>
                        <wp:effectExtent l="19050" t="0" r="0" b="0"/>
                        <wp:docPr id="9" name="Imagem 8" descr="IMG10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17.jpg"/>
                                <pic:cNvPicPr/>
                              </pic:nvPicPr>
                              <pic:blipFill>
                                <a:blip r:embed="rId24"/>
                                <a:stretch>
                                  <a:fillRect/>
                                </a:stretch>
                              </pic:blipFill>
                              <pic:spPr>
                                <a:xfrm>
                                  <a:off x="0" y="0"/>
                                  <a:ext cx="6044615" cy="3994785"/>
                                </a:xfrm>
                                <a:prstGeom prst="rect">
                                  <a:avLst/>
                                </a:prstGeom>
                              </pic:spPr>
                            </pic:pic>
                          </a:graphicData>
                        </a:graphic>
                      </wp:inline>
                    </w:drawing>
                  </w:r>
                </w:p>
              </w:txbxContent>
            </v:textbox>
          </v:shape>
        </w:pict>
      </w:r>
      <w:r>
        <w:rPr>
          <w:noProof/>
          <w:lang w:eastAsia="pt-BR"/>
        </w:rPr>
        <w:pict>
          <v:shape id="_x0000_s1166" type="#_x0000_t202" style="position:absolute;margin-left:-12.3pt;margin-top:289.95pt;width:486pt;height:48pt;z-index:251740672">
            <v:textbox>
              <w:txbxContent>
                <w:p w:rsidR="00F62202" w:rsidRDefault="00F62202">
                  <w:r>
                    <w:t xml:space="preserve">NOME DO </w:t>
                  </w:r>
                  <w:r w:rsidR="0052044A">
                    <w:t xml:space="preserve">PAI, AINDA DE JOELHOS, PEDINDO </w:t>
                  </w:r>
                  <w:r>
                    <w:t>PROTEÇÃO DIVINA PARA MAIS UM DIA DE PESCA NO MAR.</w:t>
                  </w:r>
                </w:p>
                <w:p w:rsidR="00F62202" w:rsidRDefault="00F62202">
                  <w:r>
                    <w:t>A MÚSICA SUITE DO PESCADOR AO FUNDO.</w:t>
                  </w:r>
                </w:p>
              </w:txbxContent>
            </v:textbox>
          </v:shape>
        </w:pict>
      </w:r>
      <w:r>
        <w:rPr>
          <w:noProof/>
          <w:lang w:eastAsia="pt-BR"/>
        </w:rPr>
        <w:pict>
          <v:shape id="_x0000_s1164" type="#_x0000_t202" style="position:absolute;margin-left:-12.3pt;margin-top:15.45pt;width:486pt;height:274.5pt;z-index:251738624">
            <v:textbox>
              <w:txbxContent>
                <w:p w:rsidR="00F62202" w:rsidRDefault="00F62202">
                  <w:r>
                    <w:rPr>
                      <w:noProof/>
                      <w:lang w:eastAsia="pt-BR"/>
                    </w:rPr>
                    <w:drawing>
                      <wp:inline distT="0" distB="0" distL="0" distR="0">
                        <wp:extent cx="6038850" cy="3381375"/>
                        <wp:effectExtent l="19050" t="0" r="0" b="0"/>
                        <wp:docPr id="4" name="Imagem 3" descr="IMG107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18.jpg"/>
                                <pic:cNvPicPr/>
                              </pic:nvPicPr>
                              <pic:blipFill>
                                <a:blip r:embed="rId25"/>
                                <a:stretch>
                                  <a:fillRect/>
                                </a:stretch>
                              </pic:blipFill>
                              <pic:spPr>
                                <a:xfrm>
                                  <a:off x="0" y="0"/>
                                  <a:ext cx="6045654" cy="3385185"/>
                                </a:xfrm>
                                <a:prstGeom prst="rect">
                                  <a:avLst/>
                                </a:prstGeom>
                              </pic:spPr>
                            </pic:pic>
                          </a:graphicData>
                        </a:graphic>
                      </wp:inline>
                    </w:drawing>
                  </w:r>
                </w:p>
              </w:txbxContent>
            </v:textbox>
          </v:shape>
        </w:pict>
      </w:r>
      <w:r w:rsidR="00F62202">
        <w:br w:type="page"/>
      </w:r>
    </w:p>
    <w:p w:rsidR="00F62202" w:rsidRDefault="00B60A5C" w:rsidP="006F5A1D">
      <w:r>
        <w:rPr>
          <w:noProof/>
          <w:lang w:eastAsia="pt-BR"/>
        </w:rPr>
        <w:lastRenderedPageBreak/>
        <w:pict>
          <v:shape id="_x0000_s1170" type="#_x0000_t97" style="position:absolute;margin-left:-69.3pt;margin-top:-55.85pt;width:572.25pt;height:756.75pt;z-index:251744768" fillcolor="#4f81bd [3204]">
            <v:fill color2="fill lighten(51)" angle="-45" focusposition=".5,.5" focussize="" method="linear sigma" type="gradient"/>
          </v:shape>
        </w:pict>
      </w:r>
    </w:p>
    <w:p w:rsidR="00F62202" w:rsidRDefault="00B60A5C">
      <w:pPr>
        <w:spacing w:after="0" w:line="240" w:lineRule="auto"/>
      </w:pPr>
      <w:r>
        <w:rPr>
          <w:noProof/>
          <w:lang w:eastAsia="pt-BR"/>
        </w:rPr>
        <w:pict>
          <v:shape id="_x0000_s1180" type="#_x0000_t202" style="position:absolute;margin-left:2.7pt;margin-top:583.95pt;width:433.5pt;height:18.75pt;z-index:251753984">
            <v:textbox>
              <w:txbxContent>
                <w:p w:rsidR="00682F25" w:rsidRDefault="00682F25">
                  <w:r>
                    <w:t>EM HOMENAGEM AO COMPANHEIRO FAZEM UMA RODA DE CAPOEIRA.</w:t>
                  </w:r>
                </w:p>
              </w:txbxContent>
            </v:textbox>
          </v:shape>
        </w:pict>
      </w:r>
      <w:r>
        <w:rPr>
          <w:noProof/>
          <w:lang w:eastAsia="pt-BR"/>
        </w:rPr>
        <w:pict>
          <v:shape id="_x0000_s1179" type="#_x0000_t202" style="position:absolute;margin-left:23.7pt;margin-top:602.7pt;width:412.5pt;height:67.5pt;z-index:251752960">
            <v:textbox>
              <w:txbxContent>
                <w:p w:rsidR="00682F25" w:rsidRDefault="00682F25">
                  <w:r>
                    <w:rPr>
                      <w:noProof/>
                      <w:lang w:eastAsia="pt-BR"/>
                    </w:rPr>
                    <w:drawing>
                      <wp:inline distT="0" distB="0" distL="0" distR="0">
                        <wp:extent cx="1371600" cy="752475"/>
                        <wp:effectExtent l="19050" t="0" r="0" b="0"/>
                        <wp:docPr id="26" name="Imagem 25" descr="IMG10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63.jpg"/>
                                <pic:cNvPicPr/>
                              </pic:nvPicPr>
                              <pic:blipFill>
                                <a:blip r:embed="rId26"/>
                                <a:stretch>
                                  <a:fillRect/>
                                </a:stretch>
                              </pic:blipFill>
                              <pic:spPr>
                                <a:xfrm>
                                  <a:off x="0" y="0"/>
                                  <a:ext cx="1378545" cy="756285"/>
                                </a:xfrm>
                                <a:prstGeom prst="rect">
                                  <a:avLst/>
                                </a:prstGeom>
                              </pic:spPr>
                            </pic:pic>
                          </a:graphicData>
                        </a:graphic>
                      </wp:inline>
                    </w:drawing>
                  </w:r>
                  <w:r>
                    <w:rPr>
                      <w:noProof/>
                      <w:lang w:eastAsia="pt-BR"/>
                    </w:rPr>
                    <w:drawing>
                      <wp:inline distT="0" distB="0" distL="0" distR="0">
                        <wp:extent cx="1003300" cy="828675"/>
                        <wp:effectExtent l="19050" t="0" r="6350" b="0"/>
                        <wp:docPr id="27" name="Imagem 26" descr="IMG107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75.jpg"/>
                                <pic:cNvPicPr/>
                              </pic:nvPicPr>
                              <pic:blipFill>
                                <a:blip r:embed="rId27"/>
                                <a:stretch>
                                  <a:fillRect/>
                                </a:stretch>
                              </pic:blipFill>
                              <pic:spPr>
                                <a:xfrm>
                                  <a:off x="0" y="0"/>
                                  <a:ext cx="1008380" cy="832871"/>
                                </a:xfrm>
                                <a:prstGeom prst="rect">
                                  <a:avLst/>
                                </a:prstGeom>
                              </pic:spPr>
                            </pic:pic>
                          </a:graphicData>
                        </a:graphic>
                      </wp:inline>
                    </w:drawing>
                  </w:r>
                  <w:r>
                    <w:rPr>
                      <w:noProof/>
                      <w:lang w:eastAsia="pt-BR"/>
                    </w:rPr>
                    <w:drawing>
                      <wp:inline distT="0" distB="0" distL="0" distR="0">
                        <wp:extent cx="1003300" cy="923925"/>
                        <wp:effectExtent l="19050" t="0" r="6350" b="0"/>
                        <wp:docPr id="28" name="Imagem 27" descr="IMG107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74.jpg"/>
                                <pic:cNvPicPr/>
                              </pic:nvPicPr>
                              <pic:blipFill>
                                <a:blip r:embed="rId28"/>
                                <a:stretch>
                                  <a:fillRect/>
                                </a:stretch>
                              </pic:blipFill>
                              <pic:spPr>
                                <a:xfrm>
                                  <a:off x="0" y="0"/>
                                  <a:ext cx="1008380" cy="928603"/>
                                </a:xfrm>
                                <a:prstGeom prst="rect">
                                  <a:avLst/>
                                </a:prstGeom>
                              </pic:spPr>
                            </pic:pic>
                          </a:graphicData>
                        </a:graphic>
                      </wp:inline>
                    </w:drawing>
                  </w:r>
                  <w:r>
                    <w:rPr>
                      <w:noProof/>
                      <w:lang w:eastAsia="pt-BR"/>
                    </w:rPr>
                    <w:drawing>
                      <wp:inline distT="0" distB="0" distL="0" distR="0">
                        <wp:extent cx="1371600" cy="923925"/>
                        <wp:effectExtent l="19050" t="0" r="0" b="0"/>
                        <wp:docPr id="29" name="Imagem 28" descr="IMG107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81.jpg"/>
                                <pic:cNvPicPr/>
                              </pic:nvPicPr>
                              <pic:blipFill>
                                <a:blip r:embed="rId29"/>
                                <a:stretch>
                                  <a:fillRect/>
                                </a:stretch>
                              </pic:blipFill>
                              <pic:spPr>
                                <a:xfrm>
                                  <a:off x="0" y="0"/>
                                  <a:ext cx="1378545" cy="928603"/>
                                </a:xfrm>
                                <a:prstGeom prst="rect">
                                  <a:avLst/>
                                </a:prstGeom>
                              </pic:spPr>
                            </pic:pic>
                          </a:graphicData>
                        </a:graphic>
                      </wp:inline>
                    </w:drawing>
                  </w:r>
                </w:p>
              </w:txbxContent>
            </v:textbox>
          </v:shape>
        </w:pict>
      </w:r>
      <w:r>
        <w:rPr>
          <w:noProof/>
          <w:lang w:eastAsia="pt-BR"/>
        </w:rPr>
        <w:pict>
          <v:shape id="_x0000_s1178" type="#_x0000_t202" style="position:absolute;margin-left:2.7pt;margin-top:465.45pt;width:418.5pt;height:26.25pt;z-index:251751936">
            <v:textbox>
              <w:txbxContent>
                <w:p w:rsidR="00794DE4" w:rsidRDefault="00682F25">
                  <w:r>
                    <w:t>AS MENINAS FAZEM MOVIMENTOS DO MAR E UM DOS PESCADORES MORRE AFOGADO.</w:t>
                  </w:r>
                </w:p>
              </w:txbxContent>
            </v:textbox>
          </v:shape>
        </w:pict>
      </w:r>
      <w:r>
        <w:rPr>
          <w:noProof/>
          <w:lang w:eastAsia="pt-BR"/>
        </w:rPr>
        <w:pict>
          <v:shape id="_x0000_s1177" type="#_x0000_t202" style="position:absolute;margin-left:23.7pt;margin-top:491.7pt;width:393.75pt;height:97.5pt;z-index:251750912">
            <v:textbox>
              <w:txbxContent>
                <w:p w:rsidR="00794DE4" w:rsidRPr="00794DE4" w:rsidRDefault="00794DE4" w:rsidP="00794DE4">
                  <w:r>
                    <w:rPr>
                      <w:noProof/>
                      <w:lang w:eastAsia="pt-BR"/>
                    </w:rPr>
                    <w:drawing>
                      <wp:inline distT="0" distB="0" distL="0" distR="0">
                        <wp:extent cx="1609725" cy="1133475"/>
                        <wp:effectExtent l="19050" t="0" r="9525" b="0"/>
                        <wp:docPr id="21" name="Imagem 20" descr="IMG107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12.jpg"/>
                                <pic:cNvPicPr/>
                              </pic:nvPicPr>
                              <pic:blipFill>
                                <a:blip r:embed="rId30"/>
                                <a:stretch>
                                  <a:fillRect/>
                                </a:stretch>
                              </pic:blipFill>
                              <pic:spPr>
                                <a:xfrm>
                                  <a:off x="0" y="0"/>
                                  <a:ext cx="1615136" cy="1137285"/>
                                </a:xfrm>
                                <a:prstGeom prst="rect">
                                  <a:avLst/>
                                </a:prstGeom>
                              </pic:spPr>
                            </pic:pic>
                          </a:graphicData>
                        </a:graphic>
                      </wp:inline>
                    </w:drawing>
                  </w:r>
                  <w:r>
                    <w:rPr>
                      <w:noProof/>
                      <w:lang w:eastAsia="pt-BR"/>
                    </w:rPr>
                    <w:drawing>
                      <wp:inline distT="0" distB="0" distL="0" distR="0">
                        <wp:extent cx="1333500" cy="1133475"/>
                        <wp:effectExtent l="19050" t="0" r="0" b="0"/>
                        <wp:docPr id="22" name="Imagem 21" descr="IMG10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63.jpg"/>
                                <pic:cNvPicPr/>
                              </pic:nvPicPr>
                              <pic:blipFill>
                                <a:blip r:embed="rId26"/>
                                <a:stretch>
                                  <a:fillRect/>
                                </a:stretch>
                              </pic:blipFill>
                              <pic:spPr>
                                <a:xfrm>
                                  <a:off x="0" y="0"/>
                                  <a:ext cx="1337982" cy="1137285"/>
                                </a:xfrm>
                                <a:prstGeom prst="rect">
                                  <a:avLst/>
                                </a:prstGeom>
                              </pic:spPr>
                            </pic:pic>
                          </a:graphicData>
                        </a:graphic>
                      </wp:inline>
                    </w:drawing>
                  </w:r>
                  <w:r>
                    <w:rPr>
                      <w:noProof/>
                      <w:lang w:eastAsia="pt-BR"/>
                    </w:rPr>
                    <w:drawing>
                      <wp:inline distT="0" distB="0" distL="0" distR="0">
                        <wp:extent cx="1516380" cy="1137285"/>
                        <wp:effectExtent l="19050" t="0" r="7620" b="0"/>
                        <wp:docPr id="25" name="Imagem 24" descr="IMG107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64.jpg"/>
                                <pic:cNvPicPr/>
                              </pic:nvPicPr>
                              <pic:blipFill>
                                <a:blip r:embed="rId31"/>
                                <a:stretch>
                                  <a:fillRect/>
                                </a:stretch>
                              </pic:blipFill>
                              <pic:spPr>
                                <a:xfrm>
                                  <a:off x="0" y="0"/>
                                  <a:ext cx="1516380" cy="1137285"/>
                                </a:xfrm>
                                <a:prstGeom prst="rect">
                                  <a:avLst/>
                                </a:prstGeom>
                              </pic:spPr>
                            </pic:pic>
                          </a:graphicData>
                        </a:graphic>
                      </wp:inline>
                    </w:drawing>
                  </w:r>
                </w:p>
              </w:txbxContent>
            </v:textbox>
          </v:shape>
        </w:pict>
      </w:r>
      <w:r>
        <w:rPr>
          <w:noProof/>
          <w:lang w:eastAsia="pt-BR"/>
        </w:rPr>
        <w:pict>
          <v:shape id="_x0000_s1175" type="#_x0000_t202" style="position:absolute;margin-left:29.7pt;margin-top:303.45pt;width:279pt;height:39.75pt;z-index:251749888">
            <v:textbox>
              <w:txbxContent>
                <w:p w:rsidR="00794DE4" w:rsidRDefault="00794DE4">
                  <w:r>
                    <w:t>A(S) ESPOSA(S) DO PESCADOR VAI “REZAR PRA FAZER BOM TEMPO”, PERFORMANCE.</w:t>
                  </w:r>
                </w:p>
              </w:txbxContent>
            </v:textbox>
          </v:shape>
        </w:pict>
      </w:r>
      <w:r>
        <w:rPr>
          <w:noProof/>
          <w:lang w:eastAsia="pt-BR"/>
        </w:rPr>
        <w:pict>
          <v:shape id="_x0000_s1174" type="#_x0000_t202" style="position:absolute;margin-left:23.7pt;margin-top:334.95pt;width:393.75pt;height:143.25pt;z-index:251748864">
            <v:textbox>
              <w:txbxContent>
                <w:p w:rsidR="00794DE4" w:rsidRDefault="00794DE4">
                  <w:r>
                    <w:rPr>
                      <w:noProof/>
                      <w:lang w:eastAsia="pt-BR"/>
                    </w:rPr>
                    <w:drawing>
                      <wp:inline distT="0" distB="0" distL="0" distR="0">
                        <wp:extent cx="2291080" cy="1718310"/>
                        <wp:effectExtent l="19050" t="0" r="0" b="0"/>
                        <wp:docPr id="18" name="Imagem 17" descr="IMG107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54.jpg"/>
                                <pic:cNvPicPr/>
                              </pic:nvPicPr>
                              <pic:blipFill>
                                <a:blip r:embed="rId32"/>
                                <a:stretch>
                                  <a:fillRect/>
                                </a:stretch>
                              </pic:blipFill>
                              <pic:spPr>
                                <a:xfrm>
                                  <a:off x="0" y="0"/>
                                  <a:ext cx="2291080" cy="1718310"/>
                                </a:xfrm>
                                <a:prstGeom prst="rect">
                                  <a:avLst/>
                                </a:prstGeom>
                              </pic:spPr>
                            </pic:pic>
                          </a:graphicData>
                        </a:graphic>
                      </wp:inline>
                    </w:drawing>
                  </w:r>
                  <w:r>
                    <w:rPr>
                      <w:noProof/>
                      <w:lang w:eastAsia="pt-BR"/>
                    </w:rPr>
                    <w:drawing>
                      <wp:inline distT="0" distB="0" distL="0" distR="0">
                        <wp:extent cx="2291080" cy="1718310"/>
                        <wp:effectExtent l="19050" t="0" r="0" b="0"/>
                        <wp:docPr id="19" name="Imagem 18" descr="IMG107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53.jpg"/>
                                <pic:cNvPicPr/>
                              </pic:nvPicPr>
                              <pic:blipFill>
                                <a:blip r:embed="rId33"/>
                                <a:stretch>
                                  <a:fillRect/>
                                </a:stretch>
                              </pic:blipFill>
                              <pic:spPr>
                                <a:xfrm>
                                  <a:off x="0" y="0"/>
                                  <a:ext cx="2291080" cy="1718310"/>
                                </a:xfrm>
                                <a:prstGeom prst="rect">
                                  <a:avLst/>
                                </a:prstGeom>
                              </pic:spPr>
                            </pic:pic>
                          </a:graphicData>
                        </a:graphic>
                      </wp:inline>
                    </w:drawing>
                  </w:r>
                </w:p>
              </w:txbxContent>
            </v:textbox>
          </v:shape>
        </w:pict>
      </w:r>
      <w:r>
        <w:rPr>
          <w:noProof/>
          <w:lang w:eastAsia="pt-BR"/>
        </w:rPr>
        <w:pict>
          <v:shape id="_x0000_s1173" type="#_x0000_t202" style="position:absolute;margin-left:36.45pt;margin-top:138.45pt;width:372pt;height:26.25pt;z-index:251747840">
            <v:textbox>
              <w:txbxContent>
                <w:p w:rsidR="00794DE4" w:rsidRDefault="00794DE4">
                  <w:r>
                    <w:t>OS PESCADORES SAEM ACENANDO COM OS CHAPÉIS PARA TODOS.</w:t>
                  </w:r>
                </w:p>
              </w:txbxContent>
            </v:textbox>
          </v:shape>
        </w:pict>
      </w:r>
      <w:r>
        <w:rPr>
          <w:noProof/>
          <w:lang w:eastAsia="pt-BR"/>
        </w:rPr>
        <w:pict>
          <v:shape id="_x0000_s1172" type="#_x0000_t202" style="position:absolute;margin-left:23.7pt;margin-top:164.7pt;width:390pt;height:150pt;z-index:251746816">
            <v:textbox>
              <w:txbxContent>
                <w:p w:rsidR="0052044A" w:rsidRPr="0052044A" w:rsidRDefault="0052044A" w:rsidP="0052044A">
                  <w:r>
                    <w:rPr>
                      <w:noProof/>
                      <w:lang w:eastAsia="pt-BR"/>
                    </w:rPr>
                    <w:drawing>
                      <wp:inline distT="0" distB="0" distL="0" distR="0">
                        <wp:extent cx="2405380" cy="1804035"/>
                        <wp:effectExtent l="19050" t="0" r="0" b="0"/>
                        <wp:docPr id="16" name="Imagem 15" descr="IMG10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33.jpg"/>
                                <pic:cNvPicPr/>
                              </pic:nvPicPr>
                              <pic:blipFill>
                                <a:blip r:embed="rId34"/>
                                <a:stretch>
                                  <a:fillRect/>
                                </a:stretch>
                              </pic:blipFill>
                              <pic:spPr>
                                <a:xfrm>
                                  <a:off x="0" y="0"/>
                                  <a:ext cx="2405380" cy="1804035"/>
                                </a:xfrm>
                                <a:prstGeom prst="rect">
                                  <a:avLst/>
                                </a:prstGeom>
                              </pic:spPr>
                            </pic:pic>
                          </a:graphicData>
                        </a:graphic>
                      </wp:inline>
                    </w:drawing>
                  </w:r>
                  <w:r>
                    <w:rPr>
                      <w:noProof/>
                      <w:lang w:eastAsia="pt-BR"/>
                    </w:rPr>
                    <w:drawing>
                      <wp:inline distT="0" distB="0" distL="0" distR="0">
                        <wp:extent cx="2200275" cy="1800225"/>
                        <wp:effectExtent l="19050" t="0" r="9525" b="0"/>
                        <wp:docPr id="17" name="Imagem 16" descr="IMG10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29.jpg"/>
                                <pic:cNvPicPr/>
                              </pic:nvPicPr>
                              <pic:blipFill>
                                <a:blip r:embed="rId35"/>
                                <a:stretch>
                                  <a:fillRect/>
                                </a:stretch>
                              </pic:blipFill>
                              <pic:spPr>
                                <a:xfrm>
                                  <a:off x="0" y="0"/>
                                  <a:ext cx="2204932" cy="1804035"/>
                                </a:xfrm>
                                <a:prstGeom prst="rect">
                                  <a:avLst/>
                                </a:prstGeom>
                              </pic:spPr>
                            </pic:pic>
                          </a:graphicData>
                        </a:graphic>
                      </wp:inline>
                    </w:drawing>
                  </w:r>
                </w:p>
              </w:txbxContent>
            </v:textbox>
          </v:shape>
        </w:pict>
      </w:r>
      <w:r>
        <w:rPr>
          <w:noProof/>
          <w:lang w:eastAsia="pt-BR"/>
        </w:rPr>
        <w:pict>
          <v:shape id="_x0000_s1171" type="#_x0000_t202" style="position:absolute;margin-left:23.7pt;margin-top:.45pt;width:405.75pt;height:144.75pt;z-index:251745792">
            <v:textbox>
              <w:txbxContent>
                <w:p w:rsidR="0052044A" w:rsidRDefault="0052044A">
                  <w:r>
                    <w:rPr>
                      <w:noProof/>
                      <w:lang w:eastAsia="pt-BR"/>
                    </w:rPr>
                    <w:drawing>
                      <wp:inline distT="0" distB="0" distL="0" distR="0">
                        <wp:extent cx="2316480" cy="1737360"/>
                        <wp:effectExtent l="19050" t="0" r="7620" b="0"/>
                        <wp:docPr id="10" name="Imagem 9" descr="IMG10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20.jpg"/>
                                <pic:cNvPicPr/>
                              </pic:nvPicPr>
                              <pic:blipFill>
                                <a:blip r:embed="rId36"/>
                                <a:stretch>
                                  <a:fillRect/>
                                </a:stretch>
                              </pic:blipFill>
                              <pic:spPr>
                                <a:xfrm>
                                  <a:off x="0" y="0"/>
                                  <a:ext cx="2316480" cy="1737360"/>
                                </a:xfrm>
                                <a:prstGeom prst="rect">
                                  <a:avLst/>
                                </a:prstGeom>
                              </pic:spPr>
                            </pic:pic>
                          </a:graphicData>
                        </a:graphic>
                      </wp:inline>
                    </w:drawing>
                  </w:r>
                  <w:r>
                    <w:rPr>
                      <w:noProof/>
                      <w:lang w:eastAsia="pt-BR"/>
                    </w:rPr>
                    <w:drawing>
                      <wp:inline distT="0" distB="0" distL="0" distR="0">
                        <wp:extent cx="2438400" cy="1733550"/>
                        <wp:effectExtent l="19050" t="0" r="0" b="0"/>
                        <wp:docPr id="11" name="Imagem 10" descr="IMG10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721.jpg"/>
                                <pic:cNvPicPr/>
                              </pic:nvPicPr>
                              <pic:blipFill>
                                <a:blip r:embed="rId37"/>
                                <a:stretch>
                                  <a:fillRect/>
                                </a:stretch>
                              </pic:blipFill>
                              <pic:spPr>
                                <a:xfrm>
                                  <a:off x="0" y="0"/>
                                  <a:ext cx="2443759" cy="1737360"/>
                                </a:xfrm>
                                <a:prstGeom prst="rect">
                                  <a:avLst/>
                                </a:prstGeom>
                              </pic:spPr>
                            </pic:pic>
                          </a:graphicData>
                        </a:graphic>
                      </wp:inline>
                    </w:drawing>
                  </w:r>
                </w:p>
              </w:txbxContent>
            </v:textbox>
          </v:shape>
        </w:pict>
      </w:r>
      <w:r w:rsidR="00F62202">
        <w:br w:type="page"/>
      </w:r>
    </w:p>
    <w:p w:rsidR="00F62202" w:rsidRDefault="00F62202" w:rsidP="006F5A1D"/>
    <w:p w:rsidR="00F62202" w:rsidRDefault="00F62202">
      <w:pPr>
        <w:spacing w:after="0" w:line="240" w:lineRule="auto"/>
      </w:pPr>
      <w:r>
        <w:br w:type="page"/>
      </w:r>
    </w:p>
    <w:p w:rsidR="00F62202" w:rsidRDefault="00F62202" w:rsidP="006F5A1D"/>
    <w:p w:rsidR="00F62202" w:rsidRDefault="00F62202">
      <w:pPr>
        <w:spacing w:after="0" w:line="240" w:lineRule="auto"/>
      </w:pPr>
      <w:r>
        <w:br w:type="page"/>
      </w:r>
    </w:p>
    <w:p w:rsidR="00560925" w:rsidRDefault="00B60A5C" w:rsidP="006F5A1D">
      <w:r>
        <w:rPr>
          <w:noProof/>
          <w:lang w:eastAsia="pt-BR"/>
        </w:rPr>
        <w:lastRenderedPageBreak/>
        <w:pict>
          <v:shape id="_x0000_s1092" type="#_x0000_t202" style="position:absolute;margin-left:331.95pt;margin-top:1.9pt;width:93pt;height:121.5pt;z-index:251681280" fillcolor="#ccc0d9" strokecolor="#7030a0">
            <v:textbox>
              <w:txbxContent>
                <w:p w:rsidR="00925BD7" w:rsidRPr="0027541E" w:rsidRDefault="00925BD7">
                  <w:pPr>
                    <w:rPr>
                      <w:rFonts w:ascii="Lucida Calligraphy" w:hAnsi="Lucida Calligraphy"/>
                    </w:rPr>
                  </w:pPr>
                  <w:r>
                    <w:rPr>
                      <w:rFonts w:ascii="Lucida Calligraphy" w:hAnsi="Lucida Calligraphy"/>
                    </w:rPr>
                    <w:t>Peça Teatral Autoria e Direção: Naly de Araujo Leite – 2014 - sc</w:t>
                  </w:r>
                </w:p>
              </w:txbxContent>
            </v:textbox>
          </v:shape>
        </w:pict>
      </w:r>
      <w:r>
        <w:rPr>
          <w:noProof/>
          <w:lang w:eastAsia="pt-BR"/>
        </w:rPr>
        <w:pict>
          <v:shape id="_x0000_s1091" type="#_x0000_t98" style="position:absolute;margin-left:318.45pt;margin-top:-4.1pt;width:106.5pt;height:144.75pt;z-index:251680256" fillcolor="#4f81bd" strokecolor="#b2a1c7" strokeweight="3pt">
            <v:shadow on="t" type="perspective" color="#e5b8b7" opacity=".5" origin=",.5" offset="0,0" matrix=",-56756f,,-.5"/>
          </v:shape>
        </w:pict>
      </w:r>
      <w:r>
        <w:rPr>
          <w:noProof/>
          <w:lang w:eastAsia="pt-BR"/>
        </w:rPr>
        <w:pict>
          <v:shape id="_x0000_s1090" type="#_x0000_t202" style="position:absolute;margin-left:49.2pt;margin-top:10.15pt;width:113.25pt;height:48.75pt;z-index:251679232">
            <v:fill r:id="rId38" o:title="Buquê" type="tile"/>
            <o:extrusion v:ext="view" on="t"/>
            <v:textbox>
              <w:txbxContent>
                <w:p w:rsidR="00925BD7" w:rsidRPr="0027541E" w:rsidRDefault="00925BD7">
                  <w:pPr>
                    <w:rPr>
                      <w:rFonts w:ascii="Lucida Calligraphy" w:hAnsi="Lucida Calligraphy"/>
                      <w:b/>
                    </w:rPr>
                  </w:pPr>
                  <w:r w:rsidRPr="0027541E">
                    <w:rPr>
                      <w:rFonts w:ascii="Lucida Calligraphy" w:hAnsi="Lucida Calligraphy"/>
                      <w:b/>
                    </w:rPr>
                    <w:t>REFLEXÕES</w:t>
                  </w:r>
                </w:p>
                <w:p w:rsidR="00925BD7" w:rsidRPr="0027541E" w:rsidRDefault="00925BD7">
                  <w:pPr>
                    <w:rPr>
                      <w:rFonts w:ascii="Lucida Calligraphy" w:hAnsi="Lucida Calligraphy"/>
                      <w:b/>
                    </w:rPr>
                  </w:pPr>
                  <w:r w:rsidRPr="0027541E">
                    <w:rPr>
                      <w:rFonts w:ascii="Lucida Calligraphy" w:hAnsi="Lucida Calligraphy"/>
                      <w:b/>
                    </w:rPr>
                    <w:t>NATALINAS</w:t>
                  </w:r>
                </w:p>
              </w:txbxContent>
            </v:textbox>
          </v:shape>
        </w:pict>
      </w:r>
      <w:r>
        <w:rPr>
          <w:noProof/>
          <w:lang w:eastAsia="pt-BR"/>
        </w:rPr>
        <w:pict>
          <v:shape id="_x0000_s1089" type="#_x0000_t106" style="position:absolute;margin-left:25.2pt;margin-top:-7.85pt;width:156.75pt;height:82.5pt;z-index:251678208" adj=",24467" fillcolor="#365f91" strokecolor="#17365d" strokeweight="4.5pt">
            <v:shadow on="t" color="#243f60" opacity=".5" offset="6pt,6pt"/>
            <v:textbox>
              <w:txbxContent>
                <w:p w:rsidR="00925BD7" w:rsidRDefault="00925BD7"/>
              </w:txbxContent>
            </v:textbox>
          </v:shape>
        </w:pict>
      </w:r>
      <w:r>
        <w:rPr>
          <w:noProof/>
          <w:lang w:eastAsia="pt-BR"/>
        </w:rPr>
        <w:pict>
          <v:shape id="_x0000_s1087" type="#_x0000_t106" style="position:absolute;margin-left:-44.55pt;margin-top:-45.35pt;width:489.75pt;height:264.75pt;z-index:251677184" adj=",17500" fillcolor="#4f81bd" strokecolor="#f2f2f2" strokeweight="6pt">
            <v:shadow on="t" color="#92cddc" opacity=".5" offset="-6pt,-6pt"/>
            <v:textbox>
              <w:txbxContent>
                <w:p w:rsidR="00925BD7" w:rsidRPr="0010362D" w:rsidRDefault="00925BD7" w:rsidP="0010362D">
                  <w:r w:rsidRPr="0010362D">
                    <w:rPr>
                      <w:rFonts w:ascii="Times New Roman" w:eastAsia="Times New Roman" w:hAnsi="Times New Roman"/>
                      <w:snapToGrid w:val="0"/>
                      <w:color w:val="000000"/>
                      <w:w w:val="0"/>
                      <w:sz w:val="0"/>
                      <w:szCs w:val="0"/>
                      <w:u w:color="000000"/>
                      <w:bdr w:val="none" w:sz="0" w:space="0" w:color="000000"/>
                      <w:shd w:val="clear" w:color="000000" w:fill="000000"/>
                    </w:rPr>
                    <w:t xml:space="preserve"> </w:t>
                  </w:r>
                  <w:r>
                    <w:rPr>
                      <w:noProof/>
                      <w:lang w:eastAsia="pt-BR"/>
                    </w:rPr>
                    <w:drawing>
                      <wp:inline distT="0" distB="0" distL="0" distR="0">
                        <wp:extent cx="1494282" cy="1263777"/>
                        <wp:effectExtent l="361950" t="0" r="29718" b="31623"/>
                        <wp:docPr id="7" name="Imagem 12" descr="241.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41.jpg"/>
                                <pic:cNvPicPr/>
                              </pic:nvPicPr>
                              <pic:blipFill>
                                <a:blip r:embed="rId39"/>
                                <a:stretch>
                                  <a:fillRect/>
                                </a:stretch>
                              </pic:blipFill>
                              <pic:spPr>
                                <a:xfrm>
                                  <a:off x="0" y="0"/>
                                  <a:ext cx="1494282" cy="1263777"/>
                                </a:xfrm>
                                <a:prstGeom prst="rect">
                                  <a:avLst/>
                                </a:prstGeom>
                                <a:ln>
                                  <a:solidFill>
                                    <a:srgbClr val="99CCFF"/>
                                  </a:solidFill>
                                </a:ln>
                                <a:effectLst>
                                  <a:outerShdw blurRad="76200" dir="13500000" sy="23000" kx="1200000" algn="br" rotWithShape="0">
                                    <a:prstClr val="black">
                                      <a:alpha val="20000"/>
                                    </a:prstClr>
                                  </a:outerShdw>
                                  <a:softEdge rad="112500"/>
                                </a:effectLst>
                              </pic:spPr>
                            </pic:pic>
                          </a:graphicData>
                        </a:graphic>
                      </wp:inline>
                    </w:drawing>
                  </w:r>
                  <w:r>
                    <w:rPr>
                      <w:noProof/>
                      <w:lang w:eastAsia="pt-BR"/>
                    </w:rPr>
                    <w:drawing>
                      <wp:inline distT="0" distB="0" distL="0" distR="0">
                        <wp:extent cx="1571625" cy="2079625"/>
                        <wp:effectExtent l="152400" t="114300" r="161925" b="92075"/>
                        <wp:docPr id="8" name="Imagem 13" descr="24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47.jpg"/>
                                <pic:cNvPicPr/>
                              </pic:nvPicPr>
                              <pic:blipFill>
                                <a:blip r:embed="rId40"/>
                                <a:stretch>
                                  <a:fillRect/>
                                </a:stretch>
                              </pic:blipFill>
                              <pic:spPr>
                                <a:xfrm>
                                  <a:off x="0" y="0"/>
                                  <a:ext cx="1571625" cy="2079625"/>
                                </a:xfrm>
                                <a:prstGeom prst="rect">
                                  <a:avLst/>
                                </a:prstGeom>
                                <a:ln>
                                  <a:solidFill>
                                    <a:srgbClr val="99CCFF"/>
                                  </a:solidFill>
                                </a:ln>
                                <a:effectLst>
                                  <a:glow rad="139700">
                                    <a:schemeClr val="accent4">
                                      <a:satMod val="175000"/>
                                      <a:alpha val="40000"/>
                                    </a:schemeClr>
                                  </a:glow>
                                  <a:softEdge rad="112500"/>
                                </a:effectLst>
                              </pic:spPr>
                            </pic:pic>
                          </a:graphicData>
                        </a:graphic>
                      </wp:inline>
                    </w:drawing>
                  </w:r>
                </w:p>
              </w:txbxContent>
            </v:textbox>
          </v:shape>
        </w:pict>
      </w:r>
    </w:p>
    <w:p w:rsidR="00560925" w:rsidRDefault="00560925"/>
    <w:p w:rsidR="00560925" w:rsidRDefault="00B60A5C">
      <w:r>
        <w:rPr>
          <w:noProof/>
          <w:lang w:eastAsia="pt-BR"/>
        </w:rPr>
        <w:pict>
          <v:shape id="_x0000_s1095" type="#_x0000_t98" style="position:absolute;margin-left:338.7pt;margin-top:620pt;width:132.75pt;height:45.75pt;z-index:251683328"/>
        </w:pict>
      </w:r>
      <w:r>
        <w:rPr>
          <w:noProof/>
          <w:lang w:eastAsia="pt-BR"/>
        </w:rPr>
        <w:pict>
          <v:shape id="_x0000_s1096" type="#_x0000_t202" style="position:absolute;margin-left:342.45pt;margin-top:629.05pt;width:123.75pt;height:20.95pt;z-index:251684352">
            <v:textbox>
              <w:txbxContent>
                <w:p w:rsidR="00925BD7" w:rsidRDefault="00925BD7">
                  <w:r>
                    <w:t xml:space="preserve"> Naly de Araujo Leite 17</w:t>
                  </w:r>
                </w:p>
              </w:txbxContent>
            </v:textbox>
          </v:shape>
        </w:pict>
      </w:r>
      <w:r>
        <w:rPr>
          <w:noProof/>
          <w:lang w:eastAsia="pt-BR"/>
        </w:rPr>
        <w:pict>
          <v:shape id="_x0000_s1094" type="#_x0000_t202" style="position:absolute;margin-left:-40.8pt;margin-top:192.5pt;width:533.25pt;height:510.75pt;z-index:251682304">
            <v:textbox>
              <w:txbxContent>
                <w:p w:rsidR="00925BD7" w:rsidRDefault="00925BD7">
                  <w:pPr>
                    <w:rPr>
                      <w:b/>
                    </w:rPr>
                  </w:pPr>
                  <w:r w:rsidRPr="000F7B24">
                    <w:rPr>
                      <w:b/>
                    </w:rPr>
                    <w:t>ELENCO – 10 ATORES</w:t>
                  </w:r>
                </w:p>
                <w:p w:rsidR="00925BD7" w:rsidRDefault="00925BD7">
                  <w:pPr>
                    <w:rPr>
                      <w:b/>
                    </w:rPr>
                  </w:pPr>
                  <w:r>
                    <w:rPr>
                      <w:b/>
                    </w:rPr>
                    <w:t>CENÁRIO: TNT COM ILUSTRAÇÃO DE PRÉDIOS, RUAS, ÁRVORES DE NATAL, AO FUNDO.</w:t>
                  </w:r>
                </w:p>
                <w:p w:rsidR="00925BD7" w:rsidRDefault="00925BD7">
                  <w:pPr>
                    <w:rPr>
                      <w:b/>
                    </w:rPr>
                  </w:pPr>
                  <w:r>
                    <w:rPr>
                      <w:b/>
                    </w:rPr>
                    <w:t>FIGURINO: QUASE TODO O ELENCO, ROUPAS DO DIA A DIA.</w:t>
                  </w:r>
                </w:p>
                <w:p w:rsidR="00925BD7" w:rsidRDefault="00925BD7">
                  <w:pPr>
                    <w:rPr>
                      <w:b/>
                    </w:rPr>
                  </w:pPr>
                  <w:r>
                    <w:rPr>
                      <w:b/>
                    </w:rPr>
                    <w:t>O REPÓRTER – CALÇA SOCIAL, CAMISA E GRAVATA.</w:t>
                  </w:r>
                </w:p>
                <w:p w:rsidR="00925BD7" w:rsidRDefault="00925BD7">
                  <w:pPr>
                    <w:rPr>
                      <w:b/>
                    </w:rPr>
                  </w:pPr>
                  <w:r>
                    <w:rPr>
                      <w:b/>
                    </w:rPr>
                    <w:t>PRESÉPIO – JOSÉ, MARIA E O MENINO JESUS, VESTIDOS A CARÁTER.</w:t>
                  </w:r>
                </w:p>
                <w:p w:rsidR="00925BD7" w:rsidRDefault="00925BD7">
                  <w:r w:rsidRPr="00535807">
                    <w:rPr>
                      <w:b/>
                    </w:rPr>
                    <w:t>1º</w:t>
                  </w:r>
                  <w:r>
                    <w:t xml:space="preserve"> PERSONAGEM – FALA INTRODUTÓRIA:</w:t>
                  </w:r>
                </w:p>
                <w:p w:rsidR="00925BD7" w:rsidRDefault="00925BD7">
                  <w:r>
                    <w:t>- O fim do ano se aproxima.</w:t>
                  </w:r>
                </w:p>
                <w:p w:rsidR="00925BD7" w:rsidRDefault="00925BD7">
                  <w:r>
                    <w:t>As pessoas movidas pelos meios de comunicação, começam a se preparar para comprar...</w:t>
                  </w:r>
                </w:p>
                <w:p w:rsidR="00925BD7" w:rsidRDefault="00925BD7">
                  <w:r>
                    <w:t>Mas, comprar com o que?</w:t>
                  </w:r>
                </w:p>
                <w:p w:rsidR="00925BD7" w:rsidRDefault="00925BD7">
                  <w:r w:rsidRPr="00535807">
                    <w:rPr>
                      <w:b/>
                    </w:rPr>
                    <w:t xml:space="preserve">2º </w:t>
                  </w:r>
                  <w:r>
                    <w:t>PERSONAGEM ENTRA E O 1º SAI:</w:t>
                  </w:r>
                </w:p>
                <w:p w:rsidR="00925BD7" w:rsidRDefault="00925BD7">
                  <w:r>
                    <w:t>- O salário está baixo, mal dá para comprar arroz e feijão. Faltam roupas, sapatos. Lazer é uma palavra proibida.</w:t>
                  </w:r>
                </w:p>
                <w:p w:rsidR="00925BD7" w:rsidRDefault="00925BD7">
                  <w:r>
                    <w:t>E, faz tempo que a família não viaja...</w:t>
                  </w:r>
                </w:p>
                <w:p w:rsidR="00925BD7" w:rsidRDefault="00925BD7">
                  <w:r w:rsidRPr="00535807">
                    <w:rPr>
                      <w:b/>
                    </w:rPr>
                    <w:t>3º</w:t>
                  </w:r>
                  <w:r>
                    <w:t xml:space="preserve"> PERSONAGEM ENTRA E O 2º SAI.</w:t>
                  </w:r>
                </w:p>
                <w:p w:rsidR="00925BD7" w:rsidRDefault="00925BD7">
                  <w:r>
                    <w:t>- Almoçar fora, nem pensar! É preciso contentar com frango, macarrão aos domingos, e no natal, fazer de conta que frango é peru de natal.</w:t>
                  </w:r>
                </w:p>
                <w:p w:rsidR="00925BD7" w:rsidRPr="002746AE" w:rsidRDefault="00925BD7">
                  <w:pPr>
                    <w:rPr>
                      <w:b/>
                    </w:rPr>
                  </w:pPr>
                  <w:r w:rsidRPr="00535807">
                    <w:rPr>
                      <w:b/>
                    </w:rPr>
                    <w:t xml:space="preserve">4º </w:t>
                  </w:r>
                  <w:r>
                    <w:t xml:space="preserve">PERSONAGEM ENTRA E SAI </w:t>
                  </w:r>
                  <w:r w:rsidRPr="002746AE">
                    <w:rPr>
                      <w:b/>
                    </w:rPr>
                    <w:t>O 3º</w:t>
                  </w:r>
                </w:p>
                <w:p w:rsidR="00925BD7" w:rsidRDefault="00925BD7">
                  <w:r>
                    <w:t>- Mas é preciso comprar! Natal sem comprar, não é Natal, fica faltando alguma coisa.</w:t>
                  </w:r>
                </w:p>
                <w:p w:rsidR="00925BD7" w:rsidRDefault="00925BD7">
                  <w:r>
                    <w:t>Uma emissora de TV envia reportagem às ruas para pesquisa sobre o Natal.</w:t>
                  </w:r>
                </w:p>
                <w:p w:rsidR="00925BD7" w:rsidRPr="000F7B24" w:rsidRDefault="00925BD7">
                  <w:r>
                    <w:t xml:space="preserve">                                                                                                                                            </w:t>
                  </w:r>
                </w:p>
              </w:txbxContent>
            </v:textbox>
          </v:shape>
        </w:pict>
      </w:r>
      <w:r w:rsidR="00560925">
        <w:br w:type="page"/>
      </w:r>
    </w:p>
    <w:p w:rsidR="00560925" w:rsidRDefault="00B60A5C">
      <w:r>
        <w:rPr>
          <w:noProof/>
          <w:lang w:eastAsia="pt-BR"/>
        </w:rPr>
        <w:lastRenderedPageBreak/>
        <w:pict>
          <v:shape id="_x0000_s1098" type="#_x0000_t202" style="position:absolute;margin-left:-43.05pt;margin-top:-82.05pt;width:526.5pt;height:805.5pt;z-index:251686400">
            <v:textbox>
              <w:txbxContent>
                <w:p w:rsidR="00925BD7" w:rsidRDefault="00925BD7">
                  <w:pPr>
                    <w:rPr>
                      <w:b/>
                    </w:rPr>
                  </w:pPr>
                </w:p>
                <w:p w:rsidR="00925BD7" w:rsidRPr="00535807" w:rsidRDefault="00925BD7">
                  <w:pPr>
                    <w:rPr>
                      <w:b/>
                    </w:rPr>
                  </w:pPr>
                  <w:r w:rsidRPr="00535807">
                    <w:rPr>
                      <w:b/>
                    </w:rPr>
                    <w:t>ENTRA O REPÓRTER (5º PERSONAGEM);</w:t>
                  </w:r>
                </w:p>
                <w:p w:rsidR="00925BD7" w:rsidRDefault="00925BD7">
                  <w:r>
                    <w:t>- BOA TARDE, HOJE ESTAMOS QUI, NESTA VIA DE TRÁFEGO INTENSA PARA ENTREVISTAR OS CIDADÃOS SOBRE A IMPORTÂNCIA DO NATAL EM SUAS VIDAS E DOS SEUS FAMILIARES, REDE POVO DE SANTA CATARINA.</w:t>
                  </w:r>
                </w:p>
                <w:p w:rsidR="00925BD7" w:rsidRDefault="00925BD7">
                  <w:r>
                    <w:t>(Entram os personagens, como se estivessem andando naquela via e o repórter para uma das pessoas e pergunta:)</w:t>
                  </w:r>
                </w:p>
                <w:p w:rsidR="00925BD7" w:rsidRDefault="00925BD7">
                  <w:r>
                    <w:t>- Boa tarde, estamos aqui realizando uma pesquisa e gostaríamos de saber o que o Natal significa para você e sua família?</w:t>
                  </w:r>
                </w:p>
                <w:p w:rsidR="00925BD7" w:rsidRDefault="00925BD7">
                  <w:r>
                    <w:t xml:space="preserve">Responde a </w:t>
                  </w:r>
                  <w:r w:rsidRPr="00535807">
                    <w:rPr>
                      <w:b/>
                    </w:rPr>
                    <w:t>1ª pessoa</w:t>
                  </w:r>
                  <w:r>
                    <w:t xml:space="preserve"> – É preço baixo, esperança de poder comprar presentes para todos e de ser retribuído em relação a todos os presentes dados, e se ninguém ficar bêbado demais, da até para ir à missa do galo e assistir a missa com toda a família...</w:t>
                  </w:r>
                </w:p>
                <w:p w:rsidR="00925BD7" w:rsidRDefault="00925BD7">
                  <w:r>
                    <w:t>(O repórter agradece e se dirige a uma 2ª pessoa:)</w:t>
                  </w:r>
                </w:p>
                <w:p w:rsidR="00925BD7" w:rsidRDefault="00925BD7">
                  <w:r>
                    <w:t>- Qual a importância do natal para você e sua família?</w:t>
                  </w:r>
                </w:p>
                <w:p w:rsidR="00925BD7" w:rsidRDefault="00925BD7">
                  <w:r>
                    <w:t xml:space="preserve">Responde </w:t>
                  </w:r>
                  <w:r w:rsidRPr="00535807">
                    <w:rPr>
                      <w:b/>
                    </w:rPr>
                    <w:t>a 2ª pessoa</w:t>
                  </w:r>
                  <w:r>
                    <w:t xml:space="preserve"> – Pra nós lá em casa, natal é comprar tudo para começar a pagar no ano seguinte, e comprar aquilo que a gente esperou comprar durante todo o ano. Muita bebida, comida, doces, aquilo que se quis comer durante o ano e não pode comprar!</w:t>
                  </w:r>
                </w:p>
                <w:p w:rsidR="00925BD7" w:rsidRDefault="00925BD7">
                  <w:r>
                    <w:t>(O repórter agradece e se dirige a uma 3ª pessoa:)</w:t>
                  </w:r>
                </w:p>
                <w:p w:rsidR="00925BD7" w:rsidRDefault="00925BD7">
                  <w:r>
                    <w:t>- Como acontece o natal em sua casa?</w:t>
                  </w:r>
                </w:p>
                <w:p w:rsidR="00925BD7" w:rsidRDefault="00925BD7">
                  <w:r>
                    <w:t xml:space="preserve">Responde a </w:t>
                  </w:r>
                  <w:r w:rsidRPr="00535807">
                    <w:rPr>
                      <w:b/>
                    </w:rPr>
                    <w:t>3ª pessoa</w:t>
                  </w:r>
                  <w:r>
                    <w:t xml:space="preserve"> – Nada demais, a gente janta todo mundo junto, depois abre os presentes, assiste TV para ver os programas e vai dormir, esse ano vai ser mais difícil porque só eu to trabalhando, e papai Noel emagreceu.</w:t>
                  </w:r>
                </w:p>
                <w:p w:rsidR="00925BD7" w:rsidRDefault="00925BD7">
                  <w:r>
                    <w:t>(O repórter agradece e aborda a 4ª pessoa:)</w:t>
                  </w:r>
                </w:p>
                <w:p w:rsidR="00925BD7" w:rsidRDefault="00925BD7">
                  <w:r>
                    <w:t>- Estamos às vésperas do natal e ano novo, qual é o significado do natal em sua vida?</w:t>
                  </w:r>
                </w:p>
                <w:p w:rsidR="00925BD7" w:rsidRDefault="00925BD7">
                  <w:r>
                    <w:t xml:space="preserve">Responde a </w:t>
                  </w:r>
                  <w:r w:rsidRPr="00535807">
                    <w:rPr>
                      <w:b/>
                    </w:rPr>
                    <w:t>4ª pessoa</w:t>
                  </w:r>
                  <w:r>
                    <w:t xml:space="preserve"> - Não sei... </w:t>
                  </w:r>
                </w:p>
                <w:p w:rsidR="00925BD7" w:rsidRDefault="00925BD7">
                  <w:r>
                    <w:t xml:space="preserve">Nunca parei para pensar no assunto! Talvez seja um dia diferente, e a gente possa ser livre para querer e conseguir algo que se quer sem que ninguém ache ruim... </w:t>
                  </w:r>
                </w:p>
                <w:p w:rsidR="00925BD7" w:rsidRDefault="00925BD7">
                  <w:r>
                    <w:t>Não sei bem o que responder...</w:t>
                  </w:r>
                </w:p>
                <w:p w:rsidR="00925BD7" w:rsidRDefault="00925BD7">
                  <w:r>
                    <w:t>(O repórter agradece e encerra as reportagens com a seguinte fala:)</w:t>
                  </w:r>
                </w:p>
                <w:p w:rsidR="00925BD7" w:rsidRDefault="00925BD7">
                  <w:r>
                    <w:t xml:space="preserve">- Ficamos por aqui nesta reportagem, repórter da </w:t>
                  </w:r>
                  <w:r w:rsidRPr="008F0E32">
                    <w:rPr>
                      <w:b/>
                    </w:rPr>
                    <w:t>REDE POVO</w:t>
                  </w:r>
                  <w:r>
                    <w:t>, diretamente de Santa Catarina, Brasil!</w:t>
                  </w:r>
                </w:p>
                <w:p w:rsidR="00925BD7" w:rsidRDefault="00925BD7">
                  <w:r>
                    <w:t>(Sai em seguida).</w:t>
                  </w:r>
                </w:p>
                <w:p w:rsidR="00925BD7" w:rsidRDefault="00925BD7">
                  <w:r>
                    <w:t xml:space="preserve">(Entra </w:t>
                  </w:r>
                  <w:r w:rsidRPr="00535807">
                    <w:rPr>
                      <w:b/>
                    </w:rPr>
                    <w:t>o 1º personagem</w:t>
                  </w:r>
                  <w:r>
                    <w:t>:)</w:t>
                  </w:r>
                </w:p>
                <w:p w:rsidR="00925BD7" w:rsidRDefault="00925BD7">
                  <w:r>
                    <w:t>- Fico parado, ouvindo, observando e meditando sobre tudo isso. Começo a lembrar a trajetória de José e Maria em busca de hospedagem... (</w:t>
                  </w:r>
                  <w:r>
                    <w:rPr>
                      <w:b/>
                    </w:rPr>
                    <w:t xml:space="preserve">entram </w:t>
                  </w:r>
                  <w:r w:rsidRPr="00590963">
                    <w:rPr>
                      <w:b/>
                    </w:rPr>
                    <w:t>em cena os atores vestidos de José e Maria com uma boneca na mão, e se colocam à direita de quem está falando o texto, entram devagar)</w:t>
                  </w:r>
                  <w:r>
                    <w:t>.</w:t>
                  </w:r>
                </w:p>
                <w:p w:rsidR="00925BD7" w:rsidRDefault="00925BD7">
                  <w:r>
                    <w:t>- Eles não conseguiram um lugar digno para ficar e ficaram numa estrebaria, junto aos animais.</w:t>
                  </w:r>
                </w:p>
                <w:p w:rsidR="00925BD7" w:rsidRDefault="00925BD7">
                  <w:r>
                    <w:t>Será que hoje, quase 2015 anos depois, as coisas estão diferentes?</w:t>
                  </w:r>
                </w:p>
                <w:p w:rsidR="00925BD7" w:rsidRDefault="00925BD7">
                  <w:r>
                    <w:t xml:space="preserve">                                                                                                                     </w:t>
                  </w:r>
                </w:p>
                <w:p w:rsidR="00925BD7" w:rsidRPr="00590963" w:rsidRDefault="00925BD7"/>
                <w:p w:rsidR="00925BD7" w:rsidRDefault="00925BD7"/>
                <w:p w:rsidR="00925BD7" w:rsidRDefault="00925BD7"/>
              </w:txbxContent>
            </v:textbox>
          </v:shape>
        </w:pict>
      </w:r>
      <w:r>
        <w:rPr>
          <w:noProof/>
          <w:lang w:eastAsia="pt-BR"/>
        </w:rPr>
        <w:pict>
          <v:shape id="_x0000_s1097" type="#_x0000_t202" style="position:absolute;margin-left:-43.05pt;margin-top:-82.05pt;width:486pt;height:1223.25pt;z-index:251685376">
            <v:textbox>
              <w:txbxContent>
                <w:p w:rsidR="00925BD7" w:rsidRDefault="00925BD7"/>
              </w:txbxContent>
            </v:textbox>
          </v:shape>
        </w:pict>
      </w:r>
    </w:p>
    <w:p w:rsidR="00560925" w:rsidRDefault="00B60A5C">
      <w:r>
        <w:rPr>
          <w:noProof/>
          <w:lang w:eastAsia="pt-BR"/>
        </w:rPr>
        <w:pict>
          <v:shape id="_x0000_s1100" type="#_x0000_t98" style="position:absolute;margin-left:319.2pt;margin-top:652.95pt;width:129.75pt;height:36.8pt;z-index:251688448">
            <v:textbox>
              <w:txbxContent>
                <w:p w:rsidR="00925BD7" w:rsidRDefault="00925BD7">
                  <w:r>
                    <w:t>Naly de Araujo Leite 18</w:t>
                  </w:r>
                </w:p>
              </w:txbxContent>
            </v:textbox>
          </v:shape>
        </w:pict>
      </w:r>
      <w:r w:rsidR="00560925">
        <w:br w:type="page"/>
      </w:r>
    </w:p>
    <w:p w:rsidR="00560925" w:rsidRDefault="00B60A5C">
      <w:r>
        <w:rPr>
          <w:noProof/>
          <w:lang w:eastAsia="pt-BR"/>
        </w:rPr>
        <w:lastRenderedPageBreak/>
        <w:pict>
          <v:shape id="_x0000_s1099" type="#_x0000_t202" style="position:absolute;margin-left:-43.05pt;margin-top:-80.55pt;width:525.75pt;height:786.75pt;z-index:251687424">
            <v:textbox>
              <w:txbxContent>
                <w:p w:rsidR="00925BD7" w:rsidRDefault="00925BD7" w:rsidP="00535807"/>
                <w:p w:rsidR="00925BD7" w:rsidRDefault="00925BD7" w:rsidP="00535807">
                  <w:r>
                    <w:t>(Entra o 2º personagem e fala:)</w:t>
                  </w:r>
                </w:p>
                <w:p w:rsidR="00925BD7" w:rsidRDefault="00925BD7" w:rsidP="00535807">
                  <w:r>
                    <w:t xml:space="preserve">- Acho que não! </w:t>
                  </w:r>
                </w:p>
                <w:p w:rsidR="00925BD7" w:rsidRDefault="00925BD7" w:rsidP="00535807">
                  <w:r>
                    <w:t>A  maioria  das pessoas  continuam vivendo o lado material das comemorações natalinas,mesmo que paire no ar, o Espírito de Natal, não há espaço nas vidas para sentir e perceber a presença do menino Deus.</w:t>
                  </w:r>
                </w:p>
                <w:p w:rsidR="00925BD7" w:rsidRDefault="00925BD7" w:rsidP="00535807">
                  <w:r>
                    <w:t>(Entra o 3º personagem:)</w:t>
                  </w:r>
                </w:p>
                <w:p w:rsidR="00925BD7" w:rsidRDefault="00925BD7" w:rsidP="00535807">
                  <w:r>
                    <w:t>- Quem realmente se preocupa em se lembrar do Deus menino e da mensagem que Ele entregou ao mundo?</w:t>
                  </w:r>
                </w:p>
                <w:p w:rsidR="00925BD7" w:rsidRDefault="00925BD7" w:rsidP="00535807">
                  <w:r>
                    <w:t>Responda:</w:t>
                  </w:r>
                </w:p>
                <w:p w:rsidR="00925BD7" w:rsidRDefault="00925BD7" w:rsidP="00535807">
                  <w:r>
                    <w:t>- Você seria capaz de pensar em Natal sem presentes?</w:t>
                  </w:r>
                </w:p>
                <w:p w:rsidR="00925BD7" w:rsidRDefault="00925BD7" w:rsidP="00535807">
                  <w:r>
                    <w:t>Em crianças sem presentes?</w:t>
                  </w:r>
                </w:p>
                <w:p w:rsidR="00925BD7" w:rsidRDefault="00925BD7" w:rsidP="00535807">
                  <w:r>
                    <w:t>E na humanidade sem Deus Menino?</w:t>
                  </w:r>
                </w:p>
                <w:p w:rsidR="00925BD7" w:rsidRDefault="00925BD7" w:rsidP="00535807"/>
                <w:p w:rsidR="00925BD7" w:rsidRDefault="00925BD7" w:rsidP="00535807">
                  <w:r>
                    <w:t>(O elenco retorna ao palco, um ao lado do outro, mãos dadas para agradecer os aplausos, saída em cordão).</w:t>
                  </w:r>
                </w:p>
                <w:p w:rsidR="00925BD7" w:rsidRDefault="00925BD7" w:rsidP="00535807">
                  <w:r>
                    <w:rPr>
                      <w:noProof/>
                      <w:lang w:eastAsia="pt-BR"/>
                    </w:rPr>
                    <w:drawing>
                      <wp:inline distT="0" distB="0" distL="0" distR="0">
                        <wp:extent cx="6172200" cy="5438775"/>
                        <wp:effectExtent l="228600" t="190500" r="209550" b="180975"/>
                        <wp:docPr id="71" name="Imagem 70" descr="140119_175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0119_175954.jpg"/>
                                <pic:cNvPicPr/>
                              </pic:nvPicPr>
                              <pic:blipFill>
                                <a:blip r:embed="rId41"/>
                                <a:stretch>
                                  <a:fillRect/>
                                </a:stretch>
                              </pic:blipFill>
                              <pic:spPr>
                                <a:xfrm>
                                  <a:off x="0" y="0"/>
                                  <a:ext cx="6172200" cy="5438775"/>
                                </a:xfrm>
                                <a:prstGeom prst="rect">
                                  <a:avLst/>
                                </a:prstGeom>
                                <a:ln>
                                  <a:noFill/>
                                </a:ln>
                                <a:effectLst>
                                  <a:glow rad="228600">
                                    <a:schemeClr val="accent1">
                                      <a:satMod val="175000"/>
                                      <a:alpha val="40000"/>
                                    </a:schemeClr>
                                  </a:glow>
                                  <a:softEdge rad="112500"/>
                                </a:effectLst>
                              </pic:spPr>
                            </pic:pic>
                          </a:graphicData>
                        </a:graphic>
                      </wp:inline>
                    </w:drawing>
                  </w:r>
                </w:p>
                <w:p w:rsidR="00925BD7" w:rsidRDefault="00925BD7" w:rsidP="00535807"/>
                <w:p w:rsidR="00925BD7" w:rsidRDefault="00925BD7" w:rsidP="00535807"/>
                <w:p w:rsidR="00925BD7" w:rsidRDefault="00925BD7" w:rsidP="00535807"/>
                <w:p w:rsidR="00925BD7" w:rsidRDefault="00925BD7" w:rsidP="00535807"/>
                <w:p w:rsidR="00925BD7" w:rsidRDefault="00925BD7" w:rsidP="00535807"/>
                <w:p w:rsidR="00925BD7" w:rsidRDefault="00925BD7"/>
              </w:txbxContent>
            </v:textbox>
          </v:shape>
        </w:pict>
      </w:r>
    </w:p>
    <w:p w:rsidR="00560925" w:rsidRDefault="00B60A5C">
      <w:r>
        <w:rPr>
          <w:noProof/>
          <w:lang w:eastAsia="pt-BR"/>
        </w:rPr>
        <w:pict>
          <v:shape id="_x0000_s1104" type="#_x0000_t202" style="position:absolute;margin-left:347.7pt;margin-top:650pt;width:121.5pt;height:23.95pt;z-index:251692544">
            <v:textbox>
              <w:txbxContent>
                <w:p w:rsidR="00925BD7" w:rsidRDefault="00925BD7">
                  <w:r>
                    <w:t>Naly de Araujo Leite 19</w:t>
                  </w:r>
                </w:p>
              </w:txbxContent>
            </v:textbox>
          </v:shape>
        </w:pict>
      </w:r>
      <w:r>
        <w:rPr>
          <w:noProof/>
          <w:lang w:eastAsia="pt-BR"/>
        </w:rPr>
        <w:pict>
          <v:shape id="_x0000_s1103" type="#_x0000_t98" style="position:absolute;margin-left:340.2pt;margin-top:650pt;width:135.75pt;height:30.75pt;z-index:251691520"/>
        </w:pict>
      </w:r>
      <w:r w:rsidR="00560925">
        <w:br w:type="page"/>
      </w:r>
      <w:r w:rsidR="00526EB7">
        <w:rPr>
          <w:noProof/>
          <w:lang w:eastAsia="pt-BR"/>
        </w:rPr>
        <w:lastRenderedPageBreak/>
        <w:drawing>
          <wp:inline distT="0" distB="0" distL="0" distR="0">
            <wp:extent cx="600075" cy="361950"/>
            <wp:effectExtent l="19050" t="0" r="9525" b="0"/>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srcRect/>
                    <a:stretch>
                      <a:fillRect/>
                    </a:stretch>
                  </pic:blipFill>
                  <pic:spPr bwMode="auto">
                    <a:xfrm>
                      <a:off x="0" y="0"/>
                      <a:ext cx="600075" cy="361950"/>
                    </a:xfrm>
                    <a:prstGeom prst="rect">
                      <a:avLst/>
                    </a:prstGeom>
                    <a:noFill/>
                    <a:ln w="9525">
                      <a:noFill/>
                      <a:miter lim="800000"/>
                      <a:headEnd/>
                      <a:tailEnd/>
                    </a:ln>
                  </pic:spPr>
                </pic:pic>
              </a:graphicData>
            </a:graphic>
          </wp:inline>
        </w:drawing>
      </w:r>
      <w:r w:rsidR="00526EB7">
        <w:rPr>
          <w:noProof/>
          <w:lang w:eastAsia="pt-BR"/>
        </w:rPr>
        <w:drawing>
          <wp:inline distT="0" distB="0" distL="0" distR="0">
            <wp:extent cx="600075" cy="361950"/>
            <wp:effectExtent l="19050" t="0" r="9525" b="0"/>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srcRect/>
                    <a:stretch>
                      <a:fillRect/>
                    </a:stretch>
                  </pic:blipFill>
                  <pic:spPr bwMode="auto">
                    <a:xfrm>
                      <a:off x="0" y="0"/>
                      <a:ext cx="600075" cy="361950"/>
                    </a:xfrm>
                    <a:prstGeom prst="rect">
                      <a:avLst/>
                    </a:prstGeom>
                    <a:noFill/>
                    <a:ln w="9525">
                      <a:noFill/>
                      <a:miter lim="800000"/>
                      <a:headEnd/>
                      <a:tailEnd/>
                    </a:ln>
                  </pic:spPr>
                </pic:pic>
              </a:graphicData>
            </a:graphic>
          </wp:inline>
        </w:drawing>
      </w:r>
    </w:p>
    <w:p w:rsidR="00560925" w:rsidRDefault="00B60A5C">
      <w:r>
        <w:rPr>
          <w:noProof/>
          <w:lang w:eastAsia="pt-BR"/>
        </w:rPr>
        <w:pict>
          <v:shape id="_x0000_s1109" type="#_x0000_t202" style="position:absolute;margin-left:82.95pt;margin-top:-13.1pt;width:387pt;height:27.75pt;z-index:251695616" fillcolor="#4f81bd [3204]" strokecolor="#f2f2f2 [3041]" strokeweight="3pt">
            <v:shadow on="t" type="perspective" color="#c4bc96 [2414]" opacity=".5" origin=",.5" offset="0,0" matrix=",56756f,,-.5"/>
            <v:textbox>
              <w:txbxContent>
                <w:p w:rsidR="00925BD7" w:rsidRPr="003B6B42" w:rsidRDefault="00925BD7">
                  <w:pPr>
                    <w:rPr>
                      <w:rFonts w:ascii="Arial Black" w:hAnsi="Arial Black"/>
                    </w:rPr>
                  </w:pPr>
                  <w:r>
                    <w:rPr>
                      <w:rFonts w:ascii="Arial Black" w:hAnsi="Arial Black"/>
                    </w:rPr>
                    <w:t>PEÇA TEATRAL – BARATINHA MATILDA – NALY DE A. LEITE</w:t>
                  </w:r>
                </w:p>
              </w:txbxContent>
            </v:textbox>
          </v:shape>
        </w:pict>
      </w:r>
      <w:r>
        <w:rPr>
          <w:noProof/>
          <w:lang w:eastAsia="pt-BR"/>
        </w:rPr>
        <w:pict>
          <v:shapetype id="_x0000_t76" coordsize="21600,21600" o:spt="76" adj="6480,8640,4320" path="m10800,l@0@2@1@2@1@1@2@1@2@0,,10800@2@3@2@4@1@4@1@5@0@5,10800,21600@3@5@4@5@4@4@5@4@5@3,21600,10800@5@0@5@1@4@1@4@2@3@2xe">
            <v:stroke joinstyle="miter"/>
            <v:formulas>
              <v:f eqn="val #0"/>
              <v:f eqn="val #1"/>
              <v:f eqn="val #2"/>
              <v:f eqn="sum 21600 0 #0"/>
              <v:f eqn="sum 21600 0 #1"/>
              <v:f eqn="sum 21600 0 #2"/>
              <v:f eqn="sum #0 0 10800"/>
              <v:f eqn="sum #1 0 10800"/>
              <v:f eqn="prod @7 #2 @6"/>
              <v:f eqn="sum 21600 0 @8"/>
            </v:formulas>
            <v:path o:connecttype="rect" textboxrect="@8,@1,@9,@4;@1,@8,@4,@9"/>
            <v:handles>
              <v:h position="#0,topLeft" xrange="@2,@1"/>
              <v:h position="#1,#2" xrange="@0,10800" yrange="0,@0"/>
            </v:handles>
          </v:shapetype>
          <v:shape id="_x0000_s1108" type="#_x0000_t76" style="position:absolute;margin-left:42.45pt;margin-top:-68.6pt;width:444pt;height:142.5pt;z-index:251694592" fillcolor="#4f81bd [3204]" strokecolor="#938953 [1614]" strokeweight="3pt">
            <v:shadow on="t" color="#243f60 [1604]" opacity=".5" offset="-6pt,-6pt"/>
          </v:shape>
        </w:pict>
      </w:r>
      <w:r>
        <w:rPr>
          <w:noProof/>
          <w:lang w:eastAsia="pt-BR"/>
        </w:rPr>
        <w:pict>
          <v:shapetype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_x0000_s1106" type="#_x0000_t72" style="position:absolute;margin-left:55.95pt;margin-top:-91.1pt;width:378.75pt;height:182.25pt;z-index:251693568" fillcolor="#4f81bd [3204]" strokecolor="#f2f2f2 [3041]" strokeweight="3pt">
            <v:shadow on="t" type="perspective" color="#243f60 [1604]" opacity=".5" offset="1pt" offset2="-1pt"/>
          </v:shape>
        </w:pict>
      </w:r>
      <w:r w:rsidR="00526EB7">
        <w:rPr>
          <w:noProof/>
          <w:lang w:eastAsia="pt-BR"/>
        </w:rPr>
        <w:drawing>
          <wp:inline distT="0" distB="0" distL="0" distR="0">
            <wp:extent cx="600075" cy="361950"/>
            <wp:effectExtent l="19050" t="0" r="9525" b="0"/>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srcRect/>
                    <a:stretch>
                      <a:fillRect/>
                    </a:stretch>
                  </pic:blipFill>
                  <pic:spPr bwMode="auto">
                    <a:xfrm>
                      <a:off x="0" y="0"/>
                      <a:ext cx="600075" cy="361950"/>
                    </a:xfrm>
                    <a:prstGeom prst="rect">
                      <a:avLst/>
                    </a:prstGeom>
                    <a:noFill/>
                    <a:ln w="9525">
                      <a:noFill/>
                      <a:miter lim="800000"/>
                      <a:headEnd/>
                      <a:tailEnd/>
                    </a:ln>
                  </pic:spPr>
                </pic:pic>
              </a:graphicData>
            </a:graphic>
          </wp:inline>
        </w:drawing>
      </w:r>
    </w:p>
    <w:p w:rsidR="003B6B42" w:rsidRDefault="003B6B42"/>
    <w:p w:rsidR="003B6B42" w:rsidRDefault="003B6B42"/>
    <w:p w:rsidR="003B6B42" w:rsidRDefault="003B6B42"/>
    <w:p w:rsidR="008F0E32" w:rsidRDefault="003B6B42">
      <w:pPr>
        <w:rPr>
          <w:rFonts w:ascii="Arial" w:hAnsi="Arial" w:cs="Arial"/>
        </w:rPr>
      </w:pPr>
      <w:r w:rsidRPr="008F0E32">
        <w:rPr>
          <w:rFonts w:ascii="Arial" w:hAnsi="Arial" w:cs="Arial"/>
          <w:b/>
        </w:rPr>
        <w:t>Cenário:</w:t>
      </w:r>
      <w:r w:rsidR="008F0E32">
        <w:rPr>
          <w:rFonts w:ascii="Arial" w:hAnsi="Arial" w:cs="Arial"/>
        </w:rPr>
        <w:t xml:space="preserve"> uma escrivaninha frente ao público, móveis de sala de estudos residencial, biblioteca.</w:t>
      </w:r>
    </w:p>
    <w:p w:rsidR="008F0E32" w:rsidRDefault="008F0E32">
      <w:pPr>
        <w:rPr>
          <w:rFonts w:ascii="Arial" w:hAnsi="Arial" w:cs="Arial"/>
        </w:rPr>
      </w:pPr>
      <w:r>
        <w:rPr>
          <w:rFonts w:ascii="Arial" w:hAnsi="Arial" w:cs="Arial"/>
        </w:rPr>
        <w:t>Sobre a escrivaninha, livros, papéis, lupa, microscópio, porta - canetas, uma luminária e um celular.</w:t>
      </w:r>
    </w:p>
    <w:p w:rsidR="008F0E32" w:rsidRDefault="008F0E32">
      <w:pPr>
        <w:rPr>
          <w:rFonts w:ascii="Arial" w:hAnsi="Arial" w:cs="Arial"/>
        </w:rPr>
      </w:pPr>
      <w:r>
        <w:rPr>
          <w:rFonts w:ascii="Arial" w:hAnsi="Arial" w:cs="Arial"/>
        </w:rPr>
        <w:t>Um tapete em frente a escrivaninha.</w:t>
      </w:r>
    </w:p>
    <w:p w:rsidR="008F0E32" w:rsidRPr="008F0E32" w:rsidRDefault="008F0E32">
      <w:pPr>
        <w:rPr>
          <w:rFonts w:ascii="Arial" w:hAnsi="Arial" w:cs="Arial"/>
          <w:b/>
        </w:rPr>
      </w:pPr>
      <w:r w:rsidRPr="008F0E32">
        <w:rPr>
          <w:rFonts w:ascii="Arial" w:hAnsi="Arial" w:cs="Arial"/>
          <w:b/>
        </w:rPr>
        <w:t>Personagens:</w:t>
      </w:r>
    </w:p>
    <w:p w:rsidR="008F0E32" w:rsidRDefault="008F0E32">
      <w:pPr>
        <w:rPr>
          <w:rFonts w:ascii="Arial" w:hAnsi="Arial" w:cs="Arial"/>
        </w:rPr>
      </w:pPr>
      <w:r>
        <w:rPr>
          <w:rFonts w:ascii="Arial" w:hAnsi="Arial" w:cs="Arial"/>
        </w:rPr>
        <w:t>Joãozinho, Tirolesa e a Baratinha Matilda.</w:t>
      </w:r>
    </w:p>
    <w:p w:rsidR="008F0E32" w:rsidRPr="008F0E32" w:rsidRDefault="008F0E32">
      <w:pPr>
        <w:rPr>
          <w:rFonts w:ascii="Arial" w:hAnsi="Arial" w:cs="Arial"/>
          <w:b/>
        </w:rPr>
      </w:pPr>
      <w:r w:rsidRPr="008F0E32">
        <w:rPr>
          <w:rFonts w:ascii="Arial" w:hAnsi="Arial" w:cs="Arial"/>
          <w:b/>
        </w:rPr>
        <w:t>Figurino:</w:t>
      </w:r>
    </w:p>
    <w:p w:rsidR="008F0E32" w:rsidRDefault="008F0E32">
      <w:pPr>
        <w:rPr>
          <w:rFonts w:ascii="Arial" w:hAnsi="Arial" w:cs="Arial"/>
        </w:rPr>
      </w:pPr>
      <w:r w:rsidRPr="00EC2E2F">
        <w:rPr>
          <w:rFonts w:ascii="Arial" w:hAnsi="Arial" w:cs="Arial"/>
          <w:b/>
        </w:rPr>
        <w:t xml:space="preserve">Joãozinho </w:t>
      </w:r>
      <w:r>
        <w:rPr>
          <w:rFonts w:ascii="Arial" w:hAnsi="Arial" w:cs="Arial"/>
        </w:rPr>
        <w:t>– estudante – menino - vestindo uniforme escolar;</w:t>
      </w:r>
    </w:p>
    <w:p w:rsidR="008F0E32" w:rsidRDefault="008F0E32">
      <w:pPr>
        <w:rPr>
          <w:rFonts w:ascii="Arial" w:hAnsi="Arial" w:cs="Arial"/>
        </w:rPr>
      </w:pPr>
      <w:r w:rsidRPr="00EC2E2F">
        <w:rPr>
          <w:rFonts w:ascii="Arial" w:hAnsi="Arial" w:cs="Arial"/>
          <w:b/>
        </w:rPr>
        <w:t xml:space="preserve">Tirolesa </w:t>
      </w:r>
      <w:r>
        <w:rPr>
          <w:rFonts w:ascii="Arial" w:hAnsi="Arial" w:cs="Arial"/>
        </w:rPr>
        <w:t>– empregada doméstica - vestido com avental, lenço na cabeça, chinelos e espanador nas mãos.</w:t>
      </w:r>
    </w:p>
    <w:p w:rsidR="008F0E32" w:rsidRDefault="008F0E32">
      <w:pPr>
        <w:rPr>
          <w:rFonts w:ascii="Arial" w:hAnsi="Arial" w:cs="Arial"/>
          <w:b/>
        </w:rPr>
      </w:pPr>
      <w:r w:rsidRPr="008F0E32">
        <w:rPr>
          <w:rFonts w:ascii="Arial" w:hAnsi="Arial" w:cs="Arial"/>
          <w:b/>
        </w:rPr>
        <w:t>1ª Cena:</w:t>
      </w:r>
    </w:p>
    <w:p w:rsidR="008F0E32" w:rsidRDefault="000D1D53">
      <w:pPr>
        <w:rPr>
          <w:rFonts w:ascii="Arial" w:hAnsi="Arial" w:cs="Arial"/>
        </w:rPr>
      </w:pPr>
      <w:r>
        <w:rPr>
          <w:rFonts w:ascii="Arial" w:hAnsi="Arial" w:cs="Arial"/>
          <w:b/>
        </w:rPr>
        <w:t>J</w:t>
      </w:r>
      <w:r>
        <w:rPr>
          <w:rFonts w:ascii="Arial" w:hAnsi="Arial" w:cs="Arial"/>
        </w:rPr>
        <w:t>oãozinho ao chegar em casa da escola, entra na sala de estudos, cantando, e dando gingando, a cada passo à frente, uma para trás, ritmo da música da capoeira, Berimbau:</w:t>
      </w:r>
    </w:p>
    <w:p w:rsidR="000D1D53" w:rsidRDefault="000D1D53">
      <w:pPr>
        <w:rPr>
          <w:rFonts w:ascii="Arial" w:hAnsi="Arial" w:cs="Arial"/>
        </w:rPr>
      </w:pPr>
      <w:r>
        <w:rPr>
          <w:rFonts w:ascii="Arial" w:hAnsi="Arial" w:cs="Arial"/>
        </w:rPr>
        <w:t>- Vai Noé, vai Noé,a chuva já vem,vem, vem,vem! (2 x )</w:t>
      </w:r>
    </w:p>
    <w:p w:rsidR="000D1D53" w:rsidRDefault="000D1D53">
      <w:pPr>
        <w:rPr>
          <w:rFonts w:ascii="Arial" w:hAnsi="Arial" w:cs="Arial"/>
        </w:rPr>
      </w:pPr>
      <w:r>
        <w:rPr>
          <w:rFonts w:ascii="Arial" w:hAnsi="Arial" w:cs="Arial"/>
        </w:rPr>
        <w:t>(Parando em meio a sala, coloca as mãos na cintura e olhando em torno de si, pergunta:)</w:t>
      </w:r>
    </w:p>
    <w:p w:rsidR="000D1D53" w:rsidRDefault="000D1D53">
      <w:pPr>
        <w:rPr>
          <w:rFonts w:ascii="Arial" w:hAnsi="Arial" w:cs="Arial"/>
        </w:rPr>
      </w:pPr>
      <w:r>
        <w:rPr>
          <w:rFonts w:ascii="Arial" w:hAnsi="Arial" w:cs="Arial"/>
        </w:rPr>
        <w:t>- Ué! Cadê a pequenininha, branquinha, descascadinha do papai?</w:t>
      </w:r>
    </w:p>
    <w:p w:rsidR="000D1D53" w:rsidRDefault="000D1D53">
      <w:pPr>
        <w:rPr>
          <w:rFonts w:ascii="Arial" w:hAnsi="Arial" w:cs="Arial"/>
        </w:rPr>
      </w:pPr>
      <w:r>
        <w:rPr>
          <w:rFonts w:ascii="Arial" w:hAnsi="Arial" w:cs="Arial"/>
        </w:rPr>
        <w:t>Matilda! Matildinha!!?</w:t>
      </w:r>
    </w:p>
    <w:p w:rsidR="000D1D53" w:rsidRDefault="000D1D53">
      <w:pPr>
        <w:rPr>
          <w:rFonts w:ascii="Arial" w:hAnsi="Arial" w:cs="Arial"/>
        </w:rPr>
      </w:pPr>
      <w:r>
        <w:rPr>
          <w:rFonts w:ascii="Arial" w:hAnsi="Arial" w:cs="Arial"/>
        </w:rPr>
        <w:t>(Começa a procurar se abaixando e olhando em torno de si, atrás dos móveis e levanta o tapete da sala, começa a tossir abanando o ar, e chama a Tirolesa:)</w:t>
      </w:r>
    </w:p>
    <w:p w:rsidR="000D1D53" w:rsidRDefault="000D1D53">
      <w:pPr>
        <w:rPr>
          <w:rFonts w:ascii="Arial" w:hAnsi="Arial" w:cs="Arial"/>
        </w:rPr>
      </w:pPr>
      <w:r>
        <w:rPr>
          <w:rFonts w:ascii="Arial" w:hAnsi="Arial" w:cs="Arial"/>
        </w:rPr>
        <w:t>- Tirolesa! Tirolesa!</w:t>
      </w:r>
    </w:p>
    <w:p w:rsidR="000D1D53" w:rsidRDefault="000D1D53">
      <w:pPr>
        <w:rPr>
          <w:rFonts w:ascii="Arial" w:hAnsi="Arial" w:cs="Arial"/>
        </w:rPr>
      </w:pPr>
      <w:r>
        <w:rPr>
          <w:rFonts w:ascii="Arial" w:hAnsi="Arial" w:cs="Arial"/>
        </w:rPr>
        <w:t>Tirolesa! Vou mandar te prender como terrorista... (continua tossindo e espirrando).</w:t>
      </w:r>
    </w:p>
    <w:p w:rsidR="000D1D53" w:rsidRDefault="00B60A5C">
      <w:pPr>
        <w:rPr>
          <w:rFonts w:ascii="Arial" w:hAnsi="Arial" w:cs="Arial"/>
          <w:b/>
        </w:rPr>
      </w:pPr>
      <w:r>
        <w:rPr>
          <w:rFonts w:ascii="Arial" w:hAnsi="Arial" w:cs="Arial"/>
          <w:b/>
          <w:noProof/>
          <w:lang w:eastAsia="pt-BR"/>
        </w:rPr>
        <w:pict>
          <v:shape id="_x0000_s1141" type="#_x0000_t64" style="position:absolute;margin-left:272.7pt;margin-top:11.7pt;width:121.5pt;height:39pt;z-index:251724288">
            <v:textbox>
              <w:txbxContent>
                <w:p w:rsidR="00925BD7" w:rsidRDefault="00925BD7">
                  <w:r>
                    <w:t>Naly de Araujo Leite  20</w:t>
                  </w:r>
                </w:p>
              </w:txbxContent>
            </v:textbox>
          </v:shape>
        </w:pict>
      </w:r>
      <w:r w:rsidR="000D1D53" w:rsidRPr="000D1D53">
        <w:rPr>
          <w:rFonts w:ascii="Arial" w:hAnsi="Arial" w:cs="Arial"/>
          <w:b/>
        </w:rPr>
        <w:t>2ª CENA:</w:t>
      </w:r>
    </w:p>
    <w:p w:rsidR="000D1D53" w:rsidRDefault="000D1D53">
      <w:pPr>
        <w:rPr>
          <w:rFonts w:ascii="Arial" w:hAnsi="Arial" w:cs="Arial"/>
        </w:rPr>
      </w:pPr>
      <w:r w:rsidRPr="000D1D53">
        <w:rPr>
          <w:rFonts w:ascii="Arial" w:hAnsi="Arial" w:cs="Arial"/>
        </w:rPr>
        <w:lastRenderedPageBreak/>
        <w:t>(A moça surge na porta</w:t>
      </w:r>
      <w:r>
        <w:rPr>
          <w:rFonts w:ascii="Arial" w:hAnsi="Arial" w:cs="Arial"/>
        </w:rPr>
        <w:t>, olha e entra com espanador na mão, pergunta:)</w:t>
      </w:r>
    </w:p>
    <w:p w:rsidR="000D1D53" w:rsidRDefault="000D1D53">
      <w:pPr>
        <w:rPr>
          <w:rFonts w:ascii="Arial" w:hAnsi="Arial" w:cs="Arial"/>
        </w:rPr>
      </w:pPr>
      <w:r>
        <w:rPr>
          <w:rFonts w:ascii="Arial" w:hAnsi="Arial" w:cs="Arial"/>
        </w:rPr>
        <w:t>- O que foi Joãozinho? Tá com febre? Tá delirando? (se aproxima de Joãozinho</w:t>
      </w:r>
    </w:p>
    <w:p w:rsidR="000D1D53" w:rsidRDefault="000D1D53">
      <w:pPr>
        <w:rPr>
          <w:rFonts w:ascii="Arial" w:hAnsi="Arial" w:cs="Arial"/>
        </w:rPr>
      </w:pPr>
      <w:r>
        <w:rPr>
          <w:rFonts w:ascii="Arial" w:hAnsi="Arial" w:cs="Arial"/>
        </w:rPr>
        <w:t>apalpando sua testa).</w:t>
      </w:r>
    </w:p>
    <w:p w:rsidR="000D1D53" w:rsidRDefault="000D1D53">
      <w:pPr>
        <w:rPr>
          <w:rFonts w:ascii="Arial" w:hAnsi="Arial" w:cs="Arial"/>
        </w:rPr>
      </w:pPr>
      <w:r>
        <w:rPr>
          <w:rFonts w:ascii="Arial" w:hAnsi="Arial" w:cs="Arial"/>
        </w:rPr>
        <w:t>- Não, Tirolesa, mas minha mãe já viu o depósito de lixo debaixo do tapete?</w:t>
      </w:r>
    </w:p>
    <w:p w:rsidR="00836F50" w:rsidRDefault="00836F50">
      <w:pPr>
        <w:rPr>
          <w:rFonts w:ascii="Arial" w:hAnsi="Arial" w:cs="Arial"/>
        </w:rPr>
      </w:pPr>
      <w:r>
        <w:rPr>
          <w:rFonts w:ascii="Arial" w:hAnsi="Arial" w:cs="Arial"/>
        </w:rPr>
        <w:t>Estou tossindo porque sou asmático...</w:t>
      </w:r>
    </w:p>
    <w:p w:rsidR="00836F50" w:rsidRDefault="00836F50">
      <w:pPr>
        <w:rPr>
          <w:rFonts w:ascii="Arial" w:hAnsi="Arial" w:cs="Arial"/>
        </w:rPr>
      </w:pPr>
      <w:r>
        <w:rPr>
          <w:rFonts w:ascii="Arial" w:hAnsi="Arial" w:cs="Arial"/>
        </w:rPr>
        <w:t>- Sei... (ela diz se afastando dele em direção ao público e olhando Joãozinho de cima em baixo, e continua falando:)</w:t>
      </w:r>
    </w:p>
    <w:p w:rsidR="00836F50" w:rsidRDefault="00836F50">
      <w:pPr>
        <w:rPr>
          <w:rFonts w:ascii="Arial" w:hAnsi="Arial" w:cs="Arial"/>
        </w:rPr>
      </w:pPr>
      <w:r>
        <w:rPr>
          <w:rFonts w:ascii="Arial" w:hAnsi="Arial" w:cs="Arial"/>
        </w:rPr>
        <w:t>Sofre de alergia por poeira, e o seu quarto?</w:t>
      </w:r>
    </w:p>
    <w:p w:rsidR="00836F50" w:rsidRDefault="00836F50">
      <w:pPr>
        <w:rPr>
          <w:rFonts w:ascii="Arial" w:hAnsi="Arial" w:cs="Arial"/>
        </w:rPr>
      </w:pPr>
      <w:r>
        <w:rPr>
          <w:rFonts w:ascii="Arial" w:hAnsi="Arial" w:cs="Arial"/>
        </w:rPr>
        <w:t>E lá embaixo no porão?</w:t>
      </w:r>
    </w:p>
    <w:p w:rsidR="00836F50" w:rsidRDefault="00836F50">
      <w:pPr>
        <w:rPr>
          <w:rFonts w:ascii="Arial" w:hAnsi="Arial" w:cs="Arial"/>
        </w:rPr>
      </w:pPr>
      <w:r>
        <w:rPr>
          <w:rFonts w:ascii="Arial" w:hAnsi="Arial" w:cs="Arial"/>
        </w:rPr>
        <w:t>Rato, barata, lagartixa, perereca, grilo formiga, etc... etc... Nada disso dá alergia, não?</w:t>
      </w:r>
    </w:p>
    <w:p w:rsidR="00836F50" w:rsidRDefault="00836F50">
      <w:pPr>
        <w:rPr>
          <w:rFonts w:ascii="Arial" w:hAnsi="Arial" w:cs="Arial"/>
        </w:rPr>
      </w:pPr>
      <w:r>
        <w:rPr>
          <w:rFonts w:ascii="Arial" w:hAnsi="Arial" w:cs="Arial"/>
        </w:rPr>
        <w:t>E a cachorrada? Sem falar nos gatos...</w:t>
      </w:r>
    </w:p>
    <w:p w:rsidR="00836F50" w:rsidRPr="002746AE" w:rsidRDefault="00836F50">
      <w:pPr>
        <w:rPr>
          <w:rFonts w:ascii="Arial" w:hAnsi="Arial" w:cs="Arial"/>
          <w:b/>
        </w:rPr>
      </w:pPr>
      <w:r w:rsidRPr="002746AE">
        <w:rPr>
          <w:rFonts w:ascii="Arial" w:hAnsi="Arial" w:cs="Arial"/>
          <w:b/>
        </w:rPr>
        <w:t>JOÃOZINHO:</w:t>
      </w:r>
    </w:p>
    <w:p w:rsidR="00836F50" w:rsidRDefault="00836F50">
      <w:pPr>
        <w:rPr>
          <w:rFonts w:ascii="Arial" w:hAnsi="Arial" w:cs="Arial"/>
        </w:rPr>
      </w:pPr>
      <w:r>
        <w:rPr>
          <w:rFonts w:ascii="Arial" w:hAnsi="Arial" w:cs="Arial"/>
        </w:rPr>
        <w:t>- É diferente... são experimentos altamente cientificistas...sabe como é, a Nasa me aguarda...</w:t>
      </w:r>
    </w:p>
    <w:p w:rsidR="00836F50" w:rsidRDefault="00836F50">
      <w:pPr>
        <w:rPr>
          <w:rFonts w:ascii="Arial" w:hAnsi="Arial" w:cs="Arial"/>
        </w:rPr>
      </w:pPr>
      <w:r>
        <w:rPr>
          <w:rFonts w:ascii="Arial" w:hAnsi="Arial" w:cs="Arial"/>
        </w:rPr>
        <w:t>E eu vou levar todos eles para a lua!</w:t>
      </w:r>
    </w:p>
    <w:p w:rsidR="00836F50" w:rsidRDefault="00836F50">
      <w:pPr>
        <w:rPr>
          <w:rFonts w:ascii="Arial" w:hAnsi="Arial" w:cs="Arial"/>
        </w:rPr>
      </w:pPr>
      <w:r w:rsidRPr="002746AE">
        <w:rPr>
          <w:rFonts w:ascii="Arial" w:hAnsi="Arial" w:cs="Arial"/>
          <w:b/>
        </w:rPr>
        <w:t>TIROLESA:</w:t>
      </w:r>
      <w:r>
        <w:rPr>
          <w:rFonts w:ascii="Arial" w:hAnsi="Arial" w:cs="Arial"/>
        </w:rPr>
        <w:br/>
        <w:t xml:space="preserve">- Sei... </w:t>
      </w:r>
      <w:r w:rsidR="002746AE">
        <w:rPr>
          <w:rFonts w:ascii="Arial" w:hAnsi="Arial" w:cs="Arial"/>
        </w:rPr>
        <w:t xml:space="preserve"> </w:t>
      </w:r>
      <w:r>
        <w:rPr>
          <w:rFonts w:ascii="Arial" w:hAnsi="Arial" w:cs="Arial"/>
        </w:rPr>
        <w:t>assim é bom, quando a comida acabar, você terá o que comer!</w:t>
      </w:r>
    </w:p>
    <w:p w:rsidR="00836F50" w:rsidRPr="002746AE" w:rsidRDefault="00836F50">
      <w:pPr>
        <w:rPr>
          <w:rFonts w:ascii="Arial" w:hAnsi="Arial" w:cs="Arial"/>
          <w:b/>
        </w:rPr>
      </w:pPr>
      <w:r w:rsidRPr="002746AE">
        <w:rPr>
          <w:rFonts w:ascii="Arial" w:hAnsi="Arial" w:cs="Arial"/>
          <w:b/>
        </w:rPr>
        <w:t>JOÃOZINHO:</w:t>
      </w:r>
    </w:p>
    <w:p w:rsidR="00836F50" w:rsidRDefault="00836F50">
      <w:pPr>
        <w:rPr>
          <w:rFonts w:ascii="Arial" w:hAnsi="Arial" w:cs="Arial"/>
        </w:rPr>
      </w:pPr>
      <w:r>
        <w:rPr>
          <w:rFonts w:ascii="Arial" w:hAnsi="Arial" w:cs="Arial"/>
        </w:rPr>
        <w:t>- Sabe o que é? Cadê minha Matilda?</w:t>
      </w:r>
    </w:p>
    <w:p w:rsidR="00836F50" w:rsidRPr="002746AE" w:rsidRDefault="00836F50">
      <w:pPr>
        <w:rPr>
          <w:rFonts w:ascii="Arial" w:hAnsi="Arial" w:cs="Arial"/>
          <w:b/>
        </w:rPr>
      </w:pPr>
      <w:r w:rsidRPr="002746AE">
        <w:rPr>
          <w:rFonts w:ascii="Arial" w:hAnsi="Arial" w:cs="Arial"/>
          <w:b/>
        </w:rPr>
        <w:t>TIROLESA:</w:t>
      </w:r>
    </w:p>
    <w:p w:rsidR="00836F50" w:rsidRPr="002746AE" w:rsidRDefault="00836F50">
      <w:pPr>
        <w:rPr>
          <w:rFonts w:ascii="Arial" w:hAnsi="Arial" w:cs="Arial"/>
          <w:b/>
        </w:rPr>
      </w:pPr>
      <w:r>
        <w:rPr>
          <w:rFonts w:ascii="Arial" w:hAnsi="Arial" w:cs="Arial"/>
        </w:rPr>
        <w:t>-Qual é a Matilda?</w:t>
      </w:r>
      <w:r>
        <w:rPr>
          <w:rFonts w:ascii="Arial" w:hAnsi="Arial" w:cs="Arial"/>
        </w:rPr>
        <w:br/>
      </w:r>
    </w:p>
    <w:p w:rsidR="00836F50" w:rsidRPr="002746AE" w:rsidRDefault="00836F50">
      <w:pPr>
        <w:rPr>
          <w:rFonts w:ascii="Arial" w:hAnsi="Arial" w:cs="Arial"/>
          <w:b/>
        </w:rPr>
      </w:pPr>
      <w:r w:rsidRPr="002746AE">
        <w:rPr>
          <w:rFonts w:ascii="Arial" w:hAnsi="Arial" w:cs="Arial"/>
          <w:b/>
        </w:rPr>
        <w:t>JOÃOZINHO:</w:t>
      </w:r>
    </w:p>
    <w:p w:rsidR="00836F50" w:rsidRDefault="00836F50">
      <w:pPr>
        <w:rPr>
          <w:rFonts w:ascii="Arial" w:hAnsi="Arial" w:cs="Arial"/>
        </w:rPr>
      </w:pPr>
      <w:r>
        <w:rPr>
          <w:rFonts w:ascii="Arial" w:hAnsi="Arial" w:cs="Arial"/>
        </w:rPr>
        <w:t>- A minha barata!</w:t>
      </w:r>
    </w:p>
    <w:p w:rsidR="00836F50" w:rsidRPr="002746AE" w:rsidRDefault="00836F50">
      <w:pPr>
        <w:rPr>
          <w:rFonts w:ascii="Arial" w:hAnsi="Arial" w:cs="Arial"/>
          <w:b/>
        </w:rPr>
      </w:pPr>
      <w:r w:rsidRPr="002746AE">
        <w:rPr>
          <w:rFonts w:ascii="Arial" w:hAnsi="Arial" w:cs="Arial"/>
          <w:b/>
        </w:rPr>
        <w:t>TIROLESA:</w:t>
      </w:r>
    </w:p>
    <w:p w:rsidR="00836F50" w:rsidRDefault="00836F50">
      <w:pPr>
        <w:rPr>
          <w:rFonts w:ascii="Arial" w:hAnsi="Arial" w:cs="Arial"/>
        </w:rPr>
      </w:pPr>
      <w:r>
        <w:rPr>
          <w:rFonts w:ascii="Arial" w:hAnsi="Arial" w:cs="Arial"/>
        </w:rPr>
        <w:t>- Cruz Credo, Joãozinho!! (faz o nome do pai)</w:t>
      </w:r>
    </w:p>
    <w:p w:rsidR="00836F50" w:rsidRDefault="00836F50">
      <w:pPr>
        <w:rPr>
          <w:rFonts w:ascii="Arial" w:hAnsi="Arial" w:cs="Arial"/>
        </w:rPr>
      </w:pPr>
      <w:r>
        <w:rPr>
          <w:rFonts w:ascii="Arial" w:hAnsi="Arial" w:cs="Arial"/>
        </w:rPr>
        <w:t>Barata dá alergia,sabia?</w:t>
      </w:r>
    </w:p>
    <w:p w:rsidR="00836F50" w:rsidRPr="002746AE" w:rsidRDefault="00836F50">
      <w:pPr>
        <w:rPr>
          <w:rFonts w:ascii="Arial" w:hAnsi="Arial" w:cs="Arial"/>
          <w:b/>
        </w:rPr>
      </w:pPr>
      <w:r w:rsidRPr="002746AE">
        <w:rPr>
          <w:rFonts w:ascii="Arial" w:hAnsi="Arial" w:cs="Arial"/>
          <w:b/>
        </w:rPr>
        <w:t>JOÃOZINHO:</w:t>
      </w:r>
    </w:p>
    <w:p w:rsidR="00836F50" w:rsidRDefault="00836F50">
      <w:pPr>
        <w:rPr>
          <w:rFonts w:ascii="Arial" w:hAnsi="Arial" w:cs="Arial"/>
        </w:rPr>
      </w:pPr>
      <w:r>
        <w:rPr>
          <w:rFonts w:ascii="Arial" w:hAnsi="Arial" w:cs="Arial"/>
        </w:rPr>
        <w:t>- Pelo bem da humanidade!</w:t>
      </w:r>
    </w:p>
    <w:p w:rsidR="00836F50" w:rsidRDefault="00B60A5C">
      <w:pPr>
        <w:rPr>
          <w:rFonts w:ascii="Arial" w:hAnsi="Arial" w:cs="Arial"/>
        </w:rPr>
      </w:pPr>
      <w:r>
        <w:rPr>
          <w:rFonts w:ascii="Arial" w:hAnsi="Arial" w:cs="Arial"/>
          <w:noProof/>
          <w:lang w:eastAsia="pt-BR"/>
        </w:rPr>
        <w:pict>
          <v:shape id="_x0000_s1142" type="#_x0000_t64" style="position:absolute;margin-left:308.7pt;margin-top:6.55pt;width:128.25pt;height:38.25pt;z-index:251725312">
            <v:textbox>
              <w:txbxContent>
                <w:p w:rsidR="00925BD7" w:rsidRDefault="00925BD7">
                  <w:r>
                    <w:t>Naly de Araujo Leite 21</w:t>
                  </w:r>
                </w:p>
              </w:txbxContent>
            </v:textbox>
          </v:shape>
        </w:pict>
      </w:r>
      <w:r w:rsidR="00836F50">
        <w:rPr>
          <w:rFonts w:ascii="Arial" w:hAnsi="Arial" w:cs="Arial"/>
        </w:rPr>
        <w:t>Sei que um dia serei reconhecido!</w:t>
      </w:r>
    </w:p>
    <w:p w:rsidR="00836F50" w:rsidRPr="002746AE" w:rsidRDefault="00836F50">
      <w:pPr>
        <w:rPr>
          <w:rFonts w:ascii="Arial" w:hAnsi="Arial" w:cs="Arial"/>
          <w:b/>
        </w:rPr>
      </w:pPr>
      <w:r w:rsidRPr="002746AE">
        <w:rPr>
          <w:rFonts w:ascii="Arial" w:hAnsi="Arial" w:cs="Arial"/>
          <w:b/>
        </w:rPr>
        <w:lastRenderedPageBreak/>
        <w:t>TIROLESA:</w:t>
      </w:r>
    </w:p>
    <w:p w:rsidR="00836F50" w:rsidRDefault="00836F50">
      <w:pPr>
        <w:rPr>
          <w:rFonts w:ascii="Arial" w:hAnsi="Arial" w:cs="Arial"/>
        </w:rPr>
      </w:pPr>
      <w:r>
        <w:rPr>
          <w:rFonts w:ascii="Arial" w:hAnsi="Arial" w:cs="Arial"/>
        </w:rPr>
        <w:t>- E olha, pàra com esse negócio de inventar coisa com nome de gente da Bíblia e música de capoeira, senão, Deus castiga!</w:t>
      </w:r>
    </w:p>
    <w:p w:rsidR="00836F50" w:rsidRDefault="00836F50">
      <w:pPr>
        <w:rPr>
          <w:rFonts w:ascii="Arial" w:hAnsi="Arial" w:cs="Arial"/>
        </w:rPr>
      </w:pPr>
      <w:r>
        <w:rPr>
          <w:rFonts w:ascii="Arial" w:hAnsi="Arial" w:cs="Arial"/>
        </w:rPr>
        <w:t>E O SUMIÇO DA BARATA PODE SER CASTIGO DIVINO!!</w:t>
      </w:r>
    </w:p>
    <w:p w:rsidR="00836F50" w:rsidRDefault="00836F50">
      <w:pPr>
        <w:rPr>
          <w:rFonts w:ascii="Arial" w:hAnsi="Arial" w:cs="Arial"/>
        </w:rPr>
      </w:pPr>
      <w:r>
        <w:rPr>
          <w:rFonts w:ascii="Arial" w:hAnsi="Arial" w:cs="Arial"/>
        </w:rPr>
        <w:t>Se eu não fosse arranjar o almoço, eu te ajudaria.</w:t>
      </w:r>
    </w:p>
    <w:p w:rsidR="00836F50" w:rsidRDefault="00836F50">
      <w:pPr>
        <w:rPr>
          <w:rFonts w:ascii="Arial" w:hAnsi="Arial" w:cs="Arial"/>
        </w:rPr>
      </w:pPr>
      <w:r>
        <w:rPr>
          <w:rFonts w:ascii="Arial" w:hAnsi="Arial" w:cs="Arial"/>
        </w:rPr>
        <w:t xml:space="preserve">Caso não a encontre, pode usar aquele serviço da TV...aquele que </w:t>
      </w:r>
      <w:r w:rsidR="00C940A3">
        <w:rPr>
          <w:rFonts w:ascii="Arial" w:hAnsi="Arial" w:cs="Arial"/>
        </w:rPr>
        <w:t>anuncia bicho e criança que some, e não paga nadinha...</w:t>
      </w:r>
    </w:p>
    <w:p w:rsidR="00C940A3" w:rsidRDefault="00C940A3">
      <w:pPr>
        <w:rPr>
          <w:rFonts w:ascii="Arial" w:hAnsi="Arial" w:cs="Arial"/>
        </w:rPr>
      </w:pPr>
      <w:r>
        <w:rPr>
          <w:rFonts w:ascii="Arial" w:hAnsi="Arial" w:cs="Arial"/>
        </w:rPr>
        <w:t>Aqui no Brasil, é proibido discriminar, excluir, então, a polícia tem que ajudar achar sua barata!</w:t>
      </w:r>
    </w:p>
    <w:p w:rsidR="00C940A3" w:rsidRDefault="00C940A3">
      <w:pPr>
        <w:rPr>
          <w:rFonts w:ascii="Arial" w:hAnsi="Arial" w:cs="Arial"/>
        </w:rPr>
      </w:pPr>
      <w:r>
        <w:rPr>
          <w:rFonts w:ascii="Arial" w:hAnsi="Arial" w:cs="Arial"/>
        </w:rPr>
        <w:t>Vamos fazer camisetas com fotos dela estampada e distribuir, organizar uma manifestação, e....</w:t>
      </w:r>
    </w:p>
    <w:p w:rsidR="00C940A3" w:rsidRPr="002746AE" w:rsidRDefault="00C940A3">
      <w:pPr>
        <w:rPr>
          <w:rFonts w:ascii="Arial" w:hAnsi="Arial" w:cs="Arial"/>
          <w:b/>
        </w:rPr>
      </w:pPr>
      <w:r w:rsidRPr="002746AE">
        <w:rPr>
          <w:rFonts w:ascii="Arial" w:hAnsi="Arial" w:cs="Arial"/>
          <w:b/>
        </w:rPr>
        <w:t>JOÃOZINHO:</w:t>
      </w:r>
    </w:p>
    <w:p w:rsidR="00C940A3" w:rsidRDefault="00C940A3">
      <w:pPr>
        <w:rPr>
          <w:rFonts w:ascii="Arial" w:hAnsi="Arial" w:cs="Arial"/>
        </w:rPr>
      </w:pPr>
      <w:r>
        <w:rPr>
          <w:rFonts w:ascii="Arial" w:hAnsi="Arial" w:cs="Arial"/>
        </w:rPr>
        <w:t>- Para! Tá viajando, Tirolesa?</w:t>
      </w:r>
    </w:p>
    <w:p w:rsidR="00C940A3" w:rsidRDefault="00C940A3">
      <w:pPr>
        <w:rPr>
          <w:rFonts w:ascii="Arial" w:hAnsi="Arial" w:cs="Arial"/>
        </w:rPr>
      </w:pPr>
      <w:r>
        <w:rPr>
          <w:rFonts w:ascii="Arial" w:hAnsi="Arial" w:cs="Arial"/>
        </w:rPr>
        <w:t>Vai arrumar o almoço que eu me viro aqui...</w:t>
      </w:r>
    </w:p>
    <w:p w:rsidR="00C940A3" w:rsidRPr="002746AE" w:rsidRDefault="00C940A3">
      <w:pPr>
        <w:rPr>
          <w:rFonts w:ascii="Arial" w:hAnsi="Arial" w:cs="Arial"/>
          <w:b/>
        </w:rPr>
      </w:pPr>
      <w:r w:rsidRPr="002746AE">
        <w:rPr>
          <w:rFonts w:ascii="Arial" w:hAnsi="Arial" w:cs="Arial"/>
          <w:b/>
        </w:rPr>
        <w:t>TIROLESA:</w:t>
      </w:r>
    </w:p>
    <w:p w:rsidR="00C940A3" w:rsidRDefault="00C940A3">
      <w:pPr>
        <w:rPr>
          <w:rFonts w:ascii="Arial" w:hAnsi="Arial" w:cs="Arial"/>
        </w:rPr>
      </w:pPr>
      <w:r>
        <w:rPr>
          <w:rFonts w:ascii="Arial" w:hAnsi="Arial" w:cs="Arial"/>
        </w:rPr>
        <w:t>- Tá bom! Só queria ajudar...</w:t>
      </w:r>
    </w:p>
    <w:p w:rsidR="00C940A3" w:rsidRDefault="00C940A3">
      <w:pPr>
        <w:rPr>
          <w:rFonts w:ascii="Arial" w:hAnsi="Arial" w:cs="Arial"/>
        </w:rPr>
      </w:pPr>
      <w:r>
        <w:rPr>
          <w:rFonts w:ascii="Arial" w:hAnsi="Arial" w:cs="Arial"/>
        </w:rPr>
        <w:t>(Tirolesa sai de cena).</w:t>
      </w:r>
    </w:p>
    <w:p w:rsidR="00C940A3" w:rsidRDefault="00C940A3">
      <w:pPr>
        <w:rPr>
          <w:rFonts w:ascii="Arial" w:hAnsi="Arial" w:cs="Arial"/>
        </w:rPr>
      </w:pPr>
    </w:p>
    <w:p w:rsidR="00C940A3" w:rsidRDefault="00C940A3">
      <w:pPr>
        <w:rPr>
          <w:rFonts w:ascii="Arial" w:hAnsi="Arial" w:cs="Arial"/>
          <w:b/>
        </w:rPr>
      </w:pPr>
      <w:r w:rsidRPr="00C940A3">
        <w:rPr>
          <w:rFonts w:ascii="Arial" w:hAnsi="Arial" w:cs="Arial"/>
          <w:b/>
        </w:rPr>
        <w:t>3ª CENA</w:t>
      </w:r>
    </w:p>
    <w:p w:rsidR="00C940A3" w:rsidRDefault="00C940A3">
      <w:pPr>
        <w:rPr>
          <w:rFonts w:ascii="Arial" w:hAnsi="Arial" w:cs="Arial"/>
          <w:b/>
        </w:rPr>
      </w:pPr>
      <w:r>
        <w:rPr>
          <w:rFonts w:ascii="Arial" w:hAnsi="Arial" w:cs="Arial"/>
          <w:b/>
        </w:rPr>
        <w:t>JOÃOZINHO</w:t>
      </w:r>
    </w:p>
    <w:p w:rsidR="00C940A3" w:rsidRDefault="00C940A3">
      <w:pPr>
        <w:rPr>
          <w:rFonts w:ascii="Arial" w:hAnsi="Arial" w:cs="Arial"/>
        </w:rPr>
      </w:pPr>
      <w:r>
        <w:rPr>
          <w:rFonts w:ascii="Arial" w:hAnsi="Arial" w:cs="Arial"/>
        </w:rPr>
        <w:t>- Vou procurar dentro da gaveta!</w:t>
      </w:r>
    </w:p>
    <w:p w:rsidR="00C940A3" w:rsidRDefault="00C940A3">
      <w:pPr>
        <w:rPr>
          <w:rFonts w:ascii="Arial" w:hAnsi="Arial" w:cs="Arial"/>
        </w:rPr>
      </w:pPr>
      <w:r>
        <w:rPr>
          <w:rFonts w:ascii="Arial" w:hAnsi="Arial" w:cs="Arial"/>
        </w:rPr>
        <w:t>(e dizendo isso abre a gaveta e se assusta – expressão de susto, levando a mão ao coração e depois juntando as duas mãos em expressão de prece)</w:t>
      </w:r>
    </w:p>
    <w:p w:rsidR="00C940A3" w:rsidRDefault="00C940A3">
      <w:pPr>
        <w:rPr>
          <w:rFonts w:ascii="Arial" w:hAnsi="Arial" w:cs="Arial"/>
        </w:rPr>
      </w:pPr>
      <w:r>
        <w:rPr>
          <w:rFonts w:ascii="Arial" w:hAnsi="Arial" w:cs="Arial"/>
        </w:rPr>
        <w:t xml:space="preserve">- Matilda!! Matildinha!! O que está fazendo aí? </w:t>
      </w:r>
    </w:p>
    <w:p w:rsidR="00C940A3" w:rsidRDefault="00C940A3">
      <w:pPr>
        <w:rPr>
          <w:rFonts w:ascii="Arial" w:hAnsi="Arial" w:cs="Arial"/>
        </w:rPr>
      </w:pPr>
      <w:r>
        <w:rPr>
          <w:rFonts w:ascii="Arial" w:hAnsi="Arial" w:cs="Arial"/>
        </w:rPr>
        <w:t>Céus! Não se move!</w:t>
      </w:r>
    </w:p>
    <w:p w:rsidR="00C940A3" w:rsidRDefault="00C940A3">
      <w:pPr>
        <w:rPr>
          <w:rFonts w:ascii="Arial" w:hAnsi="Arial" w:cs="Arial"/>
        </w:rPr>
      </w:pPr>
      <w:r>
        <w:rPr>
          <w:rFonts w:ascii="Arial" w:hAnsi="Arial" w:cs="Arial"/>
        </w:rPr>
        <w:t>(Pega o telefone em cima da escrivaninha e liga 193 – um médico atende)</w:t>
      </w:r>
    </w:p>
    <w:p w:rsidR="00C940A3" w:rsidRDefault="00C940A3">
      <w:pPr>
        <w:rPr>
          <w:rFonts w:ascii="Arial" w:hAnsi="Arial" w:cs="Arial"/>
        </w:rPr>
      </w:pPr>
      <w:r>
        <w:rPr>
          <w:rFonts w:ascii="Arial" w:hAnsi="Arial" w:cs="Arial"/>
        </w:rPr>
        <w:t>- Alô! É urgente!</w:t>
      </w:r>
    </w:p>
    <w:p w:rsidR="00C940A3" w:rsidRDefault="00C940A3">
      <w:pPr>
        <w:rPr>
          <w:rFonts w:ascii="Arial" w:hAnsi="Arial" w:cs="Arial"/>
        </w:rPr>
      </w:pPr>
      <w:r>
        <w:rPr>
          <w:rFonts w:ascii="Arial" w:hAnsi="Arial" w:cs="Arial"/>
        </w:rPr>
        <w:t>Minha Matilda está imóvel e desacordada. Quais os procedimentos?</w:t>
      </w:r>
    </w:p>
    <w:p w:rsidR="00C940A3" w:rsidRDefault="00C940A3">
      <w:pPr>
        <w:rPr>
          <w:rFonts w:ascii="Arial" w:hAnsi="Arial" w:cs="Arial"/>
        </w:rPr>
      </w:pPr>
      <w:r>
        <w:rPr>
          <w:rFonts w:ascii="Arial" w:hAnsi="Arial" w:cs="Arial"/>
        </w:rPr>
        <w:t>O que doutor?</w:t>
      </w:r>
    </w:p>
    <w:p w:rsidR="00C940A3" w:rsidRDefault="00B60A5C">
      <w:pPr>
        <w:rPr>
          <w:rFonts w:ascii="Arial" w:hAnsi="Arial" w:cs="Arial"/>
        </w:rPr>
      </w:pPr>
      <w:r>
        <w:rPr>
          <w:rFonts w:ascii="Arial" w:hAnsi="Arial" w:cs="Arial"/>
          <w:noProof/>
          <w:lang w:eastAsia="pt-BR"/>
        </w:rPr>
        <w:pict>
          <v:shape id="_x0000_s1143" type="#_x0000_t64" style="position:absolute;margin-left:262.95pt;margin-top:24.05pt;width:129pt;height:30pt;z-index:251726336">
            <v:textbox>
              <w:txbxContent>
                <w:p w:rsidR="00925BD7" w:rsidRDefault="00925BD7">
                  <w:r>
                    <w:t>Naly de Araujo Leite - 22</w:t>
                  </w:r>
                </w:p>
              </w:txbxContent>
            </v:textbox>
          </v:shape>
        </w:pict>
      </w:r>
      <w:r w:rsidR="00C940A3">
        <w:rPr>
          <w:rFonts w:ascii="Arial" w:hAnsi="Arial" w:cs="Arial"/>
        </w:rPr>
        <w:t>Não sei verificar pulso, coração, nada disso, e não tem ninguém aqui para fazer isso...</w:t>
      </w:r>
    </w:p>
    <w:p w:rsidR="00C940A3" w:rsidRDefault="00C940A3">
      <w:pPr>
        <w:rPr>
          <w:rFonts w:ascii="Arial" w:hAnsi="Arial" w:cs="Arial"/>
        </w:rPr>
      </w:pPr>
      <w:r>
        <w:rPr>
          <w:rFonts w:ascii="Arial" w:hAnsi="Arial" w:cs="Arial"/>
        </w:rPr>
        <w:t>Respiração boca a boca?</w:t>
      </w:r>
      <w:r w:rsidR="002746AE">
        <w:rPr>
          <w:rFonts w:ascii="Arial" w:hAnsi="Arial" w:cs="Arial"/>
        </w:rPr>
        <w:t xml:space="preserve">                                               </w:t>
      </w:r>
    </w:p>
    <w:p w:rsidR="00C940A3" w:rsidRDefault="00C940A3">
      <w:pPr>
        <w:rPr>
          <w:rFonts w:ascii="Arial" w:hAnsi="Arial" w:cs="Arial"/>
        </w:rPr>
      </w:pPr>
      <w:r>
        <w:rPr>
          <w:rFonts w:ascii="Arial" w:hAnsi="Arial" w:cs="Arial"/>
        </w:rPr>
        <w:lastRenderedPageBreak/>
        <w:t>Mas ela é muito pequenina, tem dois meses de idade...</w:t>
      </w:r>
      <w:r w:rsidR="00190F2A">
        <w:rPr>
          <w:rFonts w:ascii="Arial" w:hAnsi="Arial" w:cs="Arial"/>
        </w:rPr>
        <w:t xml:space="preserve"> </w:t>
      </w:r>
      <w:r>
        <w:rPr>
          <w:rFonts w:ascii="Arial" w:hAnsi="Arial" w:cs="Arial"/>
        </w:rPr>
        <w:t>indefesa...pálida...imóvel</w:t>
      </w:r>
    </w:p>
    <w:p w:rsidR="00C940A3" w:rsidRDefault="00C940A3">
      <w:pPr>
        <w:rPr>
          <w:rFonts w:ascii="Arial" w:hAnsi="Arial" w:cs="Arial"/>
        </w:rPr>
      </w:pPr>
      <w:r>
        <w:rPr>
          <w:rFonts w:ascii="Arial" w:hAnsi="Arial" w:cs="Arial"/>
        </w:rPr>
        <w:t>(e começa a falar chorando)</w:t>
      </w:r>
    </w:p>
    <w:p w:rsidR="00C940A3" w:rsidRDefault="00C940A3">
      <w:pPr>
        <w:rPr>
          <w:rFonts w:ascii="Arial" w:hAnsi="Arial" w:cs="Arial"/>
        </w:rPr>
      </w:pPr>
      <w:r>
        <w:rPr>
          <w:rFonts w:ascii="Arial" w:hAnsi="Arial" w:cs="Arial"/>
        </w:rPr>
        <w:t>- Minha pequena Matild</w:t>
      </w:r>
      <w:r w:rsidR="00D57C38">
        <w:rPr>
          <w:rFonts w:ascii="Arial" w:hAnsi="Arial" w:cs="Arial"/>
        </w:rPr>
        <w:t xml:space="preserve">a, </w:t>
      </w:r>
      <w:r>
        <w:rPr>
          <w:rFonts w:ascii="Arial" w:hAnsi="Arial" w:cs="Arial"/>
        </w:rPr>
        <w:t>o que fazer?</w:t>
      </w:r>
    </w:p>
    <w:p w:rsidR="00D57C38" w:rsidRDefault="00D57C38">
      <w:pPr>
        <w:rPr>
          <w:rFonts w:ascii="Arial" w:hAnsi="Arial" w:cs="Arial"/>
        </w:rPr>
      </w:pPr>
      <w:r>
        <w:rPr>
          <w:rFonts w:ascii="Arial" w:hAnsi="Arial" w:cs="Arial"/>
        </w:rPr>
        <w:t>(neste instante, Tirolesa entra e fica ouvindo)</w:t>
      </w:r>
    </w:p>
    <w:p w:rsidR="00D57C38" w:rsidRDefault="00D57C38">
      <w:pPr>
        <w:rPr>
          <w:rFonts w:ascii="Arial" w:hAnsi="Arial" w:cs="Arial"/>
        </w:rPr>
      </w:pPr>
      <w:r>
        <w:rPr>
          <w:rFonts w:ascii="Arial" w:hAnsi="Arial" w:cs="Arial"/>
        </w:rPr>
        <w:t>Vai mandar ambulância, doutor?</w:t>
      </w:r>
    </w:p>
    <w:p w:rsidR="00D57C38" w:rsidRDefault="00D57C38">
      <w:pPr>
        <w:rPr>
          <w:rFonts w:ascii="Arial" w:hAnsi="Arial" w:cs="Arial"/>
        </w:rPr>
      </w:pPr>
      <w:r>
        <w:rPr>
          <w:rFonts w:ascii="Arial" w:hAnsi="Arial" w:cs="Arial"/>
        </w:rPr>
        <w:t>(Tirolesa tira o celular da mão do Joãozinho e fala)</w:t>
      </w:r>
    </w:p>
    <w:p w:rsidR="00D57C38" w:rsidRDefault="00D57C38">
      <w:pPr>
        <w:rPr>
          <w:rFonts w:ascii="Arial" w:hAnsi="Arial" w:cs="Arial"/>
        </w:rPr>
      </w:pPr>
      <w:r>
        <w:rPr>
          <w:rFonts w:ascii="Arial" w:hAnsi="Arial" w:cs="Arial"/>
        </w:rPr>
        <w:t>- Alô, quem fala?</w:t>
      </w:r>
    </w:p>
    <w:p w:rsidR="00D57C38" w:rsidRDefault="00D57C38">
      <w:pPr>
        <w:rPr>
          <w:rFonts w:ascii="Arial" w:hAnsi="Arial" w:cs="Arial"/>
        </w:rPr>
      </w:pPr>
      <w:r>
        <w:rPr>
          <w:rFonts w:ascii="Arial" w:hAnsi="Arial" w:cs="Arial"/>
        </w:rPr>
        <w:t>Doutor???(e fica calada, ouvindo o que ele fala com celular no ouvido)</w:t>
      </w:r>
    </w:p>
    <w:p w:rsidR="00D57C38" w:rsidRDefault="00D57C38">
      <w:pPr>
        <w:rPr>
          <w:rFonts w:ascii="Arial" w:hAnsi="Arial" w:cs="Arial"/>
        </w:rPr>
      </w:pPr>
      <w:r>
        <w:rPr>
          <w:rFonts w:ascii="Arial" w:hAnsi="Arial" w:cs="Arial"/>
        </w:rPr>
        <w:t>Sei doutor! Mas não manda ambulância, não... não Senhor... não sou louca, mas o Senhor vai ser chamado de louco se mandar uma ambulância vir buscar Matilda!</w:t>
      </w:r>
    </w:p>
    <w:p w:rsidR="00D57C38" w:rsidRDefault="00D57C38">
      <w:pPr>
        <w:rPr>
          <w:rFonts w:ascii="Arial" w:hAnsi="Arial" w:cs="Arial"/>
        </w:rPr>
      </w:pPr>
      <w:r>
        <w:rPr>
          <w:rFonts w:ascii="Arial" w:hAnsi="Arial" w:cs="Arial"/>
        </w:rPr>
        <w:t>Por que?</w:t>
      </w:r>
    </w:p>
    <w:p w:rsidR="00D57C38" w:rsidRDefault="00D57C38">
      <w:pPr>
        <w:rPr>
          <w:rFonts w:ascii="Arial" w:hAnsi="Arial" w:cs="Arial"/>
        </w:rPr>
      </w:pPr>
      <w:r>
        <w:rPr>
          <w:rFonts w:ascii="Arial" w:hAnsi="Arial" w:cs="Arial"/>
        </w:rPr>
        <w:t>Ah, doutor, Matilda é a barata de estimação do Joãozinho, to vendo que ela entrou na gaveta da escrivaninha e morreu por falta de respiração...</w:t>
      </w:r>
    </w:p>
    <w:p w:rsidR="00D57C38" w:rsidRDefault="00D57C38">
      <w:pPr>
        <w:rPr>
          <w:rFonts w:ascii="Arial" w:hAnsi="Arial" w:cs="Arial"/>
        </w:rPr>
      </w:pPr>
      <w:r>
        <w:rPr>
          <w:rFonts w:ascii="Arial" w:hAnsi="Arial" w:cs="Arial"/>
        </w:rPr>
        <w:t>Uai!!! Alô!!! Doutor????</w:t>
      </w:r>
    </w:p>
    <w:p w:rsidR="00D57C38" w:rsidRDefault="00D57C38">
      <w:pPr>
        <w:rPr>
          <w:rFonts w:ascii="Arial" w:hAnsi="Arial" w:cs="Arial"/>
        </w:rPr>
      </w:pPr>
      <w:r>
        <w:rPr>
          <w:rFonts w:ascii="Arial" w:hAnsi="Arial" w:cs="Arial"/>
        </w:rPr>
        <w:t>Joãozinho, o homem desligou na minha cara... deixa teu pai saber disso...</w:t>
      </w:r>
    </w:p>
    <w:p w:rsidR="00D57C38" w:rsidRDefault="00D57C38">
      <w:pPr>
        <w:rPr>
          <w:rFonts w:ascii="Arial" w:hAnsi="Arial" w:cs="Arial"/>
        </w:rPr>
      </w:pPr>
    </w:p>
    <w:p w:rsidR="00D57C38" w:rsidRDefault="00D57C38">
      <w:pPr>
        <w:rPr>
          <w:rFonts w:ascii="Arial" w:hAnsi="Arial" w:cs="Arial"/>
          <w:b/>
        </w:rPr>
      </w:pPr>
      <w:r w:rsidRPr="00D57C38">
        <w:rPr>
          <w:rFonts w:ascii="Arial" w:hAnsi="Arial" w:cs="Arial"/>
          <w:b/>
        </w:rPr>
        <w:t>4ª CENA</w:t>
      </w:r>
    </w:p>
    <w:p w:rsidR="00D57C38" w:rsidRDefault="00D57C38">
      <w:pPr>
        <w:rPr>
          <w:rFonts w:ascii="Arial" w:hAnsi="Arial" w:cs="Arial"/>
        </w:rPr>
      </w:pPr>
      <w:r>
        <w:rPr>
          <w:rFonts w:ascii="Arial" w:hAnsi="Arial" w:cs="Arial"/>
        </w:rPr>
        <w:t>(Joãozinho tira Matilda e a coloca numa caixa de fósforo coberta por um tecido preto, e se senta com a cabeça baixa, inconsolável...Tirolesa se aproxima e passa a mão em sua cabeça, dizendo:)</w:t>
      </w:r>
    </w:p>
    <w:p w:rsidR="00D57C38" w:rsidRDefault="00D57C38">
      <w:pPr>
        <w:rPr>
          <w:rFonts w:ascii="Arial" w:hAnsi="Arial" w:cs="Arial"/>
        </w:rPr>
      </w:pPr>
      <w:r>
        <w:rPr>
          <w:rFonts w:ascii="Arial" w:hAnsi="Arial" w:cs="Arial"/>
        </w:rPr>
        <w:t>- Sei, Joãozinho, Matilda se foi, não é sua culpa, chegou a hora, sabe?</w:t>
      </w:r>
    </w:p>
    <w:p w:rsidR="00D57C38" w:rsidRDefault="00D57C38">
      <w:pPr>
        <w:rPr>
          <w:rFonts w:ascii="Arial" w:hAnsi="Arial" w:cs="Arial"/>
        </w:rPr>
      </w:pPr>
      <w:r>
        <w:rPr>
          <w:rFonts w:ascii="Arial" w:hAnsi="Arial" w:cs="Arial"/>
        </w:rPr>
        <w:t>Vai no jardim e enterra Matilda, ela já está no céu das baratinhas com Jesus.</w:t>
      </w:r>
    </w:p>
    <w:p w:rsidR="00D57C38" w:rsidRDefault="00D57C38">
      <w:pPr>
        <w:rPr>
          <w:rFonts w:ascii="Arial" w:hAnsi="Arial" w:cs="Arial"/>
        </w:rPr>
      </w:pPr>
      <w:r>
        <w:rPr>
          <w:rFonts w:ascii="Arial" w:hAnsi="Arial" w:cs="Arial"/>
        </w:rPr>
        <w:t xml:space="preserve">(Joãozinho sai, lentamente, sonoplastia com instrumentos, percussão marcando os passos do Joãozinho com a marcha fúnebre, ele sai para enterrar Matilda e </w:t>
      </w:r>
      <w:r w:rsidR="00903BBD">
        <w:rPr>
          <w:rFonts w:ascii="Arial" w:hAnsi="Arial" w:cs="Arial"/>
        </w:rPr>
        <w:t>Tirolesa caminha em direção ao público e começa uma fala:)</w:t>
      </w:r>
    </w:p>
    <w:p w:rsidR="00903BBD" w:rsidRDefault="00903BBD">
      <w:pPr>
        <w:rPr>
          <w:rFonts w:ascii="Arial" w:hAnsi="Arial" w:cs="Arial"/>
        </w:rPr>
      </w:pPr>
      <w:r>
        <w:rPr>
          <w:rFonts w:ascii="Arial" w:hAnsi="Arial" w:cs="Arial"/>
        </w:rPr>
        <w:t>- Sei que parece porcaria lidar com baratas, mas Deus criou tudo, então sabe a importância das baratas no mundo.</w:t>
      </w:r>
    </w:p>
    <w:p w:rsidR="00903BBD" w:rsidRDefault="00903BBD">
      <w:pPr>
        <w:rPr>
          <w:rFonts w:ascii="Arial" w:hAnsi="Arial" w:cs="Arial"/>
        </w:rPr>
      </w:pPr>
      <w:r>
        <w:rPr>
          <w:rFonts w:ascii="Arial" w:hAnsi="Arial" w:cs="Arial"/>
        </w:rPr>
        <w:t>Tenho dó de Joãozinho, sempre muito carinhoso com tudo quanto é bichinho, menino de coração bom, que tristeza, tomara que passe logo...</w:t>
      </w:r>
    </w:p>
    <w:p w:rsidR="00903BBD" w:rsidRDefault="00903BBD">
      <w:pPr>
        <w:rPr>
          <w:rFonts w:ascii="Arial" w:hAnsi="Arial" w:cs="Arial"/>
        </w:rPr>
      </w:pPr>
      <w:r>
        <w:rPr>
          <w:rFonts w:ascii="Arial" w:hAnsi="Arial" w:cs="Arial"/>
        </w:rPr>
        <w:t>(Tirolesa abaixa a cabeça, e neste instante, de fora da cena</w:t>
      </w:r>
      <w:r w:rsidRPr="00903BBD">
        <w:rPr>
          <w:rFonts w:ascii="Arial" w:hAnsi="Arial" w:cs="Arial"/>
          <w:b/>
        </w:rPr>
        <w:t>, Joãozinho grita</w:t>
      </w:r>
      <w:r>
        <w:rPr>
          <w:rFonts w:ascii="Arial" w:hAnsi="Arial" w:cs="Arial"/>
        </w:rPr>
        <w:t>:)</w:t>
      </w:r>
    </w:p>
    <w:p w:rsidR="00903BBD" w:rsidRDefault="00903BBD">
      <w:pPr>
        <w:rPr>
          <w:rFonts w:ascii="Arial" w:hAnsi="Arial" w:cs="Arial"/>
        </w:rPr>
      </w:pPr>
      <w:r>
        <w:rPr>
          <w:rFonts w:ascii="Arial" w:hAnsi="Arial" w:cs="Arial"/>
        </w:rPr>
        <w:t>- Tirolesa! Tirolesa!</w:t>
      </w:r>
    </w:p>
    <w:p w:rsidR="00903BBD" w:rsidRDefault="00B60A5C">
      <w:pPr>
        <w:rPr>
          <w:rFonts w:ascii="Arial" w:hAnsi="Arial" w:cs="Arial"/>
        </w:rPr>
      </w:pPr>
      <w:r>
        <w:rPr>
          <w:rFonts w:ascii="Arial" w:hAnsi="Arial" w:cs="Arial"/>
          <w:noProof/>
          <w:lang w:eastAsia="pt-BR"/>
        </w:rPr>
        <w:pict>
          <v:shape id="_x0000_s1112" type="#_x0000_t202" style="position:absolute;margin-left:296.7pt;margin-top:5.7pt;width:126.75pt;height:24pt;z-index:251697664">
            <v:textbox>
              <w:txbxContent>
                <w:p w:rsidR="00925BD7" w:rsidRDefault="00925BD7">
                  <w:r>
                    <w:t>Naly de Araujo Leite 23</w:t>
                  </w:r>
                </w:p>
              </w:txbxContent>
            </v:textbox>
          </v:shape>
        </w:pict>
      </w:r>
      <w:r>
        <w:rPr>
          <w:rFonts w:ascii="Arial" w:hAnsi="Arial" w:cs="Arial"/>
          <w:noProof/>
          <w:lang w:eastAsia="pt-BR"/>
        </w:rPr>
        <w:pict>
          <v:shape id="_x0000_s1110" type="#_x0000_t98" style="position:absolute;margin-left:286.2pt;margin-top:5.7pt;width:137.25pt;height:27.75pt;z-index:251696640"/>
        </w:pict>
      </w:r>
      <w:r w:rsidR="00903BBD">
        <w:rPr>
          <w:rFonts w:ascii="Arial" w:hAnsi="Arial" w:cs="Arial"/>
        </w:rPr>
        <w:t xml:space="preserve">Enterrei a Matilda e sabe o que encontrei?      </w:t>
      </w:r>
    </w:p>
    <w:p w:rsidR="00903BBD" w:rsidRPr="00903BBD" w:rsidRDefault="00903BBD">
      <w:pPr>
        <w:rPr>
          <w:rFonts w:ascii="Arial" w:hAnsi="Arial" w:cs="Arial"/>
        </w:rPr>
      </w:pPr>
      <w:r>
        <w:rPr>
          <w:rFonts w:ascii="Arial" w:hAnsi="Arial" w:cs="Arial"/>
        </w:rPr>
        <w:lastRenderedPageBreak/>
        <w:t>Uma enorme minhoca! Vem ver Tirolesa!</w:t>
      </w:r>
    </w:p>
    <w:p w:rsidR="00903BBD" w:rsidRDefault="00903BBD">
      <w:pPr>
        <w:rPr>
          <w:rFonts w:ascii="Arial" w:hAnsi="Arial" w:cs="Arial"/>
          <w:b/>
        </w:rPr>
      </w:pPr>
      <w:r w:rsidRPr="00903BBD">
        <w:rPr>
          <w:rFonts w:ascii="Arial" w:hAnsi="Arial" w:cs="Arial"/>
          <w:b/>
        </w:rPr>
        <w:t>TIROLESA:</w:t>
      </w:r>
    </w:p>
    <w:p w:rsidR="00903BBD" w:rsidRDefault="00903BBD">
      <w:pPr>
        <w:rPr>
          <w:rFonts w:ascii="Arial" w:hAnsi="Arial" w:cs="Arial"/>
        </w:rPr>
      </w:pPr>
      <w:r>
        <w:rPr>
          <w:rFonts w:ascii="Arial" w:hAnsi="Arial" w:cs="Arial"/>
          <w:b/>
        </w:rPr>
        <w:t xml:space="preserve">- </w:t>
      </w:r>
      <w:r>
        <w:rPr>
          <w:rFonts w:ascii="Arial" w:hAnsi="Arial" w:cs="Arial"/>
        </w:rPr>
        <w:t>Ai, Senhor! Vai começar tudo de novo!</w:t>
      </w:r>
    </w:p>
    <w:p w:rsidR="00903BBD" w:rsidRDefault="00B60A5C">
      <w:pPr>
        <w:rPr>
          <w:rFonts w:ascii="Arial" w:hAnsi="Arial" w:cs="Arial"/>
        </w:rPr>
      </w:pPr>
      <w:r>
        <w:rPr>
          <w:rFonts w:ascii="Arial" w:hAnsi="Arial" w:cs="Arial"/>
          <w:noProof/>
          <w:lang w:eastAsia="pt-BR"/>
        </w:rPr>
        <w:pict>
          <v:shape id="_x0000_s1113" type="#_x0000_t98" style="position:absolute;margin-left:275.7pt;margin-top:34pt;width:170.25pt;height:44.25pt;z-index:251698688"/>
        </w:pict>
      </w:r>
      <w:r w:rsidR="00903BBD">
        <w:rPr>
          <w:rFonts w:ascii="Arial" w:hAnsi="Arial" w:cs="Arial"/>
        </w:rPr>
        <w:t>(Dizendo isso, sai de cena e volta de mãos dadas com Joãozinho para receberem os aplausos).</w:t>
      </w:r>
    </w:p>
    <w:p w:rsidR="00903BBD" w:rsidRPr="00903BBD" w:rsidRDefault="00B60A5C">
      <w:pPr>
        <w:rPr>
          <w:rFonts w:ascii="Arial" w:hAnsi="Arial" w:cs="Arial"/>
        </w:rPr>
      </w:pPr>
      <w:r>
        <w:rPr>
          <w:rFonts w:ascii="Arial" w:hAnsi="Arial" w:cs="Arial"/>
          <w:noProof/>
          <w:lang w:eastAsia="pt-BR"/>
        </w:rPr>
        <w:pict>
          <v:shape id="_x0000_s1117" type="#_x0000_t72" style="position:absolute;margin-left:-52.8pt;margin-top:5.4pt;width:392.25pt;height:160.5pt;z-index:251702784" fillcolor="#002060" strokecolor="#00b0f0" strokeweight="3pt">
            <v:shadow type="perspective" color="#7f7f7f [1601]" opacity=".5" origin="-.5,.5" offset="0,0" matrix=",92680f,,,,-95367431641e-17"/>
            <o:extrusion v:ext="view" backdepth="1in" on="t" rotationangle="25,-25" viewpoint="0,0" viewpointorigin="0,0" skewangle="0" skewamt="0" lightposition="-50000,-50000" lightposition2="50000" type="perspective"/>
            <v:textbox style="layout-flow:vertical;mso-layout-flow-alt:bottom-to-top">
              <w:txbxContent>
                <w:p w:rsidR="00925BD7" w:rsidRDefault="00925BD7">
                  <w:pPr>
                    <w:rPr>
                      <w:rFonts w:ascii="Berlin Sans FB Demi" w:hAnsi="Berlin Sans FB Demi"/>
                    </w:rPr>
                  </w:pPr>
                  <w:r>
                    <w:rPr>
                      <w:rFonts w:ascii="Berlin Sans FB Demi" w:hAnsi="Berlin Sans FB Demi"/>
                    </w:rPr>
                    <w:t xml:space="preserve">TEATRO </w:t>
                  </w:r>
                </w:p>
                <w:p w:rsidR="00925BD7" w:rsidRDefault="00925BD7">
                  <w:pPr>
                    <w:rPr>
                      <w:rFonts w:ascii="Berlin Sans FB Demi" w:hAnsi="Berlin Sans FB Demi"/>
                    </w:rPr>
                  </w:pPr>
                  <w:r>
                    <w:rPr>
                      <w:rFonts w:ascii="Berlin Sans FB Demi" w:hAnsi="Berlin Sans FB Demi"/>
                    </w:rPr>
                    <w:t xml:space="preserve">PEÇA </w:t>
                  </w:r>
                </w:p>
                <w:p w:rsidR="00925BD7" w:rsidRDefault="00925BD7">
                  <w:pPr>
                    <w:rPr>
                      <w:rFonts w:ascii="Berlin Sans FB Demi" w:hAnsi="Berlin Sans FB Demi"/>
                    </w:rPr>
                  </w:pPr>
                  <w:r>
                    <w:rPr>
                      <w:rFonts w:ascii="Berlin Sans FB Demi" w:hAnsi="Berlin Sans FB Demi"/>
                    </w:rPr>
                    <w:t>“ANJOS”</w:t>
                  </w:r>
                </w:p>
                <w:p w:rsidR="00925BD7" w:rsidRDefault="00925BD7">
                  <w:pPr>
                    <w:rPr>
                      <w:rFonts w:ascii="Berlin Sans FB Demi" w:hAnsi="Berlin Sans FB Demi"/>
                    </w:rPr>
                  </w:pPr>
                  <w:r>
                    <w:rPr>
                      <w:rFonts w:ascii="Berlin Sans FB Demi" w:hAnsi="Berlin Sans FB Demi"/>
                    </w:rPr>
                    <w:t>AUTORIA E DIREÇÃO:</w:t>
                  </w:r>
                </w:p>
                <w:p w:rsidR="00925BD7" w:rsidRPr="00DA6459" w:rsidRDefault="00925BD7">
                  <w:pPr>
                    <w:rPr>
                      <w:rFonts w:ascii="Berlin Sans FB Demi" w:hAnsi="Berlin Sans FB Demi"/>
                    </w:rPr>
                  </w:pPr>
                  <w:r>
                    <w:rPr>
                      <w:rFonts w:ascii="Berlin Sans FB Demi" w:hAnsi="Berlin Sans FB Demi"/>
                    </w:rPr>
                    <w:t>NALY DE ARAUJO LEITE</w:t>
                  </w:r>
                </w:p>
              </w:txbxContent>
            </v:textbox>
          </v:shape>
        </w:pict>
      </w:r>
      <w:r>
        <w:rPr>
          <w:rFonts w:ascii="Arial" w:hAnsi="Arial" w:cs="Arial"/>
          <w:noProof/>
          <w:lang w:eastAsia="pt-BR"/>
        </w:rPr>
        <w:pict>
          <v:shape id="_x0000_s1114" type="#_x0000_t202" style="position:absolute;margin-left:294.45pt;margin-top:5.4pt;width:129pt;height:24pt;z-index:251699712">
            <v:textbox>
              <w:txbxContent>
                <w:p w:rsidR="00925BD7" w:rsidRDefault="00925BD7">
                  <w:r>
                    <w:t>Naly de Araujo Leite 24</w:t>
                  </w:r>
                </w:p>
              </w:txbxContent>
            </v:textbox>
          </v:shape>
        </w:pict>
      </w:r>
      <w:r w:rsidR="00903BBD">
        <w:rPr>
          <w:rFonts w:ascii="Arial" w:hAnsi="Arial" w:cs="Arial"/>
        </w:rPr>
        <w:t xml:space="preserve">                                                                                            </w:t>
      </w:r>
    </w:p>
    <w:p w:rsidR="00903BBD" w:rsidRDefault="00B60A5C">
      <w:pPr>
        <w:rPr>
          <w:rFonts w:ascii="Arial" w:hAnsi="Arial" w:cs="Arial"/>
        </w:rPr>
      </w:pPr>
      <w:r>
        <w:rPr>
          <w:rFonts w:ascii="Arial" w:hAnsi="Arial" w:cs="Arial"/>
          <w:noProof/>
          <w:lang w:eastAsia="pt-BR"/>
        </w:rPr>
        <w:pict>
          <v:shape id="_x0000_s1116" type="#_x0000_t72" style="position:absolute;margin-left:-17.55pt;margin-top:9.35pt;width:517.5pt;height:801.75pt;z-index:251701760" fillcolor="#4f81bd [3204]" strokecolor="#f2f2f2 [3041]" strokeweight="3pt">
            <v:fill r:id="rId43" o:title="1413236890067" recolor="t" type="frame"/>
            <v:shadow on="t" type="perspective" color="#010203" opacity=".5" origin=".5,.5" offset="-6pt,-6pt" matrix="1.25,,,1.25"/>
          </v:shape>
        </w:pict>
      </w:r>
    </w:p>
    <w:p w:rsidR="00903BBD" w:rsidRDefault="00B60A5C">
      <w:pPr>
        <w:rPr>
          <w:rFonts w:ascii="Arial" w:hAnsi="Arial" w:cs="Arial"/>
        </w:rPr>
      </w:pPr>
      <w:r>
        <w:rPr>
          <w:rFonts w:ascii="Arial" w:hAnsi="Arial" w:cs="Arial"/>
          <w:noProof/>
          <w:lang w:eastAsia="pt-BR"/>
        </w:rPr>
        <w:pict>
          <v:shape id="_x0000_s1115" type="#_x0000_t72" style="position:absolute;margin-left:-31.05pt;margin-top:6.6pt;width:519pt;height:549pt;z-index:251700736" fillcolor="#4f81bd [3204]" strokecolor="#f2f2f2 [3041]" strokeweight="3pt">
            <v:shadow on="t" type="perspective" color="#243f60 [1604]" opacity=".5" offset="1pt" offset2="-1pt"/>
          </v:shape>
        </w:pict>
      </w:r>
    </w:p>
    <w:p w:rsidR="00903BBD" w:rsidRPr="00D57C38" w:rsidRDefault="00903BBD">
      <w:pPr>
        <w:rPr>
          <w:rFonts w:ascii="Arial" w:hAnsi="Arial" w:cs="Arial"/>
        </w:rPr>
      </w:pPr>
    </w:p>
    <w:p w:rsidR="00C940A3" w:rsidRPr="000D1D53" w:rsidRDefault="00C940A3">
      <w:pPr>
        <w:rPr>
          <w:rFonts w:ascii="Arial" w:hAnsi="Arial" w:cs="Arial"/>
        </w:rPr>
      </w:pPr>
    </w:p>
    <w:p w:rsidR="008F0E32" w:rsidRPr="008F0E32" w:rsidRDefault="008F0E32">
      <w:pPr>
        <w:rPr>
          <w:rFonts w:ascii="Arial" w:hAnsi="Arial" w:cs="Arial"/>
          <w:b/>
        </w:rPr>
      </w:pPr>
    </w:p>
    <w:p w:rsidR="008F0E32" w:rsidRDefault="008F0E32">
      <w:pPr>
        <w:rPr>
          <w:rFonts w:ascii="Arial" w:hAnsi="Arial" w:cs="Arial"/>
        </w:rPr>
      </w:pPr>
    </w:p>
    <w:p w:rsidR="00560925" w:rsidRPr="008F0E32" w:rsidRDefault="00560925">
      <w:pPr>
        <w:rPr>
          <w:rFonts w:ascii="Arial" w:hAnsi="Arial" w:cs="Arial"/>
        </w:rPr>
      </w:pPr>
      <w:r>
        <w:br w:type="page"/>
      </w:r>
    </w:p>
    <w:p w:rsidR="00560925" w:rsidRDefault="00B60A5C">
      <w:r>
        <w:rPr>
          <w:noProof/>
          <w:lang w:eastAsia="pt-BR"/>
        </w:rPr>
        <w:lastRenderedPageBreak/>
        <w:pict>
          <v:shape id="_x0000_s1118" type="#_x0000_t72" style="position:absolute;margin-left:-33.3pt;margin-top:-47.4pt;width:482.25pt;height:128.25pt;z-index:251703808" fillcolor="black [3213]" strokecolor="#365f91 [2404]" strokeweight="3pt">
            <v:shadow on="t" type="perspective" color="#243f60 [1604]" opacity=".5" origin=",.5" offset="0,0" matrix=",-56756f,,.5"/>
            <v:textbox>
              <w:txbxContent>
                <w:p w:rsidR="00925BD7" w:rsidRPr="007D43AA" w:rsidRDefault="00925BD7">
                  <w:pPr>
                    <w:rPr>
                      <w:rFonts w:ascii="Freestyle Script" w:hAnsi="Freestyle Script"/>
                      <w:sz w:val="36"/>
                      <w:szCs w:val="36"/>
                    </w:rPr>
                  </w:pPr>
                  <w:r w:rsidRPr="007D43AA">
                    <w:rPr>
                      <w:rFonts w:ascii="Freestyle Script" w:hAnsi="Freestyle Script"/>
                      <w:sz w:val="36"/>
                      <w:szCs w:val="36"/>
                    </w:rPr>
                    <w:t>ANJOS</w:t>
                  </w:r>
                </w:p>
                <w:p w:rsidR="00925BD7" w:rsidRPr="007D43AA" w:rsidRDefault="00925BD7">
                  <w:pPr>
                    <w:rPr>
                      <w:rFonts w:ascii="Freestyle Script" w:hAnsi="Freestyle Script"/>
                      <w:sz w:val="36"/>
                      <w:szCs w:val="36"/>
                    </w:rPr>
                  </w:pPr>
                  <w:r w:rsidRPr="007D43AA">
                    <w:rPr>
                      <w:rFonts w:ascii="Freestyle Script" w:hAnsi="Freestyle Script"/>
                      <w:sz w:val="36"/>
                      <w:szCs w:val="36"/>
                    </w:rPr>
                    <w:t>NALY DE ARAUJO LEITE</w:t>
                  </w:r>
                </w:p>
              </w:txbxContent>
            </v:textbox>
          </v:shape>
        </w:pict>
      </w:r>
    </w:p>
    <w:p w:rsidR="007D43AA" w:rsidRDefault="007D43AA">
      <w:pPr>
        <w:rPr>
          <w:rFonts w:ascii="Arial" w:hAnsi="Arial" w:cs="Arial"/>
        </w:rPr>
      </w:pPr>
    </w:p>
    <w:p w:rsidR="007D43AA" w:rsidRDefault="007D43AA">
      <w:pPr>
        <w:rPr>
          <w:rFonts w:ascii="Arial" w:hAnsi="Arial" w:cs="Arial"/>
        </w:rPr>
      </w:pPr>
    </w:p>
    <w:p w:rsidR="007D43AA" w:rsidRDefault="007D43AA">
      <w:pPr>
        <w:rPr>
          <w:rFonts w:ascii="Arial" w:hAnsi="Arial" w:cs="Arial"/>
        </w:rPr>
      </w:pPr>
    </w:p>
    <w:p w:rsidR="007D43AA" w:rsidRDefault="007D43AA">
      <w:pPr>
        <w:rPr>
          <w:rFonts w:ascii="Arial" w:hAnsi="Arial" w:cs="Arial"/>
        </w:rPr>
      </w:pPr>
    </w:p>
    <w:p w:rsidR="007D43AA" w:rsidRPr="007D43AA" w:rsidRDefault="007D43AA">
      <w:pPr>
        <w:rPr>
          <w:rFonts w:ascii="Arial" w:hAnsi="Arial" w:cs="Arial"/>
          <w:b/>
        </w:rPr>
      </w:pPr>
      <w:r w:rsidRPr="007D43AA">
        <w:rPr>
          <w:rFonts w:ascii="Arial" w:hAnsi="Arial" w:cs="Arial"/>
          <w:b/>
        </w:rPr>
        <w:t>AUTORIA E DIREÇÃO: NALY DE ARAUJO LEITE</w:t>
      </w:r>
    </w:p>
    <w:p w:rsidR="007D43AA" w:rsidRPr="007D43AA" w:rsidRDefault="007D43AA">
      <w:pPr>
        <w:rPr>
          <w:rFonts w:ascii="Arial" w:hAnsi="Arial" w:cs="Arial"/>
          <w:b/>
        </w:rPr>
      </w:pPr>
      <w:r w:rsidRPr="007D43AA">
        <w:rPr>
          <w:rFonts w:ascii="Arial" w:hAnsi="Arial" w:cs="Arial"/>
          <w:b/>
        </w:rPr>
        <w:t>FIGURINO: NALY DE ARAUJO LEITE</w:t>
      </w:r>
    </w:p>
    <w:p w:rsidR="007D43AA" w:rsidRPr="007D43AA" w:rsidRDefault="007D43AA">
      <w:pPr>
        <w:rPr>
          <w:rFonts w:ascii="Arial" w:hAnsi="Arial" w:cs="Arial"/>
          <w:b/>
        </w:rPr>
      </w:pPr>
      <w:r w:rsidRPr="007D43AA">
        <w:rPr>
          <w:rFonts w:ascii="Arial" w:hAnsi="Arial" w:cs="Arial"/>
          <w:b/>
        </w:rPr>
        <w:t>CENÁRIO: NALY DE ARAUJO LEITE</w:t>
      </w:r>
    </w:p>
    <w:p w:rsidR="007D43AA" w:rsidRDefault="007D43AA">
      <w:pPr>
        <w:rPr>
          <w:rFonts w:ascii="Arial" w:hAnsi="Arial" w:cs="Arial"/>
        </w:rPr>
      </w:pPr>
      <w:r w:rsidRPr="007D43AA">
        <w:rPr>
          <w:rFonts w:ascii="Arial" w:hAnsi="Arial" w:cs="Arial"/>
          <w:b/>
        </w:rPr>
        <w:t>,MAQUIAGEM</w:t>
      </w:r>
      <w:r>
        <w:rPr>
          <w:rFonts w:ascii="Arial" w:hAnsi="Arial" w:cs="Arial"/>
        </w:rPr>
        <w:t xml:space="preserve">: </w:t>
      </w:r>
      <w:r w:rsidRPr="007D43AA">
        <w:rPr>
          <w:rFonts w:ascii="Arial" w:hAnsi="Arial" w:cs="Arial"/>
          <w:b/>
        </w:rPr>
        <w:t>NALY DE ARAUJO LEITE</w:t>
      </w:r>
    </w:p>
    <w:p w:rsidR="007D43AA" w:rsidRDefault="007D43AA">
      <w:pPr>
        <w:rPr>
          <w:rFonts w:ascii="Arial" w:hAnsi="Arial" w:cs="Arial"/>
        </w:rPr>
      </w:pPr>
    </w:p>
    <w:p w:rsidR="007D43AA" w:rsidRDefault="007D43AA">
      <w:pPr>
        <w:rPr>
          <w:rFonts w:ascii="Arial" w:hAnsi="Arial" w:cs="Arial"/>
        </w:rPr>
      </w:pPr>
      <w:r>
        <w:rPr>
          <w:rFonts w:ascii="Arial" w:hAnsi="Arial" w:cs="Arial"/>
        </w:rPr>
        <w:t>Cenário: a ilustração acima será o desenho no TNT cor azul escuro ou preto.</w:t>
      </w:r>
    </w:p>
    <w:p w:rsidR="007D43AA" w:rsidRDefault="007D43AA">
      <w:pPr>
        <w:rPr>
          <w:rFonts w:ascii="Arial" w:hAnsi="Arial" w:cs="Arial"/>
        </w:rPr>
      </w:pPr>
      <w:r>
        <w:rPr>
          <w:rFonts w:ascii="Arial" w:hAnsi="Arial" w:cs="Arial"/>
        </w:rPr>
        <w:t>Galhos secos, trabalhados em árvores e galhos compondo uma decoração contemporânea dos lados direito, esquerdo, e de fundo.</w:t>
      </w:r>
    </w:p>
    <w:p w:rsidR="007D43AA" w:rsidRDefault="007D43AA">
      <w:pPr>
        <w:rPr>
          <w:rFonts w:ascii="Arial" w:hAnsi="Arial" w:cs="Arial"/>
        </w:rPr>
      </w:pPr>
      <w:r>
        <w:rPr>
          <w:rFonts w:ascii="Arial" w:hAnsi="Arial" w:cs="Arial"/>
        </w:rPr>
        <w:t>Figurino: descalços, os anjos serão vestidos de preto, lençóis em TNT, cor preta, longas vestimentas em forma de túnicas, armações nas costas com enormes asas que serão cobertas por tecidos, nos tecidos serão desenhadas as penas com tintas branca, azul, muito brilho, sendo os desenhos que deverão conter as asas do 2º anjo,</w:t>
      </w:r>
    </w:p>
    <w:p w:rsidR="007D43AA" w:rsidRDefault="007D43AA">
      <w:pPr>
        <w:rPr>
          <w:rFonts w:ascii="Arial" w:hAnsi="Arial" w:cs="Arial"/>
        </w:rPr>
      </w:pPr>
      <w:r>
        <w:rPr>
          <w:rFonts w:ascii="Arial" w:hAnsi="Arial" w:cs="Arial"/>
        </w:rPr>
        <w:t>Uma deverá simbolizar o céu e a outra, o inferno, línguas e olhos deverão ser desenhados no anjo Izrail.</w:t>
      </w:r>
    </w:p>
    <w:p w:rsidR="002262C4" w:rsidRDefault="002262C4">
      <w:pPr>
        <w:rPr>
          <w:rFonts w:ascii="Arial" w:hAnsi="Arial" w:cs="Arial"/>
        </w:rPr>
      </w:pPr>
      <w:r>
        <w:rPr>
          <w:rFonts w:ascii="Arial" w:hAnsi="Arial" w:cs="Arial"/>
        </w:rPr>
        <w:t>O 3º anjo terá nas asas o desenho de um cérebro exposto em uma cabeça, e na outra uma trombeta do juízo final.</w:t>
      </w:r>
    </w:p>
    <w:p w:rsidR="002262C4" w:rsidRDefault="002262C4">
      <w:pPr>
        <w:rPr>
          <w:rFonts w:ascii="Arial" w:hAnsi="Arial" w:cs="Arial"/>
        </w:rPr>
      </w:pPr>
    </w:p>
    <w:p w:rsidR="002262C4" w:rsidRDefault="002262C4">
      <w:pPr>
        <w:rPr>
          <w:rFonts w:ascii="Arial" w:hAnsi="Arial" w:cs="Arial"/>
        </w:rPr>
      </w:pPr>
      <w:r>
        <w:rPr>
          <w:rFonts w:ascii="Arial" w:hAnsi="Arial" w:cs="Arial"/>
        </w:rPr>
        <w:t>Os três maus sentimentos, terão as cores:</w:t>
      </w:r>
    </w:p>
    <w:p w:rsidR="002262C4" w:rsidRDefault="002262C4">
      <w:pPr>
        <w:rPr>
          <w:rFonts w:ascii="Arial" w:hAnsi="Arial" w:cs="Arial"/>
        </w:rPr>
      </w:pPr>
      <w:r>
        <w:rPr>
          <w:rFonts w:ascii="Arial" w:hAnsi="Arial" w:cs="Arial"/>
        </w:rPr>
        <w:t>1 – capitalismo – a túnica trará desenho de etiquetas de preços e notas de dinheiro, podendo essas serem coladas;</w:t>
      </w:r>
    </w:p>
    <w:p w:rsidR="002262C4" w:rsidRDefault="002262C4">
      <w:pPr>
        <w:rPr>
          <w:rFonts w:ascii="Arial" w:hAnsi="Arial" w:cs="Arial"/>
        </w:rPr>
      </w:pPr>
      <w:r>
        <w:rPr>
          <w:rFonts w:ascii="Arial" w:hAnsi="Arial" w:cs="Arial"/>
        </w:rPr>
        <w:t>2 – cobiça – uma boca aberta e olhos grandes;</w:t>
      </w:r>
    </w:p>
    <w:p w:rsidR="002262C4" w:rsidRDefault="002262C4">
      <w:pPr>
        <w:rPr>
          <w:rFonts w:ascii="Arial" w:hAnsi="Arial" w:cs="Arial"/>
        </w:rPr>
      </w:pPr>
      <w:r>
        <w:rPr>
          <w:rFonts w:ascii="Arial" w:hAnsi="Arial" w:cs="Arial"/>
        </w:rPr>
        <w:t>3 – inveja – olhar de ódio, olho gordo, pessoas com olhos costurados no purgatório.</w:t>
      </w:r>
    </w:p>
    <w:p w:rsidR="002262C4" w:rsidRDefault="002262C4">
      <w:pPr>
        <w:rPr>
          <w:rFonts w:ascii="Arial" w:hAnsi="Arial" w:cs="Arial"/>
        </w:rPr>
      </w:pPr>
      <w:r>
        <w:rPr>
          <w:rFonts w:ascii="Arial" w:hAnsi="Arial" w:cs="Arial"/>
        </w:rPr>
        <w:t>A 2ª e 3ª pessoa do final, vestiram túnicas com capuz para que seus rostos não apareçam.</w:t>
      </w:r>
    </w:p>
    <w:p w:rsidR="002262C4" w:rsidRDefault="002262C4">
      <w:pPr>
        <w:rPr>
          <w:rFonts w:ascii="Arial" w:hAnsi="Arial" w:cs="Arial"/>
        </w:rPr>
      </w:pPr>
    </w:p>
    <w:p w:rsidR="002262C4" w:rsidRDefault="00B60A5C">
      <w:pPr>
        <w:rPr>
          <w:rFonts w:ascii="Arial" w:hAnsi="Arial" w:cs="Arial"/>
        </w:rPr>
      </w:pPr>
      <w:r>
        <w:rPr>
          <w:rFonts w:ascii="Arial" w:hAnsi="Arial" w:cs="Arial"/>
          <w:noProof/>
          <w:lang w:eastAsia="pt-BR"/>
        </w:rPr>
        <w:pict>
          <v:shape id="_x0000_s1119" type="#_x0000_t98" style="position:absolute;margin-left:337.2pt;margin-top:9.85pt;width:126pt;height:37.5pt;z-index:251704832">
            <v:textbox>
              <w:txbxContent>
                <w:p w:rsidR="00925BD7" w:rsidRDefault="00925BD7">
                  <w:r>
                    <w:t>Naly de Araujo Leite 25</w:t>
                  </w:r>
                </w:p>
              </w:txbxContent>
            </v:textbox>
          </v:shape>
        </w:pict>
      </w:r>
      <w:r w:rsidR="002262C4">
        <w:rPr>
          <w:rFonts w:ascii="Arial" w:hAnsi="Arial" w:cs="Arial"/>
        </w:rPr>
        <w:t xml:space="preserve">                                                                                                                  </w:t>
      </w:r>
    </w:p>
    <w:p w:rsidR="00560925" w:rsidRDefault="00560925">
      <w:pPr>
        <w:rPr>
          <w:rFonts w:ascii="Arial" w:hAnsi="Arial" w:cs="Arial"/>
        </w:rPr>
      </w:pPr>
      <w:r w:rsidRPr="007D43AA">
        <w:rPr>
          <w:rFonts w:ascii="Arial" w:hAnsi="Arial" w:cs="Arial"/>
        </w:rPr>
        <w:br w:type="page"/>
      </w:r>
      <w:r w:rsidR="002262C4">
        <w:rPr>
          <w:rFonts w:ascii="Arial" w:hAnsi="Arial" w:cs="Arial"/>
        </w:rPr>
        <w:lastRenderedPageBreak/>
        <w:t>O início da peça acontece com 03 atores abaixados totalmente no chão.</w:t>
      </w:r>
    </w:p>
    <w:p w:rsidR="002262C4" w:rsidRDefault="002262C4">
      <w:pPr>
        <w:rPr>
          <w:rFonts w:ascii="Arial" w:hAnsi="Arial" w:cs="Arial"/>
        </w:rPr>
      </w:pPr>
      <w:r>
        <w:rPr>
          <w:rFonts w:ascii="Arial" w:hAnsi="Arial" w:cs="Arial"/>
        </w:rPr>
        <w:t>As testas encostando no solo.</w:t>
      </w:r>
    </w:p>
    <w:p w:rsidR="002262C4" w:rsidRDefault="002262C4">
      <w:pPr>
        <w:rPr>
          <w:rFonts w:ascii="Arial" w:hAnsi="Arial" w:cs="Arial"/>
        </w:rPr>
      </w:pPr>
      <w:r>
        <w:rPr>
          <w:rFonts w:ascii="Arial" w:hAnsi="Arial" w:cs="Arial"/>
        </w:rPr>
        <w:t xml:space="preserve">O 1º ator a falar o texto será o </w:t>
      </w:r>
      <w:r w:rsidRPr="00EC2E2F">
        <w:rPr>
          <w:rFonts w:ascii="Arial" w:hAnsi="Arial" w:cs="Arial"/>
          <w:b/>
        </w:rPr>
        <w:t>CAPITALISMO.</w:t>
      </w:r>
    </w:p>
    <w:p w:rsidR="002262C4" w:rsidRDefault="002262C4">
      <w:pPr>
        <w:rPr>
          <w:rFonts w:ascii="Arial" w:hAnsi="Arial" w:cs="Arial"/>
        </w:rPr>
      </w:pPr>
      <w:r>
        <w:rPr>
          <w:rFonts w:ascii="Arial" w:hAnsi="Arial" w:cs="Arial"/>
        </w:rPr>
        <w:t>Ele se deslocará da esquerda para a direita,</w:t>
      </w:r>
      <w:r w:rsidR="00E81F9C">
        <w:rPr>
          <w:rFonts w:ascii="Arial" w:hAnsi="Arial" w:cs="Arial"/>
        </w:rPr>
        <w:t xml:space="preserve"> pisando com força e batendo o peito com a mão fechada, dizendo:</w:t>
      </w:r>
    </w:p>
    <w:p w:rsidR="00E81F9C" w:rsidRDefault="00E81F9C">
      <w:pPr>
        <w:rPr>
          <w:rFonts w:ascii="Arial" w:hAnsi="Arial" w:cs="Arial"/>
        </w:rPr>
      </w:pPr>
      <w:r>
        <w:rPr>
          <w:rFonts w:ascii="Arial" w:hAnsi="Arial" w:cs="Arial"/>
        </w:rPr>
        <w:t>- COMPRE! COMPRE! COMPRE!</w:t>
      </w:r>
    </w:p>
    <w:p w:rsidR="00E81F9C" w:rsidRDefault="00E81F9C">
      <w:pPr>
        <w:rPr>
          <w:rFonts w:ascii="Arial" w:hAnsi="Arial" w:cs="Arial"/>
        </w:rPr>
      </w:pPr>
      <w:r>
        <w:rPr>
          <w:rFonts w:ascii="Arial" w:hAnsi="Arial" w:cs="Arial"/>
        </w:rPr>
        <w:t>Eu sou o capitalismo! Sou um sistema econômico e tudo funciona em torno de mim!</w:t>
      </w:r>
    </w:p>
    <w:p w:rsidR="00E81F9C" w:rsidRDefault="00E81F9C">
      <w:pPr>
        <w:rPr>
          <w:rFonts w:ascii="Arial" w:hAnsi="Arial" w:cs="Arial"/>
        </w:rPr>
      </w:pPr>
      <w:r>
        <w:rPr>
          <w:rFonts w:ascii="Arial" w:hAnsi="Arial" w:cs="Arial"/>
        </w:rPr>
        <w:t>Sou o centro, meio e fim!</w:t>
      </w:r>
    </w:p>
    <w:p w:rsidR="00E81F9C" w:rsidRDefault="00E81F9C">
      <w:pPr>
        <w:rPr>
          <w:rFonts w:ascii="Arial" w:hAnsi="Arial" w:cs="Arial"/>
        </w:rPr>
      </w:pPr>
      <w:r>
        <w:rPr>
          <w:rFonts w:ascii="Arial" w:hAnsi="Arial" w:cs="Arial"/>
        </w:rPr>
        <w:t>Sou e tenho todo o poder, e toda humanidade me aclama dia e noite.</w:t>
      </w:r>
    </w:p>
    <w:p w:rsidR="00E81F9C" w:rsidRDefault="00E81F9C">
      <w:pPr>
        <w:rPr>
          <w:rFonts w:ascii="Arial" w:hAnsi="Arial" w:cs="Arial"/>
        </w:rPr>
      </w:pPr>
      <w:r>
        <w:rPr>
          <w:rFonts w:ascii="Arial" w:hAnsi="Arial" w:cs="Arial"/>
        </w:rPr>
        <w:t>Tenho sempre saídas, empréstimos, juros, aplicações, dinheiro, dinheiro, e muitooooooo dinheiro!</w:t>
      </w:r>
    </w:p>
    <w:p w:rsidR="00E81F9C" w:rsidRDefault="00E81F9C">
      <w:pPr>
        <w:rPr>
          <w:rFonts w:ascii="Arial" w:hAnsi="Arial" w:cs="Arial"/>
        </w:rPr>
      </w:pPr>
      <w:r>
        <w:rPr>
          <w:rFonts w:ascii="Arial" w:hAnsi="Arial" w:cs="Arial"/>
        </w:rPr>
        <w:t>E ai... como me querem dia e noite!</w:t>
      </w:r>
    </w:p>
    <w:p w:rsidR="00E81F9C" w:rsidRDefault="00E81F9C">
      <w:pPr>
        <w:rPr>
          <w:rFonts w:ascii="Arial" w:hAnsi="Arial" w:cs="Arial"/>
        </w:rPr>
      </w:pPr>
      <w:r>
        <w:rPr>
          <w:rFonts w:ascii="Arial" w:hAnsi="Arial" w:cs="Arial"/>
        </w:rPr>
        <w:t>Sou forte, reconhecidamente forte, invencível e nada representa mais a necessidade de sobrevivência do que eu!</w:t>
      </w:r>
    </w:p>
    <w:p w:rsidR="00E81F9C" w:rsidRDefault="00E81F9C">
      <w:pPr>
        <w:rPr>
          <w:rFonts w:ascii="Arial" w:hAnsi="Arial" w:cs="Arial"/>
        </w:rPr>
      </w:pPr>
      <w:r>
        <w:rPr>
          <w:rFonts w:ascii="Arial" w:hAnsi="Arial" w:cs="Arial"/>
        </w:rPr>
        <w:t xml:space="preserve">(Dizendo isso, volta a posição inicial, e o ator do meio se levanta da posição, é a </w:t>
      </w:r>
      <w:r w:rsidRPr="00EC2E2F">
        <w:rPr>
          <w:rFonts w:ascii="Arial" w:hAnsi="Arial" w:cs="Arial"/>
          <w:b/>
        </w:rPr>
        <w:t>COBIÇA)</w:t>
      </w:r>
    </w:p>
    <w:p w:rsidR="00E81F9C" w:rsidRDefault="00E81F9C">
      <w:pPr>
        <w:rPr>
          <w:rFonts w:ascii="Arial" w:hAnsi="Arial" w:cs="Arial"/>
        </w:rPr>
      </w:pPr>
      <w:r>
        <w:rPr>
          <w:rFonts w:ascii="Arial" w:hAnsi="Arial" w:cs="Arial"/>
        </w:rPr>
        <w:t>- Eu sou aquilo que todos fingem não ter e não respiram sem mim.</w:t>
      </w:r>
    </w:p>
    <w:p w:rsidR="00E81F9C" w:rsidRDefault="00E81F9C">
      <w:pPr>
        <w:rPr>
          <w:rFonts w:ascii="Arial" w:hAnsi="Arial" w:cs="Arial"/>
        </w:rPr>
      </w:pPr>
      <w:r>
        <w:rPr>
          <w:rFonts w:ascii="Arial" w:hAnsi="Arial" w:cs="Arial"/>
        </w:rPr>
        <w:t>Sou o desvario de todo ser vivente, e QUERO + QUERO + QUERO!</w:t>
      </w:r>
    </w:p>
    <w:p w:rsidR="00E81F9C" w:rsidRDefault="00E81F9C">
      <w:pPr>
        <w:rPr>
          <w:rFonts w:ascii="Arial" w:hAnsi="Arial" w:cs="Arial"/>
        </w:rPr>
      </w:pPr>
      <w:r>
        <w:rPr>
          <w:rFonts w:ascii="Arial" w:hAnsi="Arial" w:cs="Arial"/>
        </w:rPr>
        <w:t>Não paro de querer o que é meu, seu, do outro e do outro, e mais ainda, tudo é pouco e quero um muito de tudo de todos!</w:t>
      </w:r>
    </w:p>
    <w:p w:rsidR="00E81F9C" w:rsidRDefault="00E81F9C">
      <w:pPr>
        <w:rPr>
          <w:rFonts w:ascii="Arial" w:hAnsi="Arial" w:cs="Arial"/>
        </w:rPr>
      </w:pPr>
      <w:r>
        <w:rPr>
          <w:rFonts w:ascii="Arial" w:hAnsi="Arial" w:cs="Arial"/>
        </w:rPr>
        <w:t>Meu nome é cobiça e até os pensamentos dos outros já conheço.</w:t>
      </w:r>
    </w:p>
    <w:p w:rsidR="00E81F9C" w:rsidRDefault="00E81F9C">
      <w:pPr>
        <w:rPr>
          <w:rFonts w:ascii="Arial" w:hAnsi="Arial" w:cs="Arial"/>
        </w:rPr>
      </w:pPr>
      <w:r>
        <w:rPr>
          <w:rFonts w:ascii="Arial" w:hAnsi="Arial" w:cs="Arial"/>
        </w:rPr>
        <w:t>Sei o que quero porque quero tudo que posso e que não se pode.</w:t>
      </w:r>
    </w:p>
    <w:p w:rsidR="00E81F9C" w:rsidRDefault="00E81F9C">
      <w:pPr>
        <w:rPr>
          <w:rFonts w:ascii="Arial" w:hAnsi="Arial" w:cs="Arial"/>
        </w:rPr>
      </w:pPr>
      <w:r>
        <w:rPr>
          <w:rFonts w:ascii="Arial" w:hAnsi="Arial" w:cs="Arial"/>
        </w:rPr>
        <w:t>Sou insaciável e carrego grande parte da humanidade à insatisfação, faço parceria com o capitalismo e temos muitos seguidores.</w:t>
      </w:r>
    </w:p>
    <w:p w:rsidR="00661ECF" w:rsidRDefault="00661ECF">
      <w:pPr>
        <w:rPr>
          <w:rFonts w:ascii="Arial" w:hAnsi="Arial" w:cs="Arial"/>
        </w:rPr>
      </w:pPr>
      <w:r>
        <w:rPr>
          <w:rFonts w:ascii="Arial" w:hAnsi="Arial" w:cs="Arial"/>
        </w:rPr>
        <w:t>(O movimento da cobiça é do centro para esquerda, depois meio para direita, e meio frente e voltando a posição inicial, e simultaneamente enquanto se abaixa o 3º ator se levanta, é a INVEJA, E ELA se levanta e sai em deslocamento sambando da direita para a esquerda, parando no meio)</w:t>
      </w:r>
    </w:p>
    <w:p w:rsidR="00661ECF" w:rsidRDefault="00661ECF">
      <w:pPr>
        <w:rPr>
          <w:rFonts w:ascii="Arial" w:hAnsi="Arial" w:cs="Arial"/>
        </w:rPr>
      </w:pPr>
      <w:r>
        <w:rPr>
          <w:rFonts w:ascii="Arial" w:hAnsi="Arial" w:cs="Arial"/>
        </w:rPr>
        <w:t>- Skindozim, skindozim, ninguém se esquece de mim, skindozim... (sambando)</w:t>
      </w:r>
    </w:p>
    <w:p w:rsidR="00661ECF" w:rsidRDefault="00661ECF">
      <w:pPr>
        <w:rPr>
          <w:rFonts w:ascii="Arial" w:hAnsi="Arial" w:cs="Arial"/>
        </w:rPr>
      </w:pPr>
      <w:r>
        <w:rPr>
          <w:rFonts w:ascii="Arial" w:hAnsi="Arial" w:cs="Arial"/>
        </w:rPr>
        <w:t>E aí galera?</w:t>
      </w:r>
    </w:p>
    <w:p w:rsidR="00661ECF" w:rsidRDefault="00661ECF">
      <w:pPr>
        <w:rPr>
          <w:rFonts w:ascii="Arial" w:hAnsi="Arial" w:cs="Arial"/>
        </w:rPr>
      </w:pPr>
      <w:r>
        <w:rPr>
          <w:rFonts w:ascii="Arial" w:hAnsi="Arial" w:cs="Arial"/>
        </w:rPr>
        <w:t>Ninguém vive sem mim não!</w:t>
      </w:r>
    </w:p>
    <w:p w:rsidR="00661ECF" w:rsidRDefault="00B60A5C">
      <w:pPr>
        <w:rPr>
          <w:rFonts w:ascii="Arial" w:hAnsi="Arial" w:cs="Arial"/>
        </w:rPr>
      </w:pPr>
      <w:r>
        <w:rPr>
          <w:rFonts w:ascii="Arial" w:hAnsi="Arial" w:cs="Arial"/>
          <w:noProof/>
          <w:lang w:eastAsia="pt-BR"/>
        </w:rPr>
        <w:pict>
          <v:shape id="_x0000_s1120" type="#_x0000_t98" style="position:absolute;margin-left:303.45pt;margin-top:11.2pt;width:137.25pt;height:38.25pt;z-index:251705856">
            <v:textbox>
              <w:txbxContent>
                <w:p w:rsidR="00925BD7" w:rsidRDefault="00925BD7">
                  <w:r>
                    <w:t>Naly de Araujo Leite 26</w:t>
                  </w:r>
                </w:p>
              </w:txbxContent>
            </v:textbox>
          </v:shape>
        </w:pict>
      </w:r>
      <w:r w:rsidR="00661ECF">
        <w:rPr>
          <w:rFonts w:ascii="Arial" w:hAnsi="Arial" w:cs="Arial"/>
        </w:rPr>
        <w:t xml:space="preserve">E não adianta você ter o que eu não tenho!                      </w:t>
      </w:r>
    </w:p>
    <w:p w:rsidR="007735C6" w:rsidRDefault="007735C6">
      <w:pPr>
        <w:rPr>
          <w:rFonts w:ascii="Arial" w:hAnsi="Arial" w:cs="Arial"/>
        </w:rPr>
      </w:pPr>
      <w:r>
        <w:rPr>
          <w:rFonts w:ascii="Arial" w:hAnsi="Arial" w:cs="Arial"/>
        </w:rPr>
        <w:lastRenderedPageBreak/>
        <w:t>Não adianta querer ser melhor do que eu...</w:t>
      </w:r>
    </w:p>
    <w:p w:rsidR="007735C6" w:rsidRPr="00EC2E2F" w:rsidRDefault="007735C6">
      <w:pPr>
        <w:rPr>
          <w:rFonts w:ascii="Arial" w:hAnsi="Arial" w:cs="Arial"/>
          <w:b/>
        </w:rPr>
      </w:pPr>
      <w:r w:rsidRPr="00EC2E2F">
        <w:rPr>
          <w:rFonts w:ascii="Arial" w:hAnsi="Arial" w:cs="Arial"/>
          <w:b/>
        </w:rPr>
        <w:t>Porque eu sou a INVEJA.</w:t>
      </w:r>
    </w:p>
    <w:p w:rsidR="007735C6" w:rsidRDefault="007735C6">
      <w:pPr>
        <w:rPr>
          <w:rFonts w:ascii="Arial" w:hAnsi="Arial" w:cs="Arial"/>
        </w:rPr>
      </w:pPr>
      <w:r>
        <w:rPr>
          <w:rFonts w:ascii="Arial" w:hAnsi="Arial" w:cs="Arial"/>
        </w:rPr>
        <w:t>Do Latim invídia, relaciona-se com a noção de “ver” – videre.</w:t>
      </w:r>
    </w:p>
    <w:p w:rsidR="007735C6" w:rsidRDefault="007735C6">
      <w:pPr>
        <w:rPr>
          <w:rFonts w:ascii="Arial" w:hAnsi="Arial" w:cs="Arial"/>
        </w:rPr>
      </w:pPr>
      <w:r>
        <w:rPr>
          <w:rFonts w:ascii="Arial" w:hAnsi="Arial" w:cs="Arial"/>
        </w:rPr>
        <w:t>O prefixo inassociado à visão invejosa, que não desgruda dos bens do outro, mostra o quanto há de recusa e ódio nesse olhar.</w:t>
      </w:r>
    </w:p>
    <w:p w:rsidR="007735C6" w:rsidRDefault="007735C6">
      <w:pPr>
        <w:rPr>
          <w:rFonts w:ascii="Arial" w:hAnsi="Arial" w:cs="Arial"/>
        </w:rPr>
      </w:pPr>
      <w:r>
        <w:rPr>
          <w:rFonts w:ascii="Arial" w:hAnsi="Arial" w:cs="Arial"/>
        </w:rPr>
        <w:t>Não é a toa que se fala em “olho gordo”, porque doentes e deformados estão nos olhos daqueles os quais não se admiram positivamente com o que dá alegria aos outros.</w:t>
      </w:r>
    </w:p>
    <w:p w:rsidR="007735C6" w:rsidRDefault="007735C6">
      <w:pPr>
        <w:rPr>
          <w:rFonts w:ascii="Arial" w:hAnsi="Arial" w:cs="Arial"/>
        </w:rPr>
      </w:pPr>
      <w:r>
        <w:rPr>
          <w:rFonts w:ascii="Arial" w:hAnsi="Arial" w:cs="Arial"/>
        </w:rPr>
        <w:t>Posso citar Dante, na Divina Comédia, apresenta os invejosos no Purgatório, e todos eles estão com os olhos costurados.</w:t>
      </w:r>
    </w:p>
    <w:p w:rsidR="007735C6" w:rsidRDefault="007735C6">
      <w:pPr>
        <w:rPr>
          <w:rFonts w:ascii="Arial" w:hAnsi="Arial" w:cs="Arial"/>
        </w:rPr>
      </w:pPr>
      <w:r>
        <w:rPr>
          <w:rFonts w:ascii="Arial" w:hAnsi="Arial" w:cs="Arial"/>
        </w:rPr>
        <w:t>Quem durante a vida não soube apreciar o bom e o belo com abertura de coração, depois da morte não verá absolutamente nada.</w:t>
      </w:r>
    </w:p>
    <w:p w:rsidR="007735C6" w:rsidRDefault="007735C6">
      <w:pPr>
        <w:rPr>
          <w:rFonts w:ascii="Arial" w:hAnsi="Arial" w:cs="Arial"/>
        </w:rPr>
      </w:pPr>
      <w:r>
        <w:rPr>
          <w:rFonts w:ascii="Arial" w:hAnsi="Arial" w:cs="Arial"/>
        </w:rPr>
        <w:t>Dante representou as almas invejosas, todas coletadas por mim, no purgatório.</w:t>
      </w:r>
    </w:p>
    <w:p w:rsidR="007735C6" w:rsidRDefault="007735C6">
      <w:pPr>
        <w:rPr>
          <w:rFonts w:ascii="Arial" w:hAnsi="Arial" w:cs="Arial"/>
        </w:rPr>
      </w:pPr>
      <w:r>
        <w:rPr>
          <w:rFonts w:ascii="Arial" w:hAnsi="Arial" w:cs="Arial"/>
        </w:rPr>
        <w:t>O que coleta a justiça?</w:t>
      </w:r>
    </w:p>
    <w:p w:rsidR="007735C6" w:rsidRDefault="007735C6">
      <w:pPr>
        <w:rPr>
          <w:rFonts w:ascii="Arial" w:hAnsi="Arial" w:cs="Arial"/>
        </w:rPr>
      </w:pPr>
      <w:r>
        <w:rPr>
          <w:rFonts w:ascii="Arial" w:hAnsi="Arial" w:cs="Arial"/>
        </w:rPr>
        <w:t>Até o símbolo da justiça invejaram de mim, é uma espada!</w:t>
      </w:r>
    </w:p>
    <w:p w:rsidR="007735C6" w:rsidRDefault="007735C6">
      <w:pPr>
        <w:rPr>
          <w:rFonts w:ascii="Arial" w:hAnsi="Arial" w:cs="Arial"/>
        </w:rPr>
      </w:pPr>
      <w:r>
        <w:rPr>
          <w:rFonts w:ascii="Arial" w:hAnsi="Arial" w:cs="Arial"/>
        </w:rPr>
        <w:t>Na antiga Roma, berço do cristianismo, a Justiça era representada por uma estátua de olhos fechados, não no purgatório, como as almas de Dante,</w:t>
      </w:r>
      <w:r w:rsidR="00A4568C">
        <w:rPr>
          <w:rFonts w:ascii="Arial" w:hAnsi="Arial" w:cs="Arial"/>
        </w:rPr>
        <w:t xml:space="preserve"> </w:t>
      </w:r>
      <w:r>
        <w:rPr>
          <w:rFonts w:ascii="Arial" w:hAnsi="Arial" w:cs="Arial"/>
        </w:rPr>
        <w:t xml:space="preserve">mas sem visão, ainda assim a Justiça visa valores e a igualdade perante a lei, </w:t>
      </w:r>
      <w:r w:rsidR="00A4568C">
        <w:rPr>
          <w:rFonts w:ascii="Arial" w:hAnsi="Arial" w:cs="Arial"/>
        </w:rPr>
        <w:t>a inveja não permite e é resultante da desigualdade capitalista no mundo.</w:t>
      </w:r>
    </w:p>
    <w:p w:rsidR="00A4568C" w:rsidRDefault="00A4568C">
      <w:pPr>
        <w:rPr>
          <w:rFonts w:ascii="Arial" w:hAnsi="Arial" w:cs="Arial"/>
        </w:rPr>
      </w:pPr>
      <w:r>
        <w:rPr>
          <w:rFonts w:ascii="Arial" w:hAnsi="Arial" w:cs="Arial"/>
        </w:rPr>
        <w:t>A minha espada, da inveja, é para ferir corações.</w:t>
      </w:r>
    </w:p>
    <w:p w:rsidR="00A4568C" w:rsidRDefault="00A4568C">
      <w:pPr>
        <w:rPr>
          <w:rFonts w:ascii="Arial" w:hAnsi="Arial" w:cs="Arial"/>
        </w:rPr>
      </w:pPr>
      <w:r>
        <w:rPr>
          <w:rFonts w:ascii="Arial" w:hAnsi="Arial" w:cs="Arial"/>
        </w:rPr>
        <w:t>A minha balança é para fazer diferenças entre classes sociais aumentarem,</w:t>
      </w:r>
      <w:r w:rsidR="00925BD7">
        <w:rPr>
          <w:rFonts w:ascii="Arial" w:hAnsi="Arial" w:cs="Arial"/>
        </w:rPr>
        <w:t xml:space="preserve"> </w:t>
      </w:r>
      <w:r>
        <w:rPr>
          <w:rFonts w:ascii="Arial" w:hAnsi="Arial" w:cs="Arial"/>
        </w:rPr>
        <w:t>e sempre um lado pender mais que o outro...eu sou a INVEJA COPIADA POR MUITOS!</w:t>
      </w:r>
    </w:p>
    <w:p w:rsidR="001774D4" w:rsidRDefault="00A4568C">
      <w:pPr>
        <w:rPr>
          <w:rFonts w:ascii="Arial" w:hAnsi="Arial" w:cs="Arial"/>
        </w:rPr>
      </w:pPr>
      <w:r>
        <w:rPr>
          <w:rFonts w:ascii="Arial" w:hAnsi="Arial" w:cs="Arial"/>
        </w:rPr>
        <w:t>(Dizendo isso, a</w:t>
      </w:r>
      <w:r w:rsidR="001774D4">
        <w:rPr>
          <w:rFonts w:ascii="Arial" w:hAnsi="Arial" w:cs="Arial"/>
        </w:rPr>
        <w:t xml:space="preserve"> inveja volta a posição inicial e </w:t>
      </w:r>
      <w:r w:rsidR="001774D4" w:rsidRPr="001774D4">
        <w:rPr>
          <w:rFonts w:ascii="Arial" w:hAnsi="Arial" w:cs="Arial"/>
          <w:b/>
        </w:rPr>
        <w:t>ENTRAM OS 1ºs ANJOS)</w:t>
      </w:r>
    </w:p>
    <w:p w:rsidR="00A4568C" w:rsidRDefault="00A4568C">
      <w:pPr>
        <w:rPr>
          <w:rFonts w:ascii="Arial" w:hAnsi="Arial" w:cs="Arial"/>
        </w:rPr>
      </w:pPr>
      <w:r>
        <w:rPr>
          <w:rFonts w:ascii="Arial" w:hAnsi="Arial" w:cs="Arial"/>
        </w:rPr>
        <w:t xml:space="preserve">Entram dois anjos, rosto pintado de </w:t>
      </w:r>
      <w:r w:rsidRPr="001774D4">
        <w:rPr>
          <w:rFonts w:ascii="Arial" w:hAnsi="Arial" w:cs="Arial"/>
          <w:b/>
        </w:rPr>
        <w:t>branco</w:t>
      </w:r>
      <w:r>
        <w:rPr>
          <w:rFonts w:ascii="Arial" w:hAnsi="Arial" w:cs="Arial"/>
        </w:rPr>
        <w:t>, de túnicas pretas e asas abertas, um se posiciona entre o capitalismo e a cobiça e o outro fica atrás do capitalismo.</w:t>
      </w:r>
    </w:p>
    <w:p w:rsidR="00A4568C" w:rsidRDefault="00A4568C">
      <w:pPr>
        <w:rPr>
          <w:rFonts w:ascii="Arial" w:hAnsi="Arial" w:cs="Arial"/>
        </w:rPr>
      </w:pPr>
      <w:r>
        <w:rPr>
          <w:rFonts w:ascii="Arial" w:hAnsi="Arial" w:cs="Arial"/>
        </w:rPr>
        <w:t>O texto é do anjo que está entre o capitalismo e a inveja. Ao outro anjo compete a dramatização acompanhada pela música selecionada (</w:t>
      </w:r>
      <w:hyperlink r:id="rId44" w:history="1">
        <w:r w:rsidRPr="00BB3743">
          <w:rPr>
            <w:rStyle w:val="Hyperlink"/>
            <w:rFonts w:ascii="Arial" w:hAnsi="Arial" w:cs="Arial"/>
          </w:rPr>
          <w:t>http://youtu.be/koFVHGJIw7a</w:t>
        </w:r>
      </w:hyperlink>
      <w:r>
        <w:rPr>
          <w:rFonts w:ascii="Arial" w:hAnsi="Arial" w:cs="Arial"/>
        </w:rPr>
        <w:t xml:space="preserve"> - Canon In D Major (Piano).</w:t>
      </w:r>
    </w:p>
    <w:p w:rsidR="00A4568C" w:rsidRDefault="00A4568C">
      <w:pPr>
        <w:rPr>
          <w:rFonts w:ascii="Arial" w:hAnsi="Arial" w:cs="Arial"/>
        </w:rPr>
      </w:pPr>
      <w:r>
        <w:rPr>
          <w:rFonts w:ascii="Arial" w:hAnsi="Arial" w:cs="Arial"/>
        </w:rPr>
        <w:t>- Eu sou um anjo e tenho um cargo angelical.</w:t>
      </w:r>
    </w:p>
    <w:p w:rsidR="00A4568C" w:rsidRDefault="00A4568C">
      <w:pPr>
        <w:rPr>
          <w:rFonts w:ascii="Arial" w:hAnsi="Arial" w:cs="Arial"/>
        </w:rPr>
      </w:pPr>
      <w:r>
        <w:rPr>
          <w:rFonts w:ascii="Arial" w:hAnsi="Arial" w:cs="Arial"/>
        </w:rPr>
        <w:t>Estávamos, nós anjos, e criaturas celestiais, ouvindo os discursos dos senhores.</w:t>
      </w:r>
    </w:p>
    <w:p w:rsidR="00A4568C" w:rsidRDefault="00A4568C">
      <w:pPr>
        <w:rPr>
          <w:rFonts w:ascii="Arial" w:hAnsi="Arial" w:cs="Arial"/>
        </w:rPr>
      </w:pPr>
      <w:r>
        <w:rPr>
          <w:rFonts w:ascii="Arial" w:hAnsi="Arial" w:cs="Arial"/>
        </w:rPr>
        <w:t>Repreendemos suas palavras e toda influência maligna de IBLIS OU ASH – SHAYTAN.</w:t>
      </w:r>
    </w:p>
    <w:p w:rsidR="00A4568C" w:rsidRDefault="00B60A5C">
      <w:pPr>
        <w:rPr>
          <w:rFonts w:ascii="Arial" w:hAnsi="Arial" w:cs="Arial"/>
        </w:rPr>
      </w:pPr>
      <w:r>
        <w:rPr>
          <w:rFonts w:ascii="Arial" w:hAnsi="Arial" w:cs="Arial"/>
          <w:noProof/>
          <w:lang w:eastAsia="pt-BR"/>
        </w:rPr>
        <w:pict>
          <v:shape id="_x0000_s1121" type="#_x0000_t98" style="position:absolute;margin-left:348.45pt;margin-top:31.9pt;width:124.5pt;height:35.25pt;z-index:251706880"/>
        </w:pict>
      </w:r>
      <w:r>
        <w:rPr>
          <w:rFonts w:ascii="Arial" w:hAnsi="Arial" w:cs="Arial"/>
          <w:noProof/>
          <w:lang w:eastAsia="pt-BR"/>
        </w:rPr>
        <w:pict>
          <v:shape id="_x0000_s1122" type="#_x0000_t202" style="position:absolute;margin-left:348.45pt;margin-top:39.4pt;width:124.5pt;height:21.75pt;z-index:251707904">
            <v:textbox>
              <w:txbxContent>
                <w:p w:rsidR="00925BD7" w:rsidRDefault="00925BD7">
                  <w:r>
                    <w:t>Naly de Araujo Leite 27</w:t>
                  </w:r>
                </w:p>
              </w:txbxContent>
            </v:textbox>
          </v:shape>
        </w:pict>
      </w:r>
      <w:r w:rsidR="00A4568C">
        <w:rPr>
          <w:rFonts w:ascii="Arial" w:hAnsi="Arial" w:cs="Arial"/>
        </w:rPr>
        <w:t xml:space="preserve">Eu sou JIBRIL ou JABRA’IL, o revelador, intermediário entre Deus e os profetas e constante auxiliar de Maomé.                                                                     </w:t>
      </w:r>
    </w:p>
    <w:p w:rsidR="00A4568C" w:rsidRDefault="00420B53">
      <w:pPr>
        <w:rPr>
          <w:rFonts w:ascii="Arial" w:hAnsi="Arial" w:cs="Arial"/>
        </w:rPr>
      </w:pPr>
      <w:r>
        <w:rPr>
          <w:rFonts w:ascii="Arial" w:hAnsi="Arial" w:cs="Arial"/>
        </w:rPr>
        <w:lastRenderedPageBreak/>
        <w:t>Não existiam bancos, tecnologias, e nem capitalismo.</w:t>
      </w:r>
    </w:p>
    <w:p w:rsidR="00420B53" w:rsidRDefault="00420B53">
      <w:pPr>
        <w:rPr>
          <w:rFonts w:ascii="Arial" w:hAnsi="Arial" w:cs="Arial"/>
        </w:rPr>
      </w:pPr>
      <w:r>
        <w:rPr>
          <w:rFonts w:ascii="Arial" w:hAnsi="Arial" w:cs="Arial"/>
        </w:rPr>
        <w:t>Não existia es</w:t>
      </w:r>
      <w:r w:rsidR="00925BD7">
        <w:rPr>
          <w:rFonts w:ascii="Arial" w:hAnsi="Arial" w:cs="Arial"/>
        </w:rPr>
        <w:t>se consumismo, mas existia fé,a</w:t>
      </w:r>
      <w:r>
        <w:rPr>
          <w:rFonts w:ascii="Arial" w:hAnsi="Arial" w:cs="Arial"/>
        </w:rPr>
        <w:t>mor e graça.</w:t>
      </w:r>
    </w:p>
    <w:p w:rsidR="00420B53" w:rsidRDefault="00420B53">
      <w:pPr>
        <w:rPr>
          <w:rFonts w:ascii="Arial" w:hAnsi="Arial" w:cs="Arial"/>
        </w:rPr>
      </w:pPr>
      <w:r>
        <w:rPr>
          <w:rFonts w:ascii="Arial" w:hAnsi="Arial" w:cs="Arial"/>
        </w:rPr>
        <w:t>(Os anjos se movimentam, com braços e juntam as mãos em posição de oração, deixando a cena de ré, saindo muito devagar para dar tempo de encerrar a música.</w:t>
      </w:r>
    </w:p>
    <w:p w:rsidR="00420B53" w:rsidRDefault="001774D4">
      <w:pPr>
        <w:rPr>
          <w:rFonts w:ascii="Arial" w:hAnsi="Arial" w:cs="Arial"/>
        </w:rPr>
      </w:pPr>
      <w:r>
        <w:rPr>
          <w:rFonts w:ascii="Arial" w:hAnsi="Arial" w:cs="Arial"/>
        </w:rPr>
        <w:t xml:space="preserve">Em seguida entram </w:t>
      </w:r>
      <w:r w:rsidR="00420B53">
        <w:rPr>
          <w:rFonts w:ascii="Arial" w:hAnsi="Arial" w:cs="Arial"/>
        </w:rPr>
        <w:t xml:space="preserve">os dois </w:t>
      </w:r>
      <w:r w:rsidR="00420B53" w:rsidRPr="001774D4">
        <w:rPr>
          <w:rFonts w:ascii="Arial" w:hAnsi="Arial" w:cs="Arial"/>
          <w:b/>
        </w:rPr>
        <w:t>2ºs anjos</w:t>
      </w:r>
      <w:r w:rsidR="00420B53">
        <w:rPr>
          <w:rFonts w:ascii="Arial" w:hAnsi="Arial" w:cs="Arial"/>
        </w:rPr>
        <w:t xml:space="preserve"> e fica</w:t>
      </w:r>
      <w:r>
        <w:rPr>
          <w:rFonts w:ascii="Arial" w:hAnsi="Arial" w:cs="Arial"/>
        </w:rPr>
        <w:t>m</w:t>
      </w:r>
      <w:r w:rsidR="00420B53">
        <w:rPr>
          <w:rFonts w:ascii="Arial" w:hAnsi="Arial" w:cs="Arial"/>
        </w:rPr>
        <w:t xml:space="preserve"> à frente da cobiça e o outro à seu lado, em frente ao capitalismo, voltados ao público.</w:t>
      </w:r>
    </w:p>
    <w:p w:rsidR="00420B53" w:rsidRDefault="00420B53">
      <w:pPr>
        <w:rPr>
          <w:rFonts w:ascii="Arial" w:hAnsi="Arial" w:cs="Arial"/>
        </w:rPr>
      </w:pPr>
      <w:r>
        <w:rPr>
          <w:rFonts w:ascii="Arial" w:hAnsi="Arial" w:cs="Arial"/>
        </w:rPr>
        <w:t>- Eu sou Izrail, o anjo da morte, uma criatura espantosa de dimensões cósmicas, quatro mil asas para abater toda COBIÇA do homem e fazê-lo voar mais altos que os seus sentimentos,e na fé para Nosso Senhor Jesus Cristo, e nosso corpo é formado por tantos olhos que são guardiões  do coração e a mente dos homens contra todo o mal que a cobiça possa lhe lançar e línguas tantas quantas são as pessoas da Terra, para orar por todas elas e que assim, sejam livradas de todos os males, e temos um pé postado no sétimo céu, e o outro no limite entre o paraíso e o inferno, sou a territorialidade angelical. (música escolhida é colocada)</w:t>
      </w:r>
    </w:p>
    <w:p w:rsidR="00420B53" w:rsidRDefault="00420B53">
      <w:pPr>
        <w:rPr>
          <w:rFonts w:ascii="Arial" w:hAnsi="Arial" w:cs="Arial"/>
        </w:rPr>
      </w:pPr>
      <w:r>
        <w:rPr>
          <w:rFonts w:ascii="Arial" w:hAnsi="Arial" w:cs="Arial"/>
        </w:rPr>
        <w:t>(E os dois anj</w:t>
      </w:r>
      <w:r w:rsidR="001774D4">
        <w:rPr>
          <w:rFonts w:ascii="Arial" w:hAnsi="Arial" w:cs="Arial"/>
        </w:rPr>
        <w:t>os fazem a coreografia ensinada, saindo lentamente, de ré)</w:t>
      </w:r>
    </w:p>
    <w:p w:rsidR="001774D4" w:rsidRDefault="001774D4">
      <w:pPr>
        <w:rPr>
          <w:rFonts w:ascii="Arial" w:hAnsi="Arial" w:cs="Arial"/>
        </w:rPr>
      </w:pPr>
    </w:p>
    <w:p w:rsidR="001774D4" w:rsidRDefault="001774D4">
      <w:pPr>
        <w:rPr>
          <w:rFonts w:ascii="Arial" w:hAnsi="Arial" w:cs="Arial"/>
          <w:b/>
        </w:rPr>
      </w:pPr>
      <w:r w:rsidRPr="001774D4">
        <w:rPr>
          <w:rFonts w:ascii="Arial" w:hAnsi="Arial" w:cs="Arial"/>
          <w:b/>
        </w:rPr>
        <w:t>3ºs ANJOS</w:t>
      </w:r>
    </w:p>
    <w:p w:rsidR="001774D4" w:rsidRDefault="001774D4">
      <w:pPr>
        <w:rPr>
          <w:rFonts w:ascii="Arial" w:hAnsi="Arial" w:cs="Arial"/>
          <w:b/>
        </w:rPr>
      </w:pPr>
      <w:r>
        <w:rPr>
          <w:rFonts w:ascii="Arial" w:hAnsi="Arial" w:cs="Arial"/>
          <w:b/>
        </w:rPr>
        <w:t>O primeiro fica entre a cobiça e a inveja e o outro anjo, atrás da inveja.</w:t>
      </w:r>
    </w:p>
    <w:p w:rsidR="001774D4" w:rsidRDefault="001774D4">
      <w:pPr>
        <w:rPr>
          <w:rFonts w:ascii="Arial" w:hAnsi="Arial" w:cs="Arial"/>
        </w:rPr>
      </w:pPr>
      <w:r>
        <w:rPr>
          <w:rFonts w:ascii="Arial" w:hAnsi="Arial" w:cs="Arial"/>
        </w:rPr>
        <w:t>- Eu sou ISRAFIL, o anjo do julgamento, aquele que tocará a trombeta do juízo final.</w:t>
      </w:r>
    </w:p>
    <w:p w:rsidR="001774D4" w:rsidRDefault="001774D4">
      <w:pPr>
        <w:rPr>
          <w:rFonts w:ascii="Arial" w:hAnsi="Arial" w:cs="Arial"/>
        </w:rPr>
      </w:pPr>
      <w:r>
        <w:rPr>
          <w:rFonts w:ascii="Arial" w:hAnsi="Arial" w:cs="Arial"/>
        </w:rPr>
        <w:t>Nossos corpos celestiais trazem pelos e muitas línguas e bocas, e grandes com estatura que vai desde o trono celestial de Deus até o sétimo céu.</w:t>
      </w:r>
    </w:p>
    <w:p w:rsidR="001774D4" w:rsidRDefault="001774D4">
      <w:pPr>
        <w:rPr>
          <w:rFonts w:ascii="Arial" w:hAnsi="Arial" w:cs="Arial"/>
        </w:rPr>
      </w:pPr>
      <w:r>
        <w:rPr>
          <w:rFonts w:ascii="Arial" w:hAnsi="Arial" w:cs="Arial"/>
        </w:rPr>
        <w:t>Não sintam inveja,cobiça, maus sentimentos, pois não somente Deus os conhece, mas os homens já lançam mão  dos pensamentos dos outros homens, seus irmãos.</w:t>
      </w:r>
    </w:p>
    <w:p w:rsidR="001774D4" w:rsidRDefault="001774D4">
      <w:pPr>
        <w:rPr>
          <w:rFonts w:ascii="Arial" w:hAnsi="Arial" w:cs="Arial"/>
        </w:rPr>
      </w:pPr>
      <w:r>
        <w:rPr>
          <w:rFonts w:ascii="Arial" w:hAnsi="Arial" w:cs="Arial"/>
        </w:rPr>
        <w:t>Respeitem e tenham arrependimento em seu pensar e fazer.</w:t>
      </w:r>
    </w:p>
    <w:p w:rsidR="001774D4" w:rsidRDefault="001774D4">
      <w:pPr>
        <w:rPr>
          <w:rFonts w:ascii="Arial" w:hAnsi="Arial" w:cs="Arial"/>
        </w:rPr>
      </w:pPr>
      <w:r>
        <w:rPr>
          <w:rFonts w:ascii="Arial" w:hAnsi="Arial" w:cs="Arial"/>
        </w:rPr>
        <w:t>Nos erros que cometem, nas palavras que falam para que tenham esperança da vida eterna.</w:t>
      </w:r>
    </w:p>
    <w:p w:rsidR="001774D4" w:rsidRDefault="001774D4">
      <w:pPr>
        <w:rPr>
          <w:rFonts w:ascii="Arial" w:hAnsi="Arial" w:cs="Arial"/>
        </w:rPr>
      </w:pPr>
      <w:r>
        <w:rPr>
          <w:rFonts w:ascii="Arial" w:hAnsi="Arial" w:cs="Arial"/>
        </w:rPr>
        <w:t>(Colocar a gravação do Pai Nosso em Aramaico, saindo após a oração, lentamente e de ré.Enquanto os anjos saem, os três atores esperneiam e fingem estar morrendo.</w:t>
      </w:r>
    </w:p>
    <w:p w:rsidR="001774D4" w:rsidRDefault="001774D4">
      <w:pPr>
        <w:rPr>
          <w:rFonts w:ascii="Arial" w:hAnsi="Arial" w:cs="Arial"/>
        </w:rPr>
      </w:pPr>
      <w:r>
        <w:rPr>
          <w:rFonts w:ascii="Arial" w:hAnsi="Arial" w:cs="Arial"/>
        </w:rPr>
        <w:t xml:space="preserve">Entram </w:t>
      </w:r>
      <w:r w:rsidRPr="001774D4">
        <w:rPr>
          <w:rFonts w:ascii="Arial" w:hAnsi="Arial" w:cs="Arial"/>
          <w:b/>
        </w:rPr>
        <w:t>duas pessoas de preto</w:t>
      </w:r>
      <w:r>
        <w:rPr>
          <w:rFonts w:ascii="Arial" w:hAnsi="Arial" w:cs="Arial"/>
        </w:rPr>
        <w:t xml:space="preserve"> e ficam em pé ao lado deles na altura de suas cabeças.</w:t>
      </w:r>
    </w:p>
    <w:p w:rsidR="001774D4" w:rsidRPr="00EC2E2F" w:rsidRDefault="001774D4">
      <w:pPr>
        <w:rPr>
          <w:rFonts w:ascii="Arial" w:hAnsi="Arial" w:cs="Arial"/>
          <w:b/>
        </w:rPr>
      </w:pPr>
      <w:r w:rsidRPr="00EC2E2F">
        <w:rPr>
          <w:rFonts w:ascii="Arial" w:hAnsi="Arial" w:cs="Arial"/>
          <w:b/>
        </w:rPr>
        <w:t>A 1ª pessoa fala:</w:t>
      </w:r>
    </w:p>
    <w:p w:rsidR="001774D4" w:rsidRDefault="00B73B77">
      <w:pPr>
        <w:rPr>
          <w:rFonts w:ascii="Arial" w:hAnsi="Arial" w:cs="Arial"/>
        </w:rPr>
      </w:pPr>
      <w:r>
        <w:rPr>
          <w:rFonts w:ascii="Arial" w:hAnsi="Arial" w:cs="Arial"/>
        </w:rPr>
        <w:t>- Está saindo de cena</w:t>
      </w:r>
      <w:r w:rsidR="00925BD7">
        <w:rPr>
          <w:rFonts w:ascii="Arial" w:hAnsi="Arial" w:cs="Arial"/>
        </w:rPr>
        <w:t xml:space="preserve"> o </w:t>
      </w:r>
      <w:r>
        <w:rPr>
          <w:rFonts w:ascii="Arial" w:hAnsi="Arial" w:cs="Arial"/>
        </w:rPr>
        <w:t>capitalismo,</w:t>
      </w:r>
      <w:r w:rsidR="001774D4">
        <w:rPr>
          <w:rFonts w:ascii="Arial" w:hAnsi="Arial" w:cs="Arial"/>
        </w:rPr>
        <w:t xml:space="preserve"> consumismo, egoísmo, avareza, todo sentimento materialista que cega o homem!</w:t>
      </w:r>
      <w:r>
        <w:rPr>
          <w:rFonts w:ascii="Arial" w:hAnsi="Arial" w:cs="Arial"/>
        </w:rPr>
        <w:t>(entra mais uma pessoa e ajuda a carregar o capitalismo para fora de cena).</w:t>
      </w:r>
    </w:p>
    <w:p w:rsidR="00B73B77" w:rsidRPr="00EC2E2F" w:rsidRDefault="00B60A5C">
      <w:pPr>
        <w:rPr>
          <w:rFonts w:ascii="Arial" w:hAnsi="Arial" w:cs="Arial"/>
          <w:b/>
        </w:rPr>
      </w:pPr>
      <w:r>
        <w:rPr>
          <w:rFonts w:ascii="Arial" w:hAnsi="Arial" w:cs="Arial"/>
          <w:b/>
          <w:noProof/>
          <w:lang w:eastAsia="pt-BR"/>
        </w:rPr>
        <w:pict>
          <v:shape id="_x0000_s1123" type="#_x0000_t98" style="position:absolute;margin-left:337.95pt;margin-top:13.55pt;width:135pt;height:40.5pt;z-index:251708928"/>
        </w:pict>
      </w:r>
      <w:r>
        <w:rPr>
          <w:rFonts w:ascii="Arial" w:hAnsi="Arial" w:cs="Arial"/>
          <w:b/>
          <w:noProof/>
          <w:lang w:eastAsia="pt-BR"/>
        </w:rPr>
        <w:pict>
          <v:shape id="_x0000_s1124" type="#_x0000_t202" style="position:absolute;margin-left:345.45pt;margin-top:21.8pt;width:127.5pt;height:25.5pt;z-index:251709952">
            <v:textbox>
              <w:txbxContent>
                <w:p w:rsidR="00925BD7" w:rsidRDefault="00925BD7">
                  <w:r>
                    <w:t>Naly de Araujo Leite 28</w:t>
                  </w:r>
                </w:p>
              </w:txbxContent>
            </v:textbox>
          </v:shape>
        </w:pict>
      </w:r>
      <w:r w:rsidR="00B73B77" w:rsidRPr="00EC2E2F">
        <w:rPr>
          <w:rFonts w:ascii="Arial" w:hAnsi="Arial" w:cs="Arial"/>
          <w:b/>
        </w:rPr>
        <w:t xml:space="preserve">A 2ª pessoa fala:                                                                      </w:t>
      </w:r>
    </w:p>
    <w:p w:rsidR="00B73B77" w:rsidRDefault="00B73B77">
      <w:pPr>
        <w:rPr>
          <w:rFonts w:ascii="Arial" w:hAnsi="Arial" w:cs="Arial"/>
        </w:rPr>
      </w:pPr>
      <w:r>
        <w:rPr>
          <w:rFonts w:ascii="Arial" w:hAnsi="Arial" w:cs="Arial"/>
        </w:rPr>
        <w:lastRenderedPageBreak/>
        <w:t>- Está saindo de cena a cobiça, sentimento ruim, sai cobiça, assim teremos mais união, sinceridade e verdade nas relações entre os homens.(entra mais uma pessoa e ajuda a carregar a cobiça para fora do palco – baixa a música selecionada e entra a 3ª pessoa).</w:t>
      </w:r>
    </w:p>
    <w:p w:rsidR="00B73B77" w:rsidRPr="00EC2E2F" w:rsidRDefault="00B73B77">
      <w:pPr>
        <w:rPr>
          <w:rFonts w:ascii="Arial" w:hAnsi="Arial" w:cs="Arial"/>
          <w:b/>
        </w:rPr>
      </w:pPr>
      <w:r w:rsidRPr="00EC2E2F">
        <w:rPr>
          <w:rFonts w:ascii="Arial" w:hAnsi="Arial" w:cs="Arial"/>
          <w:b/>
        </w:rPr>
        <w:t>A 3ª pessoa fala:</w:t>
      </w:r>
    </w:p>
    <w:p w:rsidR="00B73B77" w:rsidRDefault="00B73B77">
      <w:pPr>
        <w:rPr>
          <w:rFonts w:ascii="Arial" w:hAnsi="Arial" w:cs="Arial"/>
        </w:rPr>
      </w:pPr>
      <w:r>
        <w:rPr>
          <w:rFonts w:ascii="Arial" w:hAnsi="Arial" w:cs="Arial"/>
        </w:rPr>
        <w:t>- Está saindo de cena a INVEJA, sentimento destrutivo e quando não aleija, mata!</w:t>
      </w:r>
    </w:p>
    <w:p w:rsidR="00B73B77" w:rsidRDefault="00B73B77">
      <w:pPr>
        <w:rPr>
          <w:rFonts w:ascii="Arial" w:hAnsi="Arial" w:cs="Arial"/>
        </w:rPr>
      </w:pPr>
      <w:r>
        <w:rPr>
          <w:rFonts w:ascii="Arial" w:hAnsi="Arial" w:cs="Arial"/>
        </w:rPr>
        <w:t>Teremos, agora, após a visitação dos anjos celestiais, maior unidade, pessoas não excluirão seus iguais e não haverão práticas malignas.(entra mais uma pessoa e ajuda a carregar a INVEJA com a música escolhida).</w:t>
      </w:r>
    </w:p>
    <w:p w:rsidR="00B73B77" w:rsidRDefault="00B73B77">
      <w:pPr>
        <w:rPr>
          <w:rFonts w:ascii="Arial" w:hAnsi="Arial" w:cs="Arial"/>
        </w:rPr>
      </w:pPr>
      <w:r>
        <w:rPr>
          <w:rFonts w:ascii="Arial" w:hAnsi="Arial" w:cs="Arial"/>
        </w:rPr>
        <w:t>Entram todos em cena de mãos dadas para agradecer os aplausos.</w:t>
      </w:r>
    </w:p>
    <w:p w:rsidR="00B73B77" w:rsidRDefault="00B60A5C">
      <w:pPr>
        <w:rPr>
          <w:rFonts w:ascii="Arial" w:hAnsi="Arial" w:cs="Arial"/>
        </w:rPr>
      </w:pPr>
      <w:r>
        <w:rPr>
          <w:rFonts w:ascii="Arial" w:hAnsi="Arial" w:cs="Arial"/>
          <w:noProof/>
          <w:lang w:eastAsia="pt-BR"/>
        </w:rPr>
        <w:pict>
          <v:shape id="_x0000_s1125" type="#_x0000_t98" style="position:absolute;margin-left:358.95pt;margin-top:2.2pt;width:137.25pt;height:49.5pt;z-index:251710976"/>
        </w:pict>
      </w:r>
      <w:r>
        <w:rPr>
          <w:rFonts w:ascii="Arial" w:hAnsi="Arial" w:cs="Arial"/>
          <w:noProof/>
          <w:lang w:eastAsia="pt-BR"/>
        </w:rPr>
        <w:pict>
          <v:shape id="_x0000_s1126" type="#_x0000_t202" style="position:absolute;margin-left:366.45pt;margin-top:13.45pt;width:123pt;height:24pt;z-index:251712000">
            <v:textbox>
              <w:txbxContent>
                <w:p w:rsidR="00925BD7" w:rsidRDefault="00925BD7">
                  <w:r>
                    <w:t>Naly de Araujo Leite 29</w:t>
                  </w:r>
                </w:p>
              </w:txbxContent>
            </v:textbox>
          </v:shape>
        </w:pict>
      </w:r>
      <w:r w:rsidR="00B73B77">
        <w:rPr>
          <w:rFonts w:ascii="Arial" w:hAnsi="Arial" w:cs="Arial"/>
        </w:rPr>
        <w:t xml:space="preserve">                                                                                                            </w:t>
      </w:r>
    </w:p>
    <w:p w:rsidR="00B73B77" w:rsidRPr="001774D4" w:rsidRDefault="00B73B77">
      <w:pPr>
        <w:rPr>
          <w:rFonts w:ascii="Arial" w:hAnsi="Arial" w:cs="Arial"/>
        </w:rPr>
      </w:pPr>
    </w:p>
    <w:p w:rsidR="001774D4" w:rsidRDefault="001774D4">
      <w:pPr>
        <w:rPr>
          <w:rFonts w:ascii="Arial" w:hAnsi="Arial" w:cs="Arial"/>
        </w:rPr>
      </w:pPr>
    </w:p>
    <w:p w:rsidR="00420B53" w:rsidRDefault="00420B53">
      <w:pPr>
        <w:rPr>
          <w:rFonts w:ascii="Arial" w:hAnsi="Arial" w:cs="Arial"/>
        </w:rPr>
      </w:pPr>
    </w:p>
    <w:p w:rsidR="00420B53" w:rsidRDefault="00420B53">
      <w:pPr>
        <w:rPr>
          <w:rFonts w:ascii="Arial" w:hAnsi="Arial" w:cs="Arial"/>
        </w:rPr>
      </w:pPr>
    </w:p>
    <w:p w:rsidR="007735C6" w:rsidRDefault="007735C6">
      <w:pPr>
        <w:rPr>
          <w:rFonts w:ascii="Arial" w:hAnsi="Arial" w:cs="Arial"/>
        </w:rPr>
      </w:pPr>
    </w:p>
    <w:p w:rsidR="00661ECF" w:rsidRPr="007D43AA" w:rsidRDefault="00661ECF">
      <w:pPr>
        <w:rPr>
          <w:rFonts w:ascii="Arial" w:hAnsi="Arial" w:cs="Arial"/>
        </w:rPr>
      </w:pPr>
    </w:p>
    <w:p w:rsidR="00560925" w:rsidRDefault="00560925"/>
    <w:p w:rsidR="00560925" w:rsidRDefault="00560925">
      <w:r>
        <w:br w:type="page"/>
      </w:r>
      <w:r w:rsidR="0076713C">
        <w:lastRenderedPageBreak/>
        <w:pict>
          <v:shapetype id="_x0000_t138" coordsize="21600,21600" o:spt="138" adj="10800" path="m0@0l10800,,21600@0m,21600r10800,l21600,21600e">
            <v:formulas>
              <v:f eqn="val #0"/>
              <v:f eqn="prod #0 1 2"/>
              <v:f eqn="sum @1 10800 0"/>
              <v:f eqn="sum 21600 0 @1"/>
            </v:formulas>
            <v:path textpathok="t" o:connecttype="custom" o:connectlocs="10800,0;5400,@1;10800,21600;16200,@1" o:connectangles="270,180,90,0"/>
            <v:textpath on="t" fitshape="t"/>
            <v:handles>
              <v:h position="topLeft,#0" yrange="0,21600"/>
            </v:handles>
            <o:lock v:ext="edit" text="t" shapetype="t"/>
          </v:shapetype>
          <v:shape id="_x0000_i1025" type="#_x0000_t138" style="width:417pt;height:76.5pt" fillcolor="#ffc">
            <v:fill color2="#f99" focus="100%" type="gradient"/>
            <v:shadow color="#868686"/>
            <o:extrusion v:ext="view" backdepth="18pt" color="#06c" on="t" viewpoint="-34.72222mm" viewpointorigin="-.5" skewangle="-45" brightness="10000f" lightposition="0,-50000" lightlevel="44000f" lightposition2="0,50000" lightlevel2="24000f"/>
            <v:textpath style="font-family:&quot;Times New Roman&quot;;v-text-kern:t" trim="t" fitpath="t" string="CURRICULUM VITAE"/>
          </v:shape>
        </w:pict>
      </w:r>
    </w:p>
    <w:p w:rsidR="00560925" w:rsidRDefault="00560925"/>
    <w:p w:rsidR="0076713C" w:rsidRDefault="0076713C"/>
    <w:p w:rsidR="0076713C" w:rsidRDefault="0076713C" w:rsidP="0076713C">
      <w:pPr>
        <w:rPr>
          <w:rFonts w:ascii="Arial" w:hAnsi="Arial" w:cs="Arial"/>
          <w:sz w:val="20"/>
          <w:szCs w:val="20"/>
        </w:rPr>
      </w:pPr>
      <w:r w:rsidRPr="00CB5530">
        <w:rPr>
          <w:rFonts w:ascii="Arial" w:hAnsi="Arial" w:cs="Arial"/>
          <w:noProof/>
          <w:sz w:val="20"/>
          <w:szCs w:val="20"/>
          <w:lang w:eastAsia="pt-BR"/>
        </w:rPr>
        <w:drawing>
          <wp:inline distT="0" distB="0" distL="0" distR="0">
            <wp:extent cx="1343025" cy="1562100"/>
            <wp:effectExtent l="19050" t="0" r="9525" b="0"/>
            <wp:docPr id="2" name="Imagem 9" descr="agor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ora5.JPG"/>
                    <pic:cNvPicPr/>
                  </pic:nvPicPr>
                  <pic:blipFill>
                    <a:blip r:embed="rId45" cstate="print"/>
                    <a:stretch>
                      <a:fillRect/>
                    </a:stretch>
                  </pic:blipFill>
                  <pic:spPr>
                    <a:xfrm>
                      <a:off x="0" y="0"/>
                      <a:ext cx="1343025" cy="1562100"/>
                    </a:xfrm>
                    <a:prstGeom prst="rect">
                      <a:avLst/>
                    </a:prstGeom>
                  </pic:spPr>
                </pic:pic>
              </a:graphicData>
            </a:graphic>
          </wp:inline>
        </w:drawing>
      </w:r>
    </w:p>
    <w:p w:rsidR="0076713C" w:rsidRPr="00647B15" w:rsidRDefault="0076713C" w:rsidP="0076713C">
      <w:pPr>
        <w:rPr>
          <w:rFonts w:ascii="Arial" w:hAnsi="Arial" w:cs="Arial"/>
          <w:sz w:val="20"/>
          <w:szCs w:val="20"/>
        </w:rPr>
      </w:pPr>
      <w:r w:rsidRPr="00647B15">
        <w:rPr>
          <w:rFonts w:ascii="Arial" w:hAnsi="Arial" w:cs="Arial"/>
          <w:sz w:val="20"/>
          <w:szCs w:val="20"/>
        </w:rPr>
        <w:t>Nome: Naly de Araujo Leite</w:t>
      </w:r>
    </w:p>
    <w:p w:rsidR="0076713C" w:rsidRPr="00647B15" w:rsidRDefault="0076713C" w:rsidP="0076713C">
      <w:pPr>
        <w:rPr>
          <w:rFonts w:ascii="Arial" w:hAnsi="Arial" w:cs="Arial"/>
          <w:sz w:val="20"/>
          <w:szCs w:val="20"/>
        </w:rPr>
      </w:pPr>
      <w:r w:rsidRPr="00647B15">
        <w:rPr>
          <w:rFonts w:ascii="Arial" w:hAnsi="Arial" w:cs="Arial"/>
          <w:sz w:val="20"/>
          <w:szCs w:val="20"/>
        </w:rPr>
        <w:t>Naturalidade: Goiânia – Go. – Brasil</w:t>
      </w:r>
    </w:p>
    <w:p w:rsidR="0076713C" w:rsidRPr="00647B15" w:rsidRDefault="0076713C" w:rsidP="0076713C">
      <w:pPr>
        <w:rPr>
          <w:rFonts w:ascii="Arial" w:hAnsi="Arial" w:cs="Arial"/>
          <w:sz w:val="20"/>
          <w:szCs w:val="20"/>
        </w:rPr>
      </w:pPr>
      <w:r w:rsidRPr="00647B15">
        <w:rPr>
          <w:rFonts w:ascii="Arial" w:hAnsi="Arial" w:cs="Arial"/>
          <w:sz w:val="20"/>
          <w:szCs w:val="20"/>
        </w:rPr>
        <w:t>Estado Civil: Solteira</w:t>
      </w:r>
    </w:p>
    <w:p w:rsidR="0076713C" w:rsidRPr="00647B15" w:rsidRDefault="0076713C" w:rsidP="0076713C">
      <w:pPr>
        <w:rPr>
          <w:rFonts w:ascii="Arial" w:hAnsi="Arial" w:cs="Arial"/>
          <w:sz w:val="20"/>
          <w:szCs w:val="20"/>
        </w:rPr>
      </w:pPr>
      <w:r w:rsidRPr="00647B15">
        <w:rPr>
          <w:rFonts w:ascii="Arial" w:hAnsi="Arial" w:cs="Arial"/>
          <w:sz w:val="20"/>
          <w:szCs w:val="20"/>
        </w:rPr>
        <w:t>Residente e domiciliada: Sul do Brasil – BV - SC</w:t>
      </w:r>
    </w:p>
    <w:p w:rsidR="0076713C" w:rsidRPr="00647B15" w:rsidRDefault="0076713C" w:rsidP="0076713C">
      <w:pPr>
        <w:rPr>
          <w:rFonts w:ascii="Arial" w:hAnsi="Arial" w:cs="Arial"/>
          <w:sz w:val="20"/>
          <w:szCs w:val="20"/>
        </w:rPr>
      </w:pPr>
      <w:r w:rsidRPr="00647B15">
        <w:rPr>
          <w:rFonts w:ascii="Arial" w:hAnsi="Arial" w:cs="Arial"/>
          <w:sz w:val="20"/>
          <w:szCs w:val="20"/>
        </w:rPr>
        <w:t>Cargo pretenso: Secretária,</w:t>
      </w:r>
      <w:r>
        <w:rPr>
          <w:rFonts w:ascii="Arial" w:hAnsi="Arial" w:cs="Arial"/>
          <w:sz w:val="20"/>
          <w:szCs w:val="20"/>
        </w:rPr>
        <w:t xml:space="preserve"> </w:t>
      </w:r>
      <w:r w:rsidRPr="00647B15">
        <w:rPr>
          <w:rFonts w:ascii="Arial" w:hAnsi="Arial" w:cs="Arial"/>
          <w:sz w:val="20"/>
          <w:szCs w:val="20"/>
        </w:rPr>
        <w:t>Recepcionista,</w:t>
      </w:r>
      <w:r>
        <w:rPr>
          <w:rFonts w:ascii="Arial" w:hAnsi="Arial" w:cs="Arial"/>
          <w:sz w:val="20"/>
          <w:szCs w:val="20"/>
        </w:rPr>
        <w:t xml:space="preserve"> </w:t>
      </w:r>
      <w:r w:rsidRPr="00647B15">
        <w:rPr>
          <w:rFonts w:ascii="Arial" w:hAnsi="Arial" w:cs="Arial"/>
          <w:sz w:val="20"/>
          <w:szCs w:val="20"/>
        </w:rPr>
        <w:t>Com. Social</w:t>
      </w:r>
    </w:p>
    <w:p w:rsidR="0076713C" w:rsidRPr="00647B15" w:rsidRDefault="0076713C" w:rsidP="0076713C">
      <w:pPr>
        <w:rPr>
          <w:rFonts w:ascii="Arial" w:hAnsi="Arial" w:cs="Arial"/>
          <w:sz w:val="20"/>
          <w:szCs w:val="20"/>
        </w:rPr>
      </w:pPr>
      <w:r w:rsidRPr="00647B15">
        <w:rPr>
          <w:rFonts w:ascii="Arial" w:hAnsi="Arial" w:cs="Arial"/>
          <w:sz w:val="20"/>
          <w:szCs w:val="20"/>
        </w:rPr>
        <w:t>Escolaridade:</w:t>
      </w:r>
    </w:p>
    <w:p w:rsidR="0076713C" w:rsidRPr="00647B15" w:rsidRDefault="0076713C" w:rsidP="0076713C">
      <w:pPr>
        <w:rPr>
          <w:rFonts w:ascii="Arial" w:hAnsi="Arial" w:cs="Arial"/>
          <w:sz w:val="20"/>
          <w:szCs w:val="20"/>
        </w:rPr>
      </w:pPr>
      <w:r w:rsidRPr="00647B15">
        <w:rPr>
          <w:rFonts w:ascii="Arial" w:hAnsi="Arial" w:cs="Arial"/>
          <w:sz w:val="20"/>
          <w:szCs w:val="20"/>
        </w:rPr>
        <w:t>Curso Técnico de Enfermagem</w:t>
      </w:r>
    </w:p>
    <w:p w:rsidR="0076713C" w:rsidRPr="00647B15" w:rsidRDefault="0076713C" w:rsidP="0076713C">
      <w:pPr>
        <w:rPr>
          <w:rFonts w:ascii="Arial" w:hAnsi="Arial" w:cs="Arial"/>
          <w:sz w:val="20"/>
          <w:szCs w:val="20"/>
        </w:rPr>
      </w:pPr>
      <w:r w:rsidRPr="00647B15">
        <w:rPr>
          <w:rFonts w:ascii="Arial" w:hAnsi="Arial" w:cs="Arial"/>
          <w:sz w:val="20"/>
          <w:szCs w:val="20"/>
        </w:rPr>
        <w:t>Curso Superior Incompleto de Relações Públicas – UFG</w:t>
      </w:r>
    </w:p>
    <w:p w:rsidR="0076713C" w:rsidRPr="00647B15" w:rsidRDefault="0076713C" w:rsidP="0076713C">
      <w:pPr>
        <w:rPr>
          <w:rFonts w:ascii="Arial" w:hAnsi="Arial" w:cs="Arial"/>
          <w:sz w:val="20"/>
          <w:szCs w:val="20"/>
        </w:rPr>
      </w:pPr>
      <w:r w:rsidRPr="00647B15">
        <w:rPr>
          <w:rFonts w:ascii="Arial" w:hAnsi="Arial" w:cs="Arial"/>
          <w:sz w:val="20"/>
          <w:szCs w:val="20"/>
        </w:rPr>
        <w:t>Curso Superior Completo de Direito – UFG</w:t>
      </w:r>
    </w:p>
    <w:p w:rsidR="0076713C" w:rsidRPr="00647B15" w:rsidRDefault="0076713C" w:rsidP="0076713C">
      <w:pPr>
        <w:rPr>
          <w:rFonts w:ascii="Arial" w:hAnsi="Arial" w:cs="Arial"/>
          <w:sz w:val="20"/>
          <w:szCs w:val="20"/>
        </w:rPr>
      </w:pPr>
      <w:r w:rsidRPr="00647B15">
        <w:rPr>
          <w:rFonts w:ascii="Arial" w:hAnsi="Arial" w:cs="Arial"/>
          <w:sz w:val="20"/>
          <w:szCs w:val="20"/>
        </w:rPr>
        <w:t>Outros Cursos:</w:t>
      </w:r>
    </w:p>
    <w:p w:rsidR="0076713C" w:rsidRPr="00647B15" w:rsidRDefault="0076713C" w:rsidP="0076713C">
      <w:pPr>
        <w:rPr>
          <w:rFonts w:ascii="Arial" w:hAnsi="Arial" w:cs="Arial"/>
          <w:sz w:val="20"/>
          <w:szCs w:val="20"/>
        </w:rPr>
      </w:pPr>
      <w:r w:rsidRPr="00647B15">
        <w:rPr>
          <w:rFonts w:ascii="Arial" w:hAnsi="Arial" w:cs="Arial"/>
          <w:sz w:val="20"/>
          <w:szCs w:val="20"/>
        </w:rPr>
        <w:t>Música</w:t>
      </w:r>
    </w:p>
    <w:p w:rsidR="0076713C" w:rsidRPr="00647B15" w:rsidRDefault="0076713C" w:rsidP="0076713C">
      <w:pPr>
        <w:rPr>
          <w:rFonts w:ascii="Arial" w:hAnsi="Arial" w:cs="Arial"/>
          <w:sz w:val="20"/>
          <w:szCs w:val="20"/>
        </w:rPr>
      </w:pPr>
      <w:r w:rsidRPr="00647B15">
        <w:rPr>
          <w:rFonts w:ascii="Arial" w:hAnsi="Arial" w:cs="Arial"/>
          <w:sz w:val="20"/>
          <w:szCs w:val="20"/>
        </w:rPr>
        <w:t>Dança Moderna</w:t>
      </w:r>
    </w:p>
    <w:p w:rsidR="0076713C" w:rsidRPr="00647B15" w:rsidRDefault="0076713C" w:rsidP="0076713C">
      <w:pPr>
        <w:rPr>
          <w:rFonts w:ascii="Arial" w:hAnsi="Arial" w:cs="Arial"/>
          <w:sz w:val="20"/>
          <w:szCs w:val="20"/>
        </w:rPr>
      </w:pPr>
      <w:r w:rsidRPr="00647B15">
        <w:rPr>
          <w:rFonts w:ascii="Arial" w:hAnsi="Arial" w:cs="Arial"/>
          <w:sz w:val="20"/>
          <w:szCs w:val="20"/>
        </w:rPr>
        <w:t>Dança Folclórica</w:t>
      </w:r>
    </w:p>
    <w:p w:rsidR="0076713C" w:rsidRPr="00647B15" w:rsidRDefault="0076713C" w:rsidP="0076713C">
      <w:pPr>
        <w:rPr>
          <w:rFonts w:ascii="Arial" w:hAnsi="Arial" w:cs="Arial"/>
          <w:sz w:val="20"/>
          <w:szCs w:val="20"/>
        </w:rPr>
      </w:pPr>
      <w:r w:rsidRPr="00647B15">
        <w:rPr>
          <w:rFonts w:ascii="Arial" w:hAnsi="Arial" w:cs="Arial"/>
          <w:sz w:val="20"/>
          <w:szCs w:val="20"/>
        </w:rPr>
        <w:t>Teatro</w:t>
      </w:r>
    </w:p>
    <w:p w:rsidR="0076713C" w:rsidRPr="00647B15" w:rsidRDefault="0076713C" w:rsidP="0076713C">
      <w:pPr>
        <w:rPr>
          <w:rFonts w:ascii="Arial" w:hAnsi="Arial" w:cs="Arial"/>
          <w:sz w:val="20"/>
          <w:szCs w:val="20"/>
        </w:rPr>
      </w:pPr>
      <w:r w:rsidRPr="00647B15">
        <w:rPr>
          <w:rFonts w:ascii="Arial" w:hAnsi="Arial" w:cs="Arial"/>
          <w:sz w:val="20"/>
          <w:szCs w:val="20"/>
        </w:rPr>
        <w:t>Artesanato</w:t>
      </w:r>
    </w:p>
    <w:p w:rsidR="0076713C" w:rsidRPr="00647B15" w:rsidRDefault="0076713C" w:rsidP="0076713C">
      <w:pPr>
        <w:rPr>
          <w:rFonts w:ascii="Arial" w:hAnsi="Arial" w:cs="Arial"/>
          <w:sz w:val="20"/>
          <w:szCs w:val="20"/>
        </w:rPr>
      </w:pPr>
      <w:r w:rsidRPr="00647B15">
        <w:rPr>
          <w:rFonts w:ascii="Arial" w:hAnsi="Arial" w:cs="Arial"/>
          <w:sz w:val="20"/>
          <w:szCs w:val="20"/>
        </w:rPr>
        <w:t>Experiências Empregatícias</w:t>
      </w:r>
    </w:p>
    <w:p w:rsidR="0076713C" w:rsidRPr="00647B15" w:rsidRDefault="0076713C" w:rsidP="0076713C">
      <w:pPr>
        <w:rPr>
          <w:rFonts w:ascii="Arial" w:hAnsi="Arial" w:cs="Arial"/>
          <w:sz w:val="20"/>
          <w:szCs w:val="20"/>
        </w:rPr>
      </w:pPr>
      <w:r w:rsidRPr="00647B15">
        <w:rPr>
          <w:rFonts w:ascii="Arial" w:hAnsi="Arial" w:cs="Arial"/>
          <w:sz w:val="20"/>
          <w:szCs w:val="20"/>
        </w:rPr>
        <w:t>Atualmente – Desempegada</w:t>
      </w:r>
    </w:p>
    <w:p w:rsidR="0076713C" w:rsidRPr="00647B15" w:rsidRDefault="0076713C" w:rsidP="0076713C">
      <w:pPr>
        <w:rPr>
          <w:rFonts w:ascii="Arial" w:hAnsi="Arial" w:cs="Arial"/>
          <w:b/>
          <w:sz w:val="20"/>
          <w:szCs w:val="20"/>
        </w:rPr>
      </w:pPr>
      <w:r w:rsidRPr="00647B15">
        <w:rPr>
          <w:rFonts w:ascii="Arial" w:hAnsi="Arial" w:cs="Arial"/>
          <w:b/>
          <w:sz w:val="20"/>
          <w:szCs w:val="20"/>
        </w:rPr>
        <w:t xml:space="preserve">Professora Teatro – 2014 – várias publicações </w:t>
      </w:r>
    </w:p>
    <w:p w:rsidR="0076713C" w:rsidRPr="00647B15" w:rsidRDefault="0076713C" w:rsidP="0076713C">
      <w:pPr>
        <w:rPr>
          <w:rFonts w:ascii="Arial" w:hAnsi="Arial" w:cs="Arial"/>
          <w:sz w:val="20"/>
          <w:szCs w:val="20"/>
        </w:rPr>
      </w:pPr>
      <w:r w:rsidRPr="00647B15">
        <w:rPr>
          <w:rFonts w:ascii="Arial" w:hAnsi="Arial" w:cs="Arial"/>
          <w:sz w:val="20"/>
          <w:szCs w:val="20"/>
        </w:rPr>
        <w:lastRenderedPageBreak/>
        <w:t>Rede Municipal de Ensino – 03 núcleos</w:t>
      </w:r>
    </w:p>
    <w:p w:rsidR="0076713C" w:rsidRPr="00647B15" w:rsidRDefault="0076713C" w:rsidP="0076713C">
      <w:pPr>
        <w:rPr>
          <w:rFonts w:ascii="Arial" w:hAnsi="Arial" w:cs="Arial"/>
          <w:b/>
          <w:sz w:val="20"/>
          <w:szCs w:val="20"/>
        </w:rPr>
      </w:pPr>
      <w:r w:rsidRPr="00647B15">
        <w:rPr>
          <w:rFonts w:ascii="Arial" w:hAnsi="Arial" w:cs="Arial"/>
          <w:b/>
          <w:sz w:val="20"/>
          <w:szCs w:val="20"/>
        </w:rPr>
        <w:t>Vendedora, repositora, consultora de Loja Comercial em Santa Catarina</w:t>
      </w:r>
    </w:p>
    <w:p w:rsidR="0076713C" w:rsidRPr="00647B15" w:rsidRDefault="0076713C" w:rsidP="0076713C">
      <w:pPr>
        <w:rPr>
          <w:rFonts w:ascii="Arial" w:hAnsi="Arial" w:cs="Arial"/>
          <w:sz w:val="20"/>
          <w:szCs w:val="20"/>
        </w:rPr>
      </w:pPr>
      <w:r w:rsidRPr="00647B15">
        <w:rPr>
          <w:rFonts w:ascii="Arial" w:hAnsi="Arial" w:cs="Arial"/>
          <w:sz w:val="20"/>
          <w:szCs w:val="20"/>
        </w:rPr>
        <w:t>Várias publicações sobre trabalho realizado que podem servir como referência.</w:t>
      </w:r>
    </w:p>
    <w:p w:rsidR="0076713C" w:rsidRPr="00647B15" w:rsidRDefault="0076713C" w:rsidP="0076713C">
      <w:pPr>
        <w:spacing w:after="0" w:line="240" w:lineRule="auto"/>
        <w:rPr>
          <w:rFonts w:ascii="Arial" w:eastAsia="Times New Roman" w:hAnsi="Arial" w:cs="Arial"/>
          <w:b/>
          <w:bCs/>
          <w:color w:val="000000"/>
          <w:sz w:val="20"/>
          <w:szCs w:val="20"/>
          <w:shd w:val="clear" w:color="auto" w:fill="FFFFFF"/>
          <w:lang w:eastAsia="pt-BR"/>
        </w:rPr>
      </w:pPr>
      <w:r w:rsidRPr="00647B15">
        <w:rPr>
          <w:rFonts w:ascii="Arial" w:eastAsia="Times New Roman" w:hAnsi="Arial" w:cs="Arial"/>
          <w:b/>
          <w:bCs/>
          <w:color w:val="000000"/>
          <w:sz w:val="20"/>
          <w:szCs w:val="20"/>
          <w:shd w:val="clear" w:color="auto" w:fill="FFFFFF"/>
          <w:lang w:eastAsia="pt-BR"/>
        </w:rPr>
        <w:t>NALY DE ARAUJO LEITE - DECORAÇÃO - GUARAMIRIM – SC</w:t>
      </w:r>
    </w:p>
    <w:p w:rsidR="0076713C" w:rsidRPr="00647B15" w:rsidRDefault="0076713C" w:rsidP="0076713C">
      <w:pPr>
        <w:spacing w:after="0" w:line="240" w:lineRule="auto"/>
        <w:rPr>
          <w:rFonts w:ascii="Arial" w:eastAsia="Times New Roman" w:hAnsi="Arial" w:cs="Arial"/>
          <w:sz w:val="20"/>
          <w:szCs w:val="20"/>
          <w:lang w:eastAsia="pt-BR"/>
        </w:rPr>
      </w:pPr>
      <w:r w:rsidRPr="00647B15">
        <w:rPr>
          <w:rFonts w:ascii="Arial" w:eastAsia="Times New Roman" w:hAnsi="Arial" w:cs="Arial"/>
          <w:color w:val="000000"/>
          <w:sz w:val="20"/>
          <w:szCs w:val="20"/>
          <w:lang w:eastAsia="pt-BR"/>
        </w:rPr>
        <w:br/>
      </w:r>
      <w:r w:rsidRPr="00647B15">
        <w:rPr>
          <w:rFonts w:ascii="Arial" w:eastAsia="Times New Roman" w:hAnsi="Arial" w:cs="Arial"/>
          <w:sz w:val="20"/>
          <w:szCs w:val="20"/>
          <w:lang w:eastAsia="pt-BR"/>
        </w:rPr>
        <w:t>http://guaramirimescritapornaly.zip.net/arch2014-04-06_2014-04-12.html</w:t>
      </w:r>
    </w:p>
    <w:p w:rsidR="0076713C" w:rsidRPr="00647B15" w:rsidRDefault="0076713C" w:rsidP="0076713C">
      <w:pPr>
        <w:shd w:val="clear" w:color="auto" w:fill="FFFFFF"/>
        <w:spacing w:after="0" w:line="225" w:lineRule="atLeast"/>
        <w:rPr>
          <w:rFonts w:ascii="Arial" w:eastAsia="Times New Roman" w:hAnsi="Arial" w:cs="Arial"/>
          <w:color w:val="141823"/>
          <w:sz w:val="20"/>
          <w:szCs w:val="20"/>
          <w:lang w:eastAsia="pt-BR"/>
        </w:rPr>
      </w:pPr>
      <w:r w:rsidRPr="00647B15">
        <w:rPr>
          <w:rFonts w:ascii="Arial" w:eastAsia="Times New Roman" w:hAnsi="Arial" w:cs="Arial"/>
          <w:color w:val="141823"/>
          <w:sz w:val="20"/>
          <w:szCs w:val="20"/>
          <w:lang w:eastAsia="pt-BR"/>
        </w:rPr>
        <w:t> </w:t>
      </w:r>
    </w:p>
    <w:p w:rsidR="0076713C" w:rsidRPr="00647B15" w:rsidRDefault="0076713C" w:rsidP="0076713C">
      <w:pPr>
        <w:shd w:val="clear" w:color="auto" w:fill="FFFFFF"/>
        <w:spacing w:after="0" w:line="240" w:lineRule="auto"/>
        <w:rPr>
          <w:rFonts w:ascii="Arial" w:eastAsia="Times New Roman" w:hAnsi="Arial" w:cs="Arial"/>
          <w:color w:val="141823"/>
          <w:sz w:val="20"/>
          <w:szCs w:val="20"/>
          <w:lang w:eastAsia="pt-BR"/>
        </w:rPr>
      </w:pPr>
      <w:r w:rsidRPr="00647B15">
        <w:rPr>
          <w:rFonts w:ascii="Arial" w:eastAsia="Times New Roman" w:hAnsi="Arial" w:cs="Arial"/>
          <w:color w:val="141823"/>
          <w:sz w:val="20"/>
          <w:szCs w:val="20"/>
          <w:lang w:eastAsia="pt-BR"/>
        </w:rPr>
        <w:t> </w:t>
      </w:r>
    </w:p>
    <w:p w:rsidR="0076713C" w:rsidRPr="00647B15" w:rsidRDefault="0076713C" w:rsidP="0076713C">
      <w:pPr>
        <w:rPr>
          <w:rFonts w:ascii="Arial" w:hAnsi="Arial" w:cs="Arial"/>
          <w:b/>
          <w:sz w:val="20"/>
          <w:szCs w:val="20"/>
        </w:rPr>
      </w:pPr>
      <w:r w:rsidRPr="00647B15">
        <w:rPr>
          <w:rFonts w:ascii="Arial" w:hAnsi="Arial" w:cs="Arial"/>
          <w:b/>
          <w:sz w:val="20"/>
          <w:szCs w:val="20"/>
        </w:rPr>
        <w:t>Relações Públicas – Locadora e Lan House</w:t>
      </w:r>
    </w:p>
    <w:p w:rsidR="0076713C" w:rsidRPr="00647B15" w:rsidRDefault="0076713C" w:rsidP="0076713C">
      <w:pPr>
        <w:rPr>
          <w:rFonts w:ascii="Arial" w:hAnsi="Arial" w:cs="Arial"/>
          <w:sz w:val="20"/>
          <w:szCs w:val="20"/>
        </w:rPr>
      </w:pPr>
      <w:r w:rsidRPr="00647B15">
        <w:rPr>
          <w:rFonts w:ascii="Arial" w:hAnsi="Arial" w:cs="Arial"/>
          <w:sz w:val="20"/>
          <w:szCs w:val="20"/>
        </w:rPr>
        <w:t>Atendimento, publicidade, decoração e canais sociais.</w:t>
      </w:r>
    </w:p>
    <w:p w:rsidR="0076713C" w:rsidRPr="00647B15" w:rsidRDefault="0076713C" w:rsidP="0076713C">
      <w:pPr>
        <w:rPr>
          <w:rFonts w:ascii="Arial" w:hAnsi="Arial" w:cs="Arial"/>
          <w:sz w:val="20"/>
          <w:szCs w:val="20"/>
        </w:rPr>
      </w:pPr>
      <w:r w:rsidRPr="00647B15">
        <w:rPr>
          <w:rFonts w:ascii="Arial" w:hAnsi="Arial" w:cs="Arial"/>
          <w:noProof/>
          <w:sz w:val="20"/>
          <w:szCs w:val="20"/>
          <w:lang w:eastAsia="pt-BR"/>
        </w:rPr>
        <w:drawing>
          <wp:inline distT="0" distB="0" distL="0" distR="0">
            <wp:extent cx="2466975" cy="1847850"/>
            <wp:effectExtent l="19050" t="0" r="9525" b="0"/>
            <wp:docPr id="30" name="Imagem 9" descr="https://encrypted-tbn0.gstatic.com/images?q=tbn:ANd9GcRiV6AXiouqvMk4-yeGbqofCq0aR-g_B_N19XYY10jon6swSk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0.gstatic.com/images?q=tbn:ANd9GcRiV6AXiouqvMk4-yeGbqofCq0aR-g_B_N19XYY10jon6swSkHd"/>
                    <pic:cNvPicPr>
                      <a:picLocks noChangeAspect="1" noChangeArrowheads="1"/>
                    </pic:cNvPicPr>
                  </pic:nvPicPr>
                  <pic:blipFill>
                    <a:blip r:embed="rId46"/>
                    <a:srcRect/>
                    <a:stretch>
                      <a:fillRect/>
                    </a:stretch>
                  </pic:blipFill>
                  <pic:spPr bwMode="auto">
                    <a:xfrm>
                      <a:off x="0" y="0"/>
                      <a:ext cx="2466975" cy="1847850"/>
                    </a:xfrm>
                    <a:prstGeom prst="rect">
                      <a:avLst/>
                    </a:prstGeom>
                    <a:noFill/>
                    <a:ln w="9525">
                      <a:noFill/>
                      <a:miter lim="800000"/>
                      <a:headEnd/>
                      <a:tailEnd/>
                    </a:ln>
                  </pic:spPr>
                </pic:pic>
              </a:graphicData>
            </a:graphic>
          </wp:inline>
        </w:drawing>
      </w:r>
      <w:r w:rsidRPr="00647B15">
        <w:rPr>
          <w:rFonts w:ascii="Arial" w:hAnsi="Arial" w:cs="Arial"/>
          <w:noProof/>
          <w:sz w:val="20"/>
          <w:szCs w:val="20"/>
          <w:lang w:eastAsia="pt-BR"/>
        </w:rPr>
        <w:drawing>
          <wp:inline distT="0" distB="0" distL="0" distR="0">
            <wp:extent cx="2885440" cy="1847850"/>
            <wp:effectExtent l="19050" t="0" r="0" b="0"/>
            <wp:docPr id="31" name="Imagem 15" descr="https://encrypted-tbn0.gstatic.com/images?q=tbn:ANd9GcRCibFjhoVvY1F11cCPWyoFsZwL4ALi9QhHFagjYTJ1NgeJCeLV9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encrypted-tbn0.gstatic.com/images?q=tbn:ANd9GcRCibFjhoVvY1F11cCPWyoFsZwL4ALi9QhHFagjYTJ1NgeJCeLV9A"/>
                    <pic:cNvPicPr>
                      <a:picLocks noChangeAspect="1" noChangeArrowheads="1"/>
                    </pic:cNvPicPr>
                  </pic:nvPicPr>
                  <pic:blipFill>
                    <a:blip r:embed="rId47"/>
                    <a:srcRect/>
                    <a:stretch>
                      <a:fillRect/>
                    </a:stretch>
                  </pic:blipFill>
                  <pic:spPr bwMode="auto">
                    <a:xfrm>
                      <a:off x="0" y="0"/>
                      <a:ext cx="2885440" cy="1847850"/>
                    </a:xfrm>
                    <a:prstGeom prst="rect">
                      <a:avLst/>
                    </a:prstGeom>
                    <a:noFill/>
                    <a:ln w="9525">
                      <a:noFill/>
                      <a:miter lim="800000"/>
                      <a:headEnd/>
                      <a:tailEnd/>
                    </a:ln>
                  </pic:spPr>
                </pic:pic>
              </a:graphicData>
            </a:graphic>
          </wp:inline>
        </w:drawing>
      </w:r>
    </w:p>
    <w:p w:rsidR="0076713C" w:rsidRPr="00647B15" w:rsidRDefault="0076713C" w:rsidP="0076713C">
      <w:pPr>
        <w:rPr>
          <w:rFonts w:ascii="Arial" w:hAnsi="Arial" w:cs="Arial"/>
          <w:sz w:val="20"/>
          <w:szCs w:val="20"/>
        </w:rPr>
      </w:pPr>
      <w:r w:rsidRPr="00647B15">
        <w:rPr>
          <w:rFonts w:ascii="Arial" w:hAnsi="Arial" w:cs="Arial"/>
          <w:sz w:val="20"/>
          <w:szCs w:val="20"/>
        </w:rPr>
        <w:t xml:space="preserve"> Promoções junto a Emissora de Rádio – DIA DAS MÃES</w:t>
      </w:r>
    </w:p>
    <w:p w:rsidR="0076713C" w:rsidRPr="00647B15" w:rsidRDefault="0076713C" w:rsidP="0076713C">
      <w:pPr>
        <w:rPr>
          <w:rFonts w:ascii="Arial" w:hAnsi="Arial" w:cs="Arial"/>
          <w:sz w:val="20"/>
          <w:szCs w:val="20"/>
        </w:rPr>
      </w:pPr>
      <w:r w:rsidRPr="00647B15">
        <w:rPr>
          <w:rFonts w:ascii="Arial" w:hAnsi="Arial" w:cs="Arial"/>
          <w:noProof/>
          <w:sz w:val="20"/>
          <w:szCs w:val="20"/>
          <w:lang w:eastAsia="pt-BR"/>
        </w:rPr>
        <w:drawing>
          <wp:inline distT="0" distB="0" distL="0" distR="0">
            <wp:extent cx="2466975" cy="1847850"/>
            <wp:effectExtent l="19050" t="0" r="9525" b="0"/>
            <wp:docPr id="32" name="Imagem 18" descr="https://encrypted-tbn1.gstatic.com/images?q=tbn:ANd9GcTBEQkpJYoZK-2BFmpCg4g56vow-1wMjmK0CE28PK5uL0Bs1C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encrypted-tbn1.gstatic.com/images?q=tbn:ANd9GcTBEQkpJYoZK-2BFmpCg4g56vow-1wMjmK0CE28PK5uL0Bs1CPS"/>
                    <pic:cNvPicPr>
                      <a:picLocks noChangeAspect="1" noChangeArrowheads="1"/>
                    </pic:cNvPicPr>
                  </pic:nvPicPr>
                  <pic:blipFill>
                    <a:blip r:embed="rId48"/>
                    <a:srcRect/>
                    <a:stretch>
                      <a:fillRect/>
                    </a:stretch>
                  </pic:blipFill>
                  <pic:spPr bwMode="auto">
                    <a:xfrm>
                      <a:off x="0" y="0"/>
                      <a:ext cx="2466975" cy="1847850"/>
                    </a:xfrm>
                    <a:prstGeom prst="rect">
                      <a:avLst/>
                    </a:prstGeom>
                    <a:noFill/>
                    <a:ln w="9525">
                      <a:noFill/>
                      <a:miter lim="800000"/>
                      <a:headEnd/>
                      <a:tailEnd/>
                    </a:ln>
                  </pic:spPr>
                </pic:pic>
              </a:graphicData>
            </a:graphic>
          </wp:inline>
        </w:drawing>
      </w:r>
      <w:r w:rsidRPr="00647B15">
        <w:rPr>
          <w:rFonts w:ascii="Arial" w:hAnsi="Arial" w:cs="Arial"/>
          <w:noProof/>
          <w:sz w:val="20"/>
          <w:szCs w:val="20"/>
          <w:lang w:eastAsia="pt-BR"/>
        </w:rPr>
        <w:drawing>
          <wp:inline distT="0" distB="0" distL="0" distR="0">
            <wp:extent cx="2466975" cy="1847850"/>
            <wp:effectExtent l="19050" t="0" r="9525" b="0"/>
            <wp:docPr id="33" name="Imagem 21" descr="https://encrypted-tbn1.gstatic.com/images?q=tbn:ANd9GcTIQs0ZKltF6Bpwr_Z_HmV7yugnmxk_nCkN3_FofuCrT_PrmxU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encrypted-tbn1.gstatic.com/images?q=tbn:ANd9GcTIQs0ZKltF6Bpwr_Z_HmV7yugnmxk_nCkN3_FofuCrT_PrmxUX"/>
                    <pic:cNvPicPr>
                      <a:picLocks noChangeAspect="1" noChangeArrowheads="1"/>
                    </pic:cNvPicPr>
                  </pic:nvPicPr>
                  <pic:blipFill>
                    <a:blip r:embed="rId49"/>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rsidR="0076713C" w:rsidRPr="00CB5530" w:rsidRDefault="0076713C" w:rsidP="0076713C">
      <w:pPr>
        <w:rPr>
          <w:rFonts w:ascii="Arial" w:hAnsi="Arial" w:cs="Arial"/>
          <w:b/>
          <w:color w:val="7030A0"/>
          <w:sz w:val="36"/>
          <w:szCs w:val="36"/>
        </w:rPr>
      </w:pPr>
      <w:r w:rsidRPr="00CB5530">
        <w:rPr>
          <w:rFonts w:ascii="Arial" w:hAnsi="Arial" w:cs="Arial"/>
          <w:b/>
          <w:color w:val="7030A0"/>
          <w:sz w:val="36"/>
          <w:szCs w:val="36"/>
        </w:rPr>
        <w:t>Decoração</w:t>
      </w:r>
    </w:p>
    <w:p w:rsidR="0076713C" w:rsidRPr="00647B15" w:rsidRDefault="0076713C" w:rsidP="0076713C">
      <w:pPr>
        <w:rPr>
          <w:rFonts w:ascii="Arial" w:hAnsi="Arial" w:cs="Arial"/>
          <w:sz w:val="20"/>
          <w:szCs w:val="20"/>
        </w:rPr>
      </w:pPr>
      <w:r w:rsidRPr="00647B15">
        <w:rPr>
          <w:rFonts w:ascii="Arial" w:hAnsi="Arial" w:cs="Arial"/>
          <w:sz w:val="20"/>
          <w:szCs w:val="20"/>
        </w:rPr>
        <w:t xml:space="preserve">Professora da </w:t>
      </w:r>
      <w:r w:rsidRPr="00647B15">
        <w:rPr>
          <w:rFonts w:ascii="Arial" w:hAnsi="Arial" w:cs="Arial"/>
          <w:b/>
          <w:sz w:val="20"/>
          <w:szCs w:val="20"/>
        </w:rPr>
        <w:t>Rede Estadual de Ensino no Estado de Goiás e Particular.</w:t>
      </w:r>
    </w:p>
    <w:p w:rsidR="0076713C" w:rsidRPr="00647B15" w:rsidRDefault="0076713C" w:rsidP="0076713C">
      <w:pPr>
        <w:rPr>
          <w:rFonts w:ascii="Arial" w:hAnsi="Arial" w:cs="Arial"/>
          <w:sz w:val="20"/>
          <w:szCs w:val="20"/>
        </w:rPr>
      </w:pPr>
      <w:r w:rsidRPr="00647B15">
        <w:rPr>
          <w:rFonts w:ascii="Arial" w:hAnsi="Arial" w:cs="Arial"/>
          <w:sz w:val="20"/>
          <w:szCs w:val="20"/>
        </w:rPr>
        <w:t>1991 a 2003 – Contratos Pro-labore PI, PAD,PII E PIII.</w:t>
      </w:r>
    </w:p>
    <w:p w:rsidR="0076713C" w:rsidRPr="00647B15" w:rsidRDefault="0076713C" w:rsidP="0076713C">
      <w:pPr>
        <w:rPr>
          <w:rFonts w:ascii="Arial" w:hAnsi="Arial" w:cs="Arial"/>
          <w:sz w:val="20"/>
          <w:szCs w:val="20"/>
        </w:rPr>
      </w:pPr>
      <w:r w:rsidRPr="00647B15">
        <w:rPr>
          <w:rFonts w:ascii="Arial" w:hAnsi="Arial" w:cs="Arial"/>
          <w:sz w:val="20"/>
          <w:szCs w:val="20"/>
        </w:rPr>
        <w:t>Ensino Fundamental, Médio, Cursinho.</w:t>
      </w:r>
    </w:p>
    <w:p w:rsidR="0076713C" w:rsidRPr="00647B15" w:rsidRDefault="0076713C" w:rsidP="0076713C">
      <w:pPr>
        <w:rPr>
          <w:rFonts w:ascii="Arial" w:hAnsi="Arial" w:cs="Arial"/>
          <w:sz w:val="20"/>
          <w:szCs w:val="20"/>
        </w:rPr>
      </w:pPr>
      <w:r w:rsidRPr="00647B15">
        <w:rPr>
          <w:rFonts w:ascii="Arial" w:hAnsi="Arial" w:cs="Arial"/>
          <w:b/>
          <w:sz w:val="20"/>
          <w:szCs w:val="20"/>
        </w:rPr>
        <w:t>Professora concursada nas áreas e Música e Dança em Niquelândia – GO</w:t>
      </w:r>
      <w:r w:rsidRPr="00647B15">
        <w:rPr>
          <w:rFonts w:ascii="Arial" w:hAnsi="Arial" w:cs="Arial"/>
          <w:sz w:val="20"/>
          <w:szCs w:val="20"/>
        </w:rPr>
        <w:t>.</w:t>
      </w:r>
    </w:p>
    <w:p w:rsidR="0076713C" w:rsidRPr="00647B15" w:rsidRDefault="0076713C" w:rsidP="0076713C">
      <w:pPr>
        <w:rPr>
          <w:rFonts w:ascii="Arial" w:hAnsi="Arial" w:cs="Arial"/>
          <w:sz w:val="20"/>
          <w:szCs w:val="20"/>
        </w:rPr>
      </w:pPr>
      <w:r w:rsidRPr="00647B15">
        <w:rPr>
          <w:rFonts w:ascii="Arial" w:hAnsi="Arial" w:cs="Arial"/>
          <w:sz w:val="20"/>
          <w:szCs w:val="20"/>
        </w:rPr>
        <w:t xml:space="preserve">1º lugar – 2003 – Centro Cultural </w:t>
      </w:r>
    </w:p>
    <w:p w:rsidR="0076713C" w:rsidRPr="00647B15" w:rsidRDefault="0076713C" w:rsidP="0076713C">
      <w:pPr>
        <w:rPr>
          <w:rFonts w:ascii="Arial" w:hAnsi="Arial" w:cs="Arial"/>
          <w:b/>
          <w:sz w:val="20"/>
          <w:szCs w:val="20"/>
        </w:rPr>
      </w:pPr>
      <w:r w:rsidRPr="00647B15">
        <w:rPr>
          <w:rFonts w:ascii="Arial" w:hAnsi="Arial" w:cs="Arial"/>
          <w:b/>
          <w:sz w:val="20"/>
          <w:szCs w:val="20"/>
        </w:rPr>
        <w:t>Professora da ASSAOC – SP</w:t>
      </w:r>
    </w:p>
    <w:p w:rsidR="0076713C" w:rsidRPr="00647B15" w:rsidRDefault="0076713C" w:rsidP="0076713C">
      <w:pPr>
        <w:rPr>
          <w:rFonts w:ascii="Arial" w:hAnsi="Arial" w:cs="Arial"/>
          <w:sz w:val="20"/>
          <w:szCs w:val="20"/>
        </w:rPr>
      </w:pPr>
      <w:r w:rsidRPr="00647B15">
        <w:rPr>
          <w:rFonts w:ascii="Arial" w:hAnsi="Arial" w:cs="Arial"/>
          <w:sz w:val="20"/>
          <w:szCs w:val="20"/>
        </w:rPr>
        <w:t>Áreas – Música e Dança</w:t>
      </w:r>
    </w:p>
    <w:p w:rsidR="0076713C" w:rsidRPr="00647B15" w:rsidRDefault="0076713C" w:rsidP="0076713C">
      <w:pPr>
        <w:rPr>
          <w:rFonts w:ascii="Arial" w:hAnsi="Arial" w:cs="Arial"/>
          <w:b/>
          <w:sz w:val="20"/>
          <w:szCs w:val="20"/>
        </w:rPr>
      </w:pPr>
      <w:r w:rsidRPr="00647B15">
        <w:rPr>
          <w:rFonts w:ascii="Arial" w:hAnsi="Arial" w:cs="Arial"/>
          <w:sz w:val="20"/>
          <w:szCs w:val="20"/>
        </w:rPr>
        <w:lastRenderedPageBreak/>
        <w:t xml:space="preserve">Secretária da </w:t>
      </w:r>
      <w:r w:rsidRPr="00647B15">
        <w:rPr>
          <w:rFonts w:ascii="Arial" w:hAnsi="Arial" w:cs="Arial"/>
          <w:b/>
          <w:sz w:val="20"/>
          <w:szCs w:val="20"/>
        </w:rPr>
        <w:t>Direção Regional, Finasa Leasing e Banco Mercantil de SP no Rio de Janeiro</w:t>
      </w:r>
    </w:p>
    <w:p w:rsidR="0076713C" w:rsidRPr="00647B15" w:rsidRDefault="0076713C" w:rsidP="0076713C">
      <w:pPr>
        <w:rPr>
          <w:rFonts w:ascii="Arial" w:hAnsi="Arial" w:cs="Arial"/>
          <w:sz w:val="20"/>
          <w:szCs w:val="20"/>
        </w:rPr>
      </w:pPr>
      <w:r w:rsidRPr="00647B15">
        <w:rPr>
          <w:rFonts w:ascii="Arial" w:hAnsi="Arial" w:cs="Arial"/>
          <w:b/>
          <w:sz w:val="20"/>
          <w:szCs w:val="20"/>
        </w:rPr>
        <w:t>Secretária da Arquitrave Engenharia</w:t>
      </w:r>
      <w:r w:rsidRPr="00647B15">
        <w:rPr>
          <w:rFonts w:ascii="Arial" w:hAnsi="Arial" w:cs="Arial"/>
          <w:sz w:val="20"/>
          <w:szCs w:val="20"/>
        </w:rPr>
        <w:t xml:space="preserve"> – Goiânia – GO.</w:t>
      </w:r>
    </w:p>
    <w:p w:rsidR="0076713C" w:rsidRPr="00647B15" w:rsidRDefault="0076713C" w:rsidP="0076713C">
      <w:pPr>
        <w:rPr>
          <w:rFonts w:ascii="Arial" w:hAnsi="Arial" w:cs="Arial"/>
          <w:sz w:val="20"/>
          <w:szCs w:val="20"/>
        </w:rPr>
      </w:pPr>
      <w:r w:rsidRPr="00647B15">
        <w:rPr>
          <w:rFonts w:ascii="Arial" w:hAnsi="Arial" w:cs="Arial"/>
          <w:b/>
          <w:sz w:val="20"/>
          <w:szCs w:val="20"/>
        </w:rPr>
        <w:t>Secretária FIEG</w:t>
      </w:r>
      <w:r w:rsidRPr="00647B15">
        <w:rPr>
          <w:rFonts w:ascii="Arial" w:hAnsi="Arial" w:cs="Arial"/>
          <w:sz w:val="20"/>
          <w:szCs w:val="20"/>
        </w:rPr>
        <w:t xml:space="preserve"> – Federação das Ind. Do Estado de Goiás – Edson Grossi</w:t>
      </w:r>
    </w:p>
    <w:p w:rsidR="0076713C" w:rsidRPr="00647B15" w:rsidRDefault="0076713C" w:rsidP="0076713C">
      <w:pPr>
        <w:rPr>
          <w:rFonts w:ascii="Arial" w:hAnsi="Arial" w:cs="Arial"/>
          <w:sz w:val="20"/>
          <w:szCs w:val="20"/>
        </w:rPr>
      </w:pPr>
      <w:r w:rsidRPr="00647B15">
        <w:rPr>
          <w:rFonts w:ascii="Arial" w:hAnsi="Arial" w:cs="Arial"/>
          <w:b/>
          <w:sz w:val="20"/>
          <w:szCs w:val="20"/>
        </w:rPr>
        <w:t>Revisora e redatora – Revista The Lion</w:t>
      </w:r>
      <w:r w:rsidRPr="00647B15">
        <w:rPr>
          <w:rFonts w:ascii="Arial" w:hAnsi="Arial" w:cs="Arial"/>
          <w:sz w:val="20"/>
          <w:szCs w:val="20"/>
        </w:rPr>
        <w:t xml:space="preserve"> – Cannes Publicidade – Go.</w:t>
      </w:r>
    </w:p>
    <w:p w:rsidR="0076713C" w:rsidRPr="00647B15" w:rsidRDefault="0076713C" w:rsidP="0076713C">
      <w:pPr>
        <w:rPr>
          <w:rFonts w:ascii="Arial" w:hAnsi="Arial" w:cs="Arial"/>
          <w:sz w:val="20"/>
          <w:szCs w:val="20"/>
        </w:rPr>
      </w:pPr>
      <w:r w:rsidRPr="00647B15">
        <w:rPr>
          <w:rFonts w:ascii="Arial" w:hAnsi="Arial" w:cs="Arial"/>
          <w:b/>
          <w:sz w:val="20"/>
          <w:szCs w:val="20"/>
        </w:rPr>
        <w:t>Repórter do Jornal O REPÓRTER</w:t>
      </w:r>
      <w:r w:rsidRPr="00647B15">
        <w:rPr>
          <w:rFonts w:ascii="Arial" w:hAnsi="Arial" w:cs="Arial"/>
          <w:sz w:val="20"/>
          <w:szCs w:val="20"/>
        </w:rPr>
        <w:t xml:space="preserve"> –</w:t>
      </w:r>
      <w:r>
        <w:rPr>
          <w:rFonts w:ascii="Arial" w:hAnsi="Arial" w:cs="Arial"/>
          <w:sz w:val="20"/>
          <w:szCs w:val="20"/>
        </w:rPr>
        <w:t xml:space="preserve"> </w:t>
      </w:r>
      <w:r w:rsidRPr="00647B15">
        <w:rPr>
          <w:rFonts w:ascii="Arial" w:hAnsi="Arial" w:cs="Arial"/>
          <w:sz w:val="20"/>
          <w:szCs w:val="20"/>
        </w:rPr>
        <w:t>Hércules Dias</w:t>
      </w:r>
    </w:p>
    <w:p w:rsidR="0076713C" w:rsidRPr="00647B15" w:rsidRDefault="0076713C" w:rsidP="0076713C">
      <w:pPr>
        <w:rPr>
          <w:rFonts w:ascii="Arial" w:hAnsi="Arial" w:cs="Arial"/>
          <w:sz w:val="20"/>
          <w:szCs w:val="20"/>
        </w:rPr>
      </w:pPr>
      <w:r w:rsidRPr="00647B15">
        <w:rPr>
          <w:rFonts w:ascii="Arial" w:hAnsi="Arial" w:cs="Arial"/>
          <w:b/>
          <w:sz w:val="20"/>
          <w:szCs w:val="20"/>
        </w:rPr>
        <w:t>Repórter e Locutora da Rádio Xavantes</w:t>
      </w:r>
      <w:r>
        <w:rPr>
          <w:rFonts w:ascii="Arial" w:hAnsi="Arial" w:cs="Arial"/>
          <w:sz w:val="20"/>
          <w:szCs w:val="20"/>
        </w:rPr>
        <w:t xml:space="preserve"> </w:t>
      </w:r>
      <w:r w:rsidRPr="00647B15">
        <w:rPr>
          <w:rFonts w:ascii="Arial" w:hAnsi="Arial" w:cs="Arial"/>
          <w:sz w:val="20"/>
          <w:szCs w:val="20"/>
        </w:rPr>
        <w:t>– Go.</w:t>
      </w:r>
    </w:p>
    <w:p w:rsidR="0076713C" w:rsidRPr="00647B15" w:rsidRDefault="0076713C" w:rsidP="0076713C">
      <w:pPr>
        <w:rPr>
          <w:rFonts w:ascii="Arial" w:hAnsi="Arial" w:cs="Arial"/>
          <w:sz w:val="20"/>
          <w:szCs w:val="20"/>
        </w:rPr>
      </w:pPr>
      <w:r w:rsidRPr="00647B15">
        <w:rPr>
          <w:rFonts w:ascii="Arial" w:hAnsi="Arial" w:cs="Arial"/>
          <w:sz w:val="20"/>
          <w:szCs w:val="20"/>
        </w:rPr>
        <w:t>Experiência em atendimento ao público interno, externo da empresa,</w:t>
      </w:r>
    </w:p>
    <w:p w:rsidR="0076713C" w:rsidRPr="00647B15" w:rsidRDefault="0076713C" w:rsidP="0076713C">
      <w:pPr>
        <w:rPr>
          <w:rFonts w:ascii="Arial" w:hAnsi="Arial" w:cs="Arial"/>
          <w:sz w:val="20"/>
          <w:szCs w:val="20"/>
        </w:rPr>
      </w:pPr>
      <w:r w:rsidRPr="00647B15">
        <w:rPr>
          <w:rFonts w:ascii="Arial" w:hAnsi="Arial" w:cs="Arial"/>
          <w:sz w:val="20"/>
          <w:szCs w:val="20"/>
        </w:rPr>
        <w:t xml:space="preserve">agendamento, assuntos pessoais e controle de agenda pessoal, datas </w:t>
      </w:r>
    </w:p>
    <w:p w:rsidR="0076713C" w:rsidRPr="00647B15" w:rsidRDefault="0076713C" w:rsidP="0076713C">
      <w:pPr>
        <w:rPr>
          <w:rFonts w:ascii="Arial" w:hAnsi="Arial" w:cs="Arial"/>
          <w:sz w:val="20"/>
          <w:szCs w:val="20"/>
        </w:rPr>
      </w:pPr>
      <w:r w:rsidRPr="00647B15">
        <w:rPr>
          <w:rFonts w:ascii="Arial" w:hAnsi="Arial" w:cs="Arial"/>
          <w:sz w:val="20"/>
          <w:szCs w:val="20"/>
        </w:rPr>
        <w:t>importantes comemorativas, aniversários e outros, inicitiva e criatividade, e comunicação social, redes sociais e outros canais.</w:t>
      </w:r>
    </w:p>
    <w:p w:rsidR="0076713C" w:rsidRPr="00647B15" w:rsidRDefault="0076713C" w:rsidP="0076713C">
      <w:pPr>
        <w:rPr>
          <w:rFonts w:ascii="Arial" w:hAnsi="Arial" w:cs="Arial"/>
          <w:sz w:val="20"/>
          <w:szCs w:val="20"/>
        </w:rPr>
      </w:pPr>
      <w:r w:rsidRPr="00647B15">
        <w:rPr>
          <w:rFonts w:ascii="Arial" w:hAnsi="Arial" w:cs="Arial"/>
          <w:sz w:val="20"/>
          <w:szCs w:val="20"/>
        </w:rPr>
        <w:t>Disponibilidade Imediata.</w:t>
      </w:r>
    </w:p>
    <w:p w:rsidR="0076713C" w:rsidRPr="00647B15" w:rsidRDefault="0076713C" w:rsidP="0076713C">
      <w:pPr>
        <w:rPr>
          <w:rFonts w:ascii="Arial" w:hAnsi="Arial" w:cs="Arial"/>
          <w:sz w:val="20"/>
          <w:szCs w:val="20"/>
        </w:rPr>
      </w:pPr>
      <w:r w:rsidRPr="00647B15">
        <w:rPr>
          <w:rFonts w:ascii="Arial" w:hAnsi="Arial" w:cs="Arial"/>
          <w:sz w:val="20"/>
          <w:szCs w:val="20"/>
        </w:rPr>
        <w:t>Observo que, estou com minha familia no Sul do Brasil.</w:t>
      </w:r>
    </w:p>
    <w:p w:rsidR="0076713C" w:rsidRPr="00647B15" w:rsidRDefault="0076713C" w:rsidP="0076713C">
      <w:pPr>
        <w:rPr>
          <w:rFonts w:ascii="Arial" w:hAnsi="Arial" w:cs="Arial"/>
          <w:sz w:val="20"/>
          <w:szCs w:val="20"/>
        </w:rPr>
      </w:pPr>
      <w:r w:rsidRPr="00647B15">
        <w:rPr>
          <w:rFonts w:ascii="Arial" w:hAnsi="Arial" w:cs="Arial"/>
          <w:sz w:val="20"/>
          <w:szCs w:val="20"/>
        </w:rPr>
        <w:t>A aceitação ao meu CV implicará em compromisso com o deslocamento para cidade de contratação e orientação a aluguel de imóvel pelo desconhecimento da região e pessoas amigas que possam nos ajudar.</w:t>
      </w:r>
    </w:p>
    <w:p w:rsidR="0076713C" w:rsidRPr="00647B15" w:rsidRDefault="0076713C" w:rsidP="0076713C">
      <w:pPr>
        <w:rPr>
          <w:rFonts w:ascii="Arial" w:hAnsi="Arial" w:cs="Arial"/>
          <w:sz w:val="20"/>
          <w:szCs w:val="20"/>
        </w:rPr>
      </w:pPr>
      <w:r w:rsidRPr="00647B15">
        <w:rPr>
          <w:rFonts w:ascii="Arial" w:hAnsi="Arial" w:cs="Arial"/>
          <w:sz w:val="20"/>
          <w:szCs w:val="20"/>
        </w:rPr>
        <w:t>Tenho muita experiência na função de Secretariado, assim como em qualquer área de Comunicação Social, trabalhei com reportagens em Rádio e Jornais, inclusive revista de moda.</w:t>
      </w:r>
    </w:p>
    <w:p w:rsidR="0076713C" w:rsidRPr="00647B15" w:rsidRDefault="0076713C" w:rsidP="0076713C">
      <w:pPr>
        <w:rPr>
          <w:rFonts w:ascii="Arial" w:hAnsi="Arial" w:cs="Arial"/>
          <w:sz w:val="20"/>
          <w:szCs w:val="20"/>
        </w:rPr>
      </w:pPr>
      <w:r w:rsidRPr="00647B15">
        <w:rPr>
          <w:rFonts w:ascii="Arial" w:hAnsi="Arial" w:cs="Arial"/>
          <w:sz w:val="20"/>
          <w:szCs w:val="20"/>
        </w:rPr>
        <w:t>Tenho publicações de minhas experiências profissionais, com isso, a documentação de tais experiências fica selada a verdade diante das imposições de publicações que não retratem a verdade dos fatos.</w:t>
      </w:r>
    </w:p>
    <w:p w:rsidR="0076713C" w:rsidRPr="00647B15" w:rsidRDefault="0076713C" w:rsidP="0076713C">
      <w:pPr>
        <w:rPr>
          <w:rFonts w:ascii="Arial" w:hAnsi="Arial" w:cs="Arial"/>
          <w:sz w:val="20"/>
          <w:szCs w:val="20"/>
        </w:rPr>
      </w:pPr>
      <w:r w:rsidRPr="00647B15">
        <w:rPr>
          <w:rFonts w:ascii="Arial" w:hAnsi="Arial" w:cs="Arial"/>
          <w:sz w:val="20"/>
          <w:szCs w:val="20"/>
        </w:rPr>
        <w:t>Pretensão salarial: R$3.000,00</w:t>
      </w:r>
    </w:p>
    <w:p w:rsidR="0076713C" w:rsidRPr="00647B15" w:rsidRDefault="0076713C" w:rsidP="0076713C">
      <w:pPr>
        <w:rPr>
          <w:rFonts w:ascii="Arial" w:hAnsi="Arial" w:cs="Arial"/>
          <w:sz w:val="20"/>
          <w:szCs w:val="20"/>
        </w:rPr>
      </w:pPr>
      <w:r w:rsidRPr="00647B15">
        <w:rPr>
          <w:rFonts w:ascii="Arial" w:hAnsi="Arial" w:cs="Arial"/>
          <w:sz w:val="20"/>
          <w:szCs w:val="20"/>
        </w:rPr>
        <w:t xml:space="preserve">Mail para contato: </w:t>
      </w:r>
      <w:hyperlink r:id="rId50" w:history="1">
        <w:r w:rsidRPr="00647B15">
          <w:rPr>
            <w:rStyle w:val="Hyperlink"/>
            <w:rFonts w:ascii="Arial" w:hAnsi="Arial" w:cs="Arial"/>
            <w:sz w:val="20"/>
            <w:szCs w:val="20"/>
          </w:rPr>
          <w:t>nalaraujo03@gmail.com</w:t>
        </w:r>
      </w:hyperlink>
      <w:r w:rsidRPr="00647B15">
        <w:rPr>
          <w:rFonts w:ascii="Arial" w:hAnsi="Arial" w:cs="Arial"/>
          <w:sz w:val="20"/>
          <w:szCs w:val="20"/>
        </w:rPr>
        <w:t xml:space="preserve"> Tel.: 4784717325</w:t>
      </w:r>
    </w:p>
    <w:p w:rsidR="0076713C" w:rsidRPr="00647B15" w:rsidRDefault="0076713C" w:rsidP="0076713C">
      <w:pPr>
        <w:rPr>
          <w:rFonts w:ascii="Arial" w:hAnsi="Arial" w:cs="Arial"/>
          <w:sz w:val="20"/>
          <w:szCs w:val="20"/>
        </w:rPr>
      </w:pPr>
      <w:r w:rsidRPr="00647B15">
        <w:rPr>
          <w:rFonts w:ascii="Arial" w:hAnsi="Arial" w:cs="Arial"/>
          <w:sz w:val="20"/>
          <w:szCs w:val="20"/>
        </w:rPr>
        <w:t>Naly de Araujo Leite</w:t>
      </w:r>
    </w:p>
    <w:p w:rsidR="0076713C" w:rsidRPr="00647B15" w:rsidRDefault="0076713C" w:rsidP="0076713C">
      <w:pPr>
        <w:rPr>
          <w:rFonts w:ascii="Arial" w:hAnsi="Arial" w:cs="Arial"/>
          <w:sz w:val="20"/>
          <w:szCs w:val="20"/>
        </w:rPr>
      </w:pPr>
      <w:r w:rsidRPr="00647B15">
        <w:rPr>
          <w:rFonts w:ascii="Arial" w:hAnsi="Arial" w:cs="Arial"/>
          <w:sz w:val="20"/>
          <w:szCs w:val="20"/>
        </w:rPr>
        <w:t xml:space="preserve">Sites para consulta </w:t>
      </w:r>
    </w:p>
    <w:p w:rsidR="0076713C" w:rsidRPr="00647B15" w:rsidRDefault="0076713C" w:rsidP="0076713C">
      <w:pPr>
        <w:rPr>
          <w:rFonts w:ascii="Arial" w:hAnsi="Arial" w:cs="Arial"/>
          <w:sz w:val="20"/>
          <w:szCs w:val="20"/>
        </w:rPr>
      </w:pPr>
      <w:hyperlink r:id="rId51" w:history="1">
        <w:r w:rsidRPr="00647B15">
          <w:rPr>
            <w:rStyle w:val="Hyperlink"/>
            <w:rFonts w:ascii="Arial" w:hAnsi="Arial" w:cs="Arial"/>
            <w:sz w:val="20"/>
            <w:szCs w:val="20"/>
          </w:rPr>
          <w:t>http://limaclara-ediciones.com/wpcontent/uploads/downloads/</w:t>
        </w:r>
      </w:hyperlink>
      <w:r w:rsidRPr="00647B15">
        <w:rPr>
          <w:rFonts w:ascii="Arial" w:hAnsi="Arial" w:cs="Arial"/>
          <w:sz w:val="20"/>
          <w:szCs w:val="20"/>
        </w:rPr>
        <w:t xml:space="preserve"> 2013/06/PREMIADOS-2013-INVESTIGACION-PERIODISTICA-2.pdf</w:t>
      </w:r>
    </w:p>
    <w:p w:rsidR="0076713C" w:rsidRPr="00647B15" w:rsidRDefault="0076713C" w:rsidP="0076713C">
      <w:pPr>
        <w:rPr>
          <w:rFonts w:ascii="Arial" w:hAnsi="Arial" w:cs="Arial"/>
          <w:sz w:val="20"/>
          <w:szCs w:val="20"/>
        </w:rPr>
      </w:pPr>
      <w:r w:rsidRPr="00647B15">
        <w:rPr>
          <w:rFonts w:ascii="Arial" w:hAnsi="Arial" w:cs="Arial"/>
          <w:sz w:val="20"/>
          <w:szCs w:val="20"/>
        </w:rPr>
        <w:t>http://stattus.video.locadora.ipameri.zip.net/ipameristtatusdecoracaoeideiaspo/as</w:t>
      </w:r>
    </w:p>
    <w:p w:rsidR="0076713C" w:rsidRPr="00647B15" w:rsidRDefault="0076713C" w:rsidP="0076713C">
      <w:pPr>
        <w:rPr>
          <w:rFonts w:ascii="Arial" w:hAnsi="Arial" w:cs="Arial"/>
          <w:sz w:val="20"/>
          <w:szCs w:val="20"/>
        </w:rPr>
      </w:pPr>
      <w:hyperlink r:id="rId52" w:history="1">
        <w:r w:rsidRPr="00647B15">
          <w:rPr>
            <w:rStyle w:val="Hyperlink"/>
            <w:rFonts w:ascii="Arial" w:hAnsi="Arial" w:cs="Arial"/>
            <w:sz w:val="20"/>
            <w:szCs w:val="20"/>
          </w:rPr>
          <w:t>http://ipameri.politizando.seusdireitos.pornaly.zip.net/politicaefe/arch2012-10-14_2012-10-20.html</w:t>
        </w:r>
      </w:hyperlink>
    </w:p>
    <w:p w:rsidR="0076713C" w:rsidRPr="00647B15" w:rsidRDefault="0076713C" w:rsidP="0076713C">
      <w:pPr>
        <w:rPr>
          <w:rFonts w:ascii="Arial" w:hAnsi="Arial" w:cs="Arial"/>
          <w:sz w:val="20"/>
          <w:szCs w:val="20"/>
        </w:rPr>
      </w:pPr>
      <w:hyperlink r:id="rId53" w:history="1">
        <w:r w:rsidRPr="00647B15">
          <w:rPr>
            <w:rStyle w:val="Hyperlink"/>
            <w:rFonts w:ascii="Arial" w:hAnsi="Arial" w:cs="Arial"/>
            <w:sz w:val="20"/>
            <w:szCs w:val="20"/>
          </w:rPr>
          <w:t>http://nalynenedart.webnode.com.br/sobre-nos/</w:t>
        </w:r>
      </w:hyperlink>
    </w:p>
    <w:p w:rsidR="0076713C" w:rsidRPr="00647B15" w:rsidRDefault="0076713C" w:rsidP="0076713C">
      <w:pPr>
        <w:rPr>
          <w:rFonts w:ascii="Arial" w:hAnsi="Arial" w:cs="Arial"/>
          <w:sz w:val="20"/>
          <w:szCs w:val="20"/>
        </w:rPr>
      </w:pPr>
      <w:hyperlink r:id="rId54" w:history="1">
        <w:r w:rsidRPr="00647B15">
          <w:rPr>
            <w:rStyle w:val="Hyperlink"/>
            <w:rFonts w:ascii="Arial" w:hAnsi="Arial" w:cs="Arial"/>
            <w:sz w:val="20"/>
            <w:szCs w:val="20"/>
          </w:rPr>
          <w:t>http://nalyleite.noticias.barravelha.zip.net</w:t>
        </w:r>
      </w:hyperlink>
    </w:p>
    <w:p w:rsidR="0076713C" w:rsidRDefault="0076713C"/>
    <w:p w:rsidR="00560925" w:rsidRDefault="00560925">
      <w:r>
        <w:br w:type="page"/>
      </w:r>
    </w:p>
    <w:p w:rsidR="00560925" w:rsidRDefault="00560925"/>
    <w:p w:rsidR="00560925" w:rsidRDefault="00560925">
      <w:r>
        <w:br w:type="page"/>
      </w:r>
    </w:p>
    <w:p w:rsidR="00560925" w:rsidRDefault="00560925"/>
    <w:p w:rsidR="00560925" w:rsidRDefault="00560925">
      <w:r>
        <w:br w:type="page"/>
      </w:r>
    </w:p>
    <w:p w:rsidR="00560925" w:rsidRDefault="00560925"/>
    <w:p w:rsidR="00560925" w:rsidRDefault="00560925">
      <w:r>
        <w:br w:type="page"/>
      </w:r>
    </w:p>
    <w:p w:rsidR="00560925" w:rsidRDefault="00560925"/>
    <w:p w:rsidR="00560925" w:rsidRDefault="00560925">
      <w:r>
        <w:br w:type="page"/>
      </w:r>
    </w:p>
    <w:p w:rsidR="00560925" w:rsidRDefault="00560925"/>
    <w:p w:rsidR="009973CB" w:rsidRDefault="009973CB"/>
    <w:p w:rsidR="009973CB" w:rsidRDefault="00526EB7">
      <w:r>
        <w:rPr>
          <w:noProof/>
          <w:lang w:eastAsia="pt-BR"/>
        </w:rPr>
        <w:drawing>
          <wp:inline distT="0" distB="0" distL="0" distR="0">
            <wp:extent cx="5396992" cy="4169791"/>
            <wp:effectExtent l="247650" t="228600" r="222758" b="211709"/>
            <wp:docPr id="5" name="Imagem 1" descr="2FOTOCLARALIM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2FOTOCLARALIMA.jpg"/>
                    <pic:cNvPicPr/>
                  </pic:nvPicPr>
                  <pic:blipFill>
                    <a:blip r:embed="rId55"/>
                    <a:stretch>
                      <a:fillRect/>
                    </a:stretch>
                  </pic:blipFill>
                  <pic:spPr>
                    <a:xfrm>
                      <a:off x="0" y="0"/>
                      <a:ext cx="5396992" cy="4169791"/>
                    </a:xfrm>
                    <a:prstGeom prst="rect">
                      <a:avLst/>
                    </a:prstGeom>
                    <a:ln w="228600" cap="sq" cmpd="thickThin">
                      <a:solidFill>
                        <a:srgbClr val="000000"/>
                      </a:solidFill>
                      <a:prstDash val="solid"/>
                      <a:miter lim="800000"/>
                    </a:ln>
                    <a:effectLst>
                      <a:innerShdw blurRad="63500" dist="50800" dir="16200000">
                        <a:prstClr val="black">
                          <a:alpha val="50000"/>
                        </a:prstClr>
                      </a:innerShdw>
                    </a:effectLst>
                  </pic:spPr>
                </pic:pic>
              </a:graphicData>
            </a:graphic>
          </wp:inline>
        </w:drawing>
      </w:r>
    </w:p>
    <w:sectPr w:rsidR="009973CB" w:rsidSect="003662F1">
      <w:footerReference w:type="default" r:id="rId56"/>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5DE6" w:rsidRDefault="00F75DE6" w:rsidP="00560925">
      <w:pPr>
        <w:spacing w:after="0" w:line="240" w:lineRule="auto"/>
      </w:pPr>
      <w:r>
        <w:separator/>
      </w:r>
    </w:p>
  </w:endnote>
  <w:endnote w:type="continuationSeparator" w:id="1">
    <w:p w:rsidR="00F75DE6" w:rsidRDefault="00F75DE6" w:rsidP="005609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Lucida Calligraphy">
    <w:panose1 w:val="03010101010101010101"/>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4A" w:rsidRDefault="0052044A">
    <w:pPr>
      <w:pStyle w:val="Rodap"/>
    </w:pPr>
    <w:r>
      <w:t>NALY DE ARAUJO LEITE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5DE6" w:rsidRDefault="00F75DE6" w:rsidP="00560925">
      <w:pPr>
        <w:spacing w:after="0" w:line="240" w:lineRule="auto"/>
      </w:pPr>
      <w:r>
        <w:separator/>
      </w:r>
    </w:p>
  </w:footnote>
  <w:footnote w:type="continuationSeparator" w:id="1">
    <w:p w:rsidR="00F75DE6" w:rsidRDefault="00F75DE6" w:rsidP="00560925">
      <w:pPr>
        <w:spacing w:after="0" w:line="240" w:lineRule="auto"/>
      </w:pPr>
      <w:r>
        <w:continuationSeparator/>
      </w:r>
    </w:p>
  </w:footnote>
  <w:footnote w:id="2">
    <w:p w:rsidR="00925BD7" w:rsidRDefault="00925BD7" w:rsidP="00560925">
      <w:pPr>
        <w:pStyle w:val="Textodenotaderodap"/>
      </w:pPr>
      <w:r>
        <w:rPr>
          <w:rStyle w:val="Refdenotaderodap"/>
        </w:rPr>
        <w:footnoteRef/>
      </w:r>
      <w:r>
        <w:rPr>
          <w:rStyle w:val="Refdenotaderodap"/>
        </w:rPr>
        <w:footnoteRef/>
      </w:r>
      <w:hyperlink r:id="rId1" w:history="1">
        <w:r w:rsidRPr="00CF7F33">
          <w:rPr>
            <w:rStyle w:val="Hyperlink"/>
          </w:rPr>
          <w:t>http://guaramirim.regiao.sc.naly</w:t>
        </w:r>
      </w:hyperlink>
      <w:r>
        <w:t xml:space="preserve"> de Araujo leite.zip.net; face Naly de Araujo Leite ou consultem Blogs Uol da Naly de Araujo Leite; You Tube, Naly Leite, Educação para a vida.</w:t>
      </w:r>
    </w:p>
    <w:p w:rsidR="00925BD7" w:rsidRDefault="00925BD7">
      <w:pPr>
        <w:pStyle w:val="Textodenotaderodap"/>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A567BA"/>
    <w:rsid w:val="00005353"/>
    <w:rsid w:val="00005FA9"/>
    <w:rsid w:val="00015CE1"/>
    <w:rsid w:val="00024B4C"/>
    <w:rsid w:val="000C7E3D"/>
    <w:rsid w:val="000D1D53"/>
    <w:rsid w:val="000E1D21"/>
    <w:rsid w:val="000F7B24"/>
    <w:rsid w:val="0010362D"/>
    <w:rsid w:val="00134F57"/>
    <w:rsid w:val="001774D4"/>
    <w:rsid w:val="00185697"/>
    <w:rsid w:val="00190F2A"/>
    <w:rsid w:val="001B380D"/>
    <w:rsid w:val="001E2FF5"/>
    <w:rsid w:val="001F66E6"/>
    <w:rsid w:val="00224F8C"/>
    <w:rsid w:val="002262C4"/>
    <w:rsid w:val="002746AE"/>
    <w:rsid w:val="0027541E"/>
    <w:rsid w:val="00334C5C"/>
    <w:rsid w:val="00351360"/>
    <w:rsid w:val="003662F1"/>
    <w:rsid w:val="003B6B42"/>
    <w:rsid w:val="003C2696"/>
    <w:rsid w:val="00403038"/>
    <w:rsid w:val="00420B53"/>
    <w:rsid w:val="004440D4"/>
    <w:rsid w:val="004841D4"/>
    <w:rsid w:val="00502CD8"/>
    <w:rsid w:val="0052044A"/>
    <w:rsid w:val="0052309A"/>
    <w:rsid w:val="00526EB7"/>
    <w:rsid w:val="00535807"/>
    <w:rsid w:val="00560925"/>
    <w:rsid w:val="005702DF"/>
    <w:rsid w:val="00590963"/>
    <w:rsid w:val="005E732F"/>
    <w:rsid w:val="006520F0"/>
    <w:rsid w:val="00661ECF"/>
    <w:rsid w:val="006635A8"/>
    <w:rsid w:val="00682F25"/>
    <w:rsid w:val="006C21A6"/>
    <w:rsid w:val="006F5A1D"/>
    <w:rsid w:val="00751812"/>
    <w:rsid w:val="0076713C"/>
    <w:rsid w:val="007735C6"/>
    <w:rsid w:val="007843E9"/>
    <w:rsid w:val="00794DE4"/>
    <w:rsid w:val="007D43AA"/>
    <w:rsid w:val="00836F50"/>
    <w:rsid w:val="00851837"/>
    <w:rsid w:val="008552FD"/>
    <w:rsid w:val="00864AE8"/>
    <w:rsid w:val="008F0E32"/>
    <w:rsid w:val="00903BBD"/>
    <w:rsid w:val="00925BD7"/>
    <w:rsid w:val="009973CB"/>
    <w:rsid w:val="009A7F4B"/>
    <w:rsid w:val="009B11C4"/>
    <w:rsid w:val="00A42F8A"/>
    <w:rsid w:val="00A4568C"/>
    <w:rsid w:val="00A567BA"/>
    <w:rsid w:val="00A64AF9"/>
    <w:rsid w:val="00AA23BB"/>
    <w:rsid w:val="00AB3C84"/>
    <w:rsid w:val="00AC13DF"/>
    <w:rsid w:val="00AD45AE"/>
    <w:rsid w:val="00AF6C0C"/>
    <w:rsid w:val="00B60A5C"/>
    <w:rsid w:val="00B67ED7"/>
    <w:rsid w:val="00B73B77"/>
    <w:rsid w:val="00B8402B"/>
    <w:rsid w:val="00BB3F00"/>
    <w:rsid w:val="00C11988"/>
    <w:rsid w:val="00C35A19"/>
    <w:rsid w:val="00C940A3"/>
    <w:rsid w:val="00D54BF4"/>
    <w:rsid w:val="00D57C38"/>
    <w:rsid w:val="00D6178D"/>
    <w:rsid w:val="00D84B21"/>
    <w:rsid w:val="00DA6459"/>
    <w:rsid w:val="00E74E4C"/>
    <w:rsid w:val="00E81F9C"/>
    <w:rsid w:val="00EC2E2F"/>
    <w:rsid w:val="00EE2313"/>
    <w:rsid w:val="00EE7665"/>
    <w:rsid w:val="00F201AB"/>
    <w:rsid w:val="00F3288B"/>
    <w:rsid w:val="00F62202"/>
    <w:rsid w:val="00F75DE6"/>
    <w:rsid w:val="00FD52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colormru v:ext="edit" colors="#010203"/>
      <o:colormenu v:ext="edit" fillcolor="none [1606]" strokecolor="none [2404]" shadowcolor="none [1942]"/>
    </o:shapedefaults>
    <o:shapelayout v:ext="edit">
      <o:idmap v:ext="edit" data="1"/>
      <o:rules v:ext="edit">
        <o:r id="V:Rule1" type="callout" idref="#_x0000_s1153"/>
        <o:r id="V:Rule2" type="callout" idref="#_x0000_s1133"/>
        <o:r id="V:Rule4" type="callout" idref="#_x0000_s1089"/>
        <o:r id="V:Rule5" type="callout" idref="#_x0000_s1087"/>
        <o:r id="V:Rule6" type="connector" idref="#_x0000_s106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5AE"/>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3662F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3662F1"/>
    <w:rPr>
      <w:rFonts w:ascii="Tahoma" w:hAnsi="Tahoma" w:cs="Tahoma"/>
      <w:sz w:val="16"/>
      <w:szCs w:val="16"/>
    </w:rPr>
  </w:style>
  <w:style w:type="paragraph" w:styleId="Textodenotaderodap">
    <w:name w:val="footnote text"/>
    <w:basedOn w:val="Normal"/>
    <w:link w:val="TextodenotaderodapChar"/>
    <w:uiPriority w:val="99"/>
    <w:semiHidden/>
    <w:unhideWhenUsed/>
    <w:rsid w:val="0056092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560925"/>
    <w:rPr>
      <w:sz w:val="20"/>
      <w:szCs w:val="20"/>
    </w:rPr>
  </w:style>
  <w:style w:type="character" w:styleId="Refdenotaderodap">
    <w:name w:val="footnote reference"/>
    <w:basedOn w:val="Fontepargpadro"/>
    <w:uiPriority w:val="99"/>
    <w:semiHidden/>
    <w:unhideWhenUsed/>
    <w:rsid w:val="00560925"/>
    <w:rPr>
      <w:vertAlign w:val="superscript"/>
    </w:rPr>
  </w:style>
  <w:style w:type="character" w:styleId="Hyperlink">
    <w:name w:val="Hyperlink"/>
    <w:basedOn w:val="Fontepargpadro"/>
    <w:uiPriority w:val="99"/>
    <w:unhideWhenUsed/>
    <w:rsid w:val="00560925"/>
    <w:rPr>
      <w:color w:val="0000FF"/>
      <w:u w:val="single"/>
    </w:rPr>
  </w:style>
  <w:style w:type="paragraph" w:styleId="Cabealho">
    <w:name w:val="header"/>
    <w:basedOn w:val="Normal"/>
    <w:link w:val="CabealhoChar"/>
    <w:uiPriority w:val="99"/>
    <w:unhideWhenUsed/>
    <w:rsid w:val="00520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2044A"/>
    <w:rPr>
      <w:sz w:val="22"/>
      <w:szCs w:val="22"/>
      <w:lang w:eastAsia="en-US"/>
    </w:rPr>
  </w:style>
  <w:style w:type="paragraph" w:styleId="Rodap">
    <w:name w:val="footer"/>
    <w:basedOn w:val="Normal"/>
    <w:link w:val="RodapChar"/>
    <w:uiPriority w:val="99"/>
    <w:semiHidden/>
    <w:unhideWhenUsed/>
    <w:rsid w:val="0052044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2044A"/>
    <w:rPr>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39.jpeg"/><Relationship Id="rId50" Type="http://schemas.openxmlformats.org/officeDocument/2006/relationships/hyperlink" Target="mailto:nalaraujo03@gmail.com" TargetMode="External"/><Relationship Id="rId55" Type="http://schemas.openxmlformats.org/officeDocument/2006/relationships/image" Target="media/image42.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8.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hyperlink" Target="http://nalyleite.noticias.barravelha.zip.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7.jpeg"/><Relationship Id="rId53" Type="http://schemas.openxmlformats.org/officeDocument/2006/relationships/hyperlink" Target="http://nalynenedart.webnode.com.br/sobre-nos/"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1.jpeg"/><Relationship Id="rId57"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http://youtu.be/koFVHGJIw7a" TargetMode="External"/><Relationship Id="rId52" Type="http://schemas.openxmlformats.org/officeDocument/2006/relationships/hyperlink" Target="http://ipameri.politizando.seusdireitos.pornaly.zip.net/politicaefe/arch2012-10-14_2012-10-20.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0.jpeg"/><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limaclara-ediciones.com/wpcontent/uploads/downloads/"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guaramirim.regiao.sc.nal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omicilio\Desktop\PORTERMINARpe&#231;a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 – SANTA CATARINA - BR</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6B6038-1F3B-4167-AECB-1D93D1F3A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PORTERMINARpeças</Template>
  <TotalTime>2</TotalTime>
  <Pages>46</Pages>
  <Words>2739</Words>
  <Characters>14795</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TEATRO CONFECCIONADO POR NALY DE ARAUJO LEITE</vt:lpstr>
    </vt:vector>
  </TitlesOfParts>
  <Company>TEATRO </Company>
  <LinksUpToDate>false</LinksUpToDate>
  <CharactersWithSpaces>17500</CharactersWithSpaces>
  <SharedDoc>false</SharedDoc>
  <HLinks>
    <vt:vector size="12" baseType="variant">
      <vt:variant>
        <vt:i4>4128801</vt:i4>
      </vt:variant>
      <vt:variant>
        <vt:i4>0</vt:i4>
      </vt:variant>
      <vt:variant>
        <vt:i4>0</vt:i4>
      </vt:variant>
      <vt:variant>
        <vt:i4>5</vt:i4>
      </vt:variant>
      <vt:variant>
        <vt:lpwstr>http://youtu.be/koFVHGJIw7a</vt:lpwstr>
      </vt:variant>
      <vt:variant>
        <vt:lpwstr/>
      </vt:variant>
      <vt:variant>
        <vt:i4>4456519</vt:i4>
      </vt:variant>
      <vt:variant>
        <vt:i4>0</vt:i4>
      </vt:variant>
      <vt:variant>
        <vt:i4>0</vt:i4>
      </vt:variant>
      <vt:variant>
        <vt:i4>5</vt:i4>
      </vt:variant>
      <vt:variant>
        <vt:lpwstr>http://guaramirim.regiao.sc.naly/</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TEATRO CONFECCIONADO POR NALY DE ARAUJO LEITE</dc:title>
  <dc:subject>AULAS DE TEATRO – PROF. NALY</dc:subject>
  <dc:creator>casa</dc:creator>
  <cp:keywords/>
  <dc:description/>
  <cp:lastModifiedBy>casa</cp:lastModifiedBy>
  <cp:revision>2</cp:revision>
  <dcterms:created xsi:type="dcterms:W3CDTF">2015-12-24T00:33:00Z</dcterms:created>
  <dcterms:modified xsi:type="dcterms:W3CDTF">2015-12-24T00:33:00Z</dcterms:modified>
</cp:coreProperties>
</file>