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832A8" w:rsidRPr="00F10E56" w:rsidRDefault="003E738D" w:rsidP="007A054A">
      <w:pPr>
        <w:tabs>
          <w:tab w:val="right" w:pos="8640"/>
        </w:tabs>
        <w:jc w:val="both"/>
        <w:rPr>
          <w:lang w:val="pt-BR"/>
        </w:rPr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114300" distR="114300" simplePos="0" relativeHeight="251658240" behindDoc="1" locked="0" layoutInCell="1" allowOverlap="1">
                <wp:simplePos x="0" y="0"/>
                <wp:positionH relativeFrom="page">
                  <wp:posOffset>1082675</wp:posOffset>
                </wp:positionH>
                <wp:positionV relativeFrom="page">
                  <wp:posOffset>957580</wp:posOffset>
                </wp:positionV>
                <wp:extent cx="5562600" cy="133350"/>
                <wp:effectExtent l="0" t="0" r="3175" b="4445"/>
                <wp:wrapNone/>
                <wp:docPr id="3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562600" cy="133350"/>
                        </a:xfrm>
                        <a:prstGeom prst="rect">
                          <a:avLst/>
                        </a:prstGeom>
                        <a:solidFill>
                          <a:srgbClr val="33339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9BCAC36" id="Rectangle 2" o:spid="_x0000_s1026" style="position:absolute;margin-left:85.25pt;margin-top:75.4pt;width:438pt;height:10.5pt;z-index:-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" fillcolor="#339" stroked="f">
                <w10:wrap anchorx="page" anchory="page"/>
              </v:rect>
            </w:pict>
          </mc:Fallback>
        </mc:AlternateContent>
      </w:r>
      <w:r w:rsidR="004832A8" w:rsidRPr="00F10E56">
        <w:rPr>
          <w:lang w:val="pt-BR"/>
        </w:rPr>
        <w:tab/>
      </w:r>
      <w:r>
        <w:rPr>
          <w:noProof/>
          <w:lang w:val="pt-BR" w:eastAsia="pt-BR"/>
        </w:rPr>
        <mc:AlternateContent>
          <mc:Choice Requires="wps">
            <w:drawing>
              <wp:anchor distT="0" distB="0" distL="114300" distR="114300" simplePos="0" relativeHeight="251657216" behindDoc="1" locked="0" layoutInCell="1" allowOverlap="1">
                <wp:simplePos x="0" y="0"/>
                <wp:positionH relativeFrom="page">
                  <wp:posOffset>1079500</wp:posOffset>
                </wp:positionH>
                <wp:positionV relativeFrom="page">
                  <wp:posOffset>871855</wp:posOffset>
                </wp:positionV>
                <wp:extent cx="2133600" cy="561975"/>
                <wp:effectExtent l="3175" t="0" r="0" b="4445"/>
                <wp:wrapNone/>
                <wp:docPr id="2" name="Rectangle 3" descr="Narrow horizontal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33600" cy="561975"/>
                        </a:xfrm>
                        <a:prstGeom prst="rect">
                          <a:avLst/>
                        </a:prstGeom>
                        <a:pattFill prst="narHorz">
                          <a:fgClr>
                            <a:srgbClr val="D5DAF3"/>
                          </a:fgClr>
                          <a:bgClr>
                            <a:srgbClr val="FFFFFF"/>
                          </a:bgClr>
                        </a:patt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74C4B81" id="Rectangle 3" o:spid="_x0000_s1026" alt="Narrow horizontal" style="position:absolute;margin-left:85pt;margin-top:68.65pt;width:168pt;height:44.25pt;z-index:-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" fillcolor="#d5daf3" stroked="f">
                <v:fill r:id="rId9" o:title="" type="pattern"/>
                <w10:wrap anchorx="page" anchory="page"/>
              </v:rect>
            </w:pict>
          </mc:Fallback>
        </mc:AlternateContent>
      </w:r>
    </w:p>
    <w:p w:rsidR="004832A8" w:rsidRPr="00F10E56" w:rsidRDefault="005F5CC2" w:rsidP="007A054A">
      <w:pPr>
        <w:pStyle w:val="Nomedoremetente"/>
        <w:rPr>
          <w:lang w:val="pt-BR"/>
        </w:rPr>
      </w:pPr>
      <w:r>
        <w:rPr>
          <w:lang w:val="pt-BR"/>
        </w:rPr>
        <w:t>Shirley Reis</w:t>
      </w:r>
    </w:p>
    <w:p w:rsidR="004832A8" w:rsidRPr="00F10E56" w:rsidRDefault="007A054A" w:rsidP="007A054A">
      <w:pPr>
        <w:pStyle w:val="Endereodoremetente"/>
        <w:rPr>
          <w:lang w:val="pt-BR"/>
        </w:rPr>
      </w:pPr>
      <w:r>
        <w:rPr>
          <w:lang w:val="pt-BR"/>
        </w:rPr>
        <w:t>Rua São Gonçalo 153B. São Gonçalo - Cabula</w:t>
      </w:r>
    </w:p>
    <w:p w:rsidR="004832A8" w:rsidRPr="00F10E56" w:rsidRDefault="007A054A" w:rsidP="007A054A">
      <w:pPr>
        <w:pStyle w:val="Endereodoremetente"/>
        <w:rPr>
          <w:lang w:val="pt-BR"/>
        </w:rPr>
      </w:pPr>
      <w:r>
        <w:rPr>
          <w:lang w:val="pt-BR"/>
        </w:rPr>
        <w:t>Salvador, Ba, 41185-055</w:t>
      </w:r>
    </w:p>
    <w:p w:rsidR="004832A8" w:rsidRPr="00F10E56" w:rsidRDefault="007A054A" w:rsidP="007A054A">
      <w:pPr>
        <w:pStyle w:val="Endereodoremetente"/>
        <w:rPr>
          <w:lang w:val="pt-BR"/>
        </w:rPr>
      </w:pPr>
      <w:r>
        <w:rPr>
          <w:lang w:val="pt-BR"/>
        </w:rPr>
        <w:t>(71) 98890-8425/3384-3553</w:t>
      </w:r>
    </w:p>
    <w:p w:rsidR="004832A8" w:rsidRPr="00F10E56" w:rsidRDefault="007A054A" w:rsidP="007A054A">
      <w:pPr>
        <w:pStyle w:val="Endereodoremetente"/>
        <w:rPr>
          <w:lang w:val="pt-BR"/>
        </w:rPr>
      </w:pPr>
      <w:r>
        <w:rPr>
          <w:lang w:val="pt-BR"/>
        </w:rPr>
        <w:t>shirley.reis@yahoo.com.br</w:t>
      </w:r>
    </w:p>
    <w:p w:rsidR="00796EAA" w:rsidRDefault="00843B44" w:rsidP="00796EAA">
      <w:pPr>
        <w:rPr>
          <w:b/>
          <w:lang w:val="pt-BR"/>
        </w:rPr>
      </w:pPr>
      <w:r>
        <w:rPr>
          <w:b/>
          <w:lang w:val="pt-BR"/>
        </w:rPr>
        <w:fldChar w:fldCharType="begin"/>
      </w:r>
      <w:r>
        <w:rPr>
          <w:b/>
          <w:lang w:val="pt-BR"/>
        </w:rPr>
        <w:instrText xml:space="preserve"> TIME \@ "d' de 'MMMM' de 'yyyy" </w:instrText>
      </w:r>
      <w:r>
        <w:rPr>
          <w:b/>
          <w:lang w:val="pt-BR"/>
        </w:rPr>
        <w:fldChar w:fldCharType="separate"/>
      </w:r>
      <w:r w:rsidR="00943752">
        <w:rPr>
          <w:b/>
          <w:noProof/>
          <w:lang w:val="pt-BR"/>
        </w:rPr>
        <w:t>13 de abril de 2019</w:t>
      </w:r>
      <w:r>
        <w:rPr>
          <w:b/>
          <w:lang w:val="pt-BR"/>
        </w:rPr>
        <w:fldChar w:fldCharType="end"/>
      </w:r>
    </w:p>
    <w:p w:rsidR="00690EEA" w:rsidRPr="00796EAA" w:rsidRDefault="00690EEA" w:rsidP="00796EAA">
      <w:pPr>
        <w:rPr>
          <w:b/>
          <w:lang w:val="pt-BR"/>
        </w:rPr>
      </w:pPr>
    </w:p>
    <w:p w:rsidR="004832A8" w:rsidRPr="00381BDB" w:rsidRDefault="00751C9C" w:rsidP="007A054A">
      <w:pPr>
        <w:pStyle w:val="Saudao"/>
        <w:jc w:val="both"/>
        <w:rPr>
          <w:b/>
          <w:lang w:val="pt-BR"/>
        </w:rPr>
      </w:pPr>
      <w:r>
        <w:rPr>
          <w:lang w:val="pt-BR"/>
        </w:rPr>
        <w:t>Caro, r</w:t>
      </w:r>
      <w:r w:rsidR="00953D48">
        <w:rPr>
          <w:lang w:val="pt-BR"/>
        </w:rPr>
        <w:t xml:space="preserve">ecrutador </w:t>
      </w:r>
      <w:r w:rsidR="004832A8" w:rsidRPr="00F10E56">
        <w:rPr>
          <w:lang w:val="pt-BR"/>
        </w:rPr>
        <w:t>(a)</w:t>
      </w:r>
      <w:r>
        <w:rPr>
          <w:lang w:val="pt-BR"/>
        </w:rPr>
        <w:t xml:space="preserve"> </w:t>
      </w:r>
    </w:p>
    <w:p w:rsidR="004832A8" w:rsidRDefault="002346FD" w:rsidP="007A054A">
      <w:pPr>
        <w:pStyle w:val="Corpodetexto"/>
        <w:jc w:val="both"/>
        <w:rPr>
          <w:lang w:val="pt-BR"/>
        </w:rPr>
      </w:pPr>
      <w:r>
        <w:rPr>
          <w:lang w:val="pt-BR"/>
        </w:rPr>
        <w:t>Estou</w:t>
      </w:r>
      <w:r w:rsidR="000548DE">
        <w:rPr>
          <w:lang w:val="pt-BR"/>
        </w:rPr>
        <w:t xml:space="preserve"> descrevendo abaixo algumas informações sobre o meu perfil</w:t>
      </w:r>
      <w:r w:rsidR="004832A8" w:rsidRPr="00F10E56">
        <w:rPr>
          <w:lang w:val="pt-BR"/>
        </w:rPr>
        <w:t>:</w:t>
      </w:r>
    </w:p>
    <w:p w:rsidR="005A07E1" w:rsidRDefault="005A07E1" w:rsidP="00C21513">
      <w:pPr>
        <w:pStyle w:val="Commarcadores2"/>
      </w:pPr>
      <w:r>
        <w:t>Técnica em Eletrônica – CEFET-BA</w:t>
      </w:r>
    </w:p>
    <w:p w:rsidR="00171615" w:rsidRDefault="00171615" w:rsidP="00C21513">
      <w:pPr>
        <w:pStyle w:val="Commarcadores2"/>
      </w:pPr>
      <w:r>
        <w:t xml:space="preserve">Graduada em Engenharia Industrial Elétrica </w:t>
      </w:r>
      <w:r w:rsidR="0077550B">
        <w:t>–</w:t>
      </w:r>
      <w:r>
        <w:t xml:space="preserve"> IFBA</w:t>
      </w:r>
    </w:p>
    <w:p w:rsidR="0077550B" w:rsidRPr="00C21513" w:rsidRDefault="00C21513" w:rsidP="00C21513">
      <w:pPr>
        <w:pStyle w:val="Commarcadores2"/>
        <w:rPr>
          <w:b/>
        </w:rPr>
      </w:pPr>
      <w:r>
        <w:rPr>
          <w:b/>
        </w:rPr>
        <w:t>Pós-G</w:t>
      </w:r>
      <w:r w:rsidR="0077550B" w:rsidRPr="00C21513">
        <w:rPr>
          <w:b/>
        </w:rPr>
        <w:t>raduando em Engenharia Clinica</w:t>
      </w:r>
    </w:p>
    <w:p w:rsidR="00EB2A68" w:rsidRPr="00EB2A68" w:rsidRDefault="00751C9C" w:rsidP="00751C9C">
      <w:pPr>
        <w:pStyle w:val="Commarcadores2"/>
        <w:tabs>
          <w:tab w:val="clear" w:pos="720"/>
          <w:tab w:val="num" w:pos="1080"/>
        </w:tabs>
        <w:ind w:left="1080"/>
      </w:pPr>
      <w:r>
        <w:t xml:space="preserve">Visitas Técnicas no Hospital Roberto Santos, Ana Nery e Clinica </w:t>
      </w:r>
      <w:r w:rsidR="00943752">
        <w:t>NEFROVITA</w:t>
      </w:r>
      <w:r>
        <w:t xml:space="preserve"> (Manutenção Hospitalar (Sistema de Diálise e Hemodiálise) - </w:t>
      </w:r>
      <w:proofErr w:type="spellStart"/>
      <w:r>
        <w:t>Hemo</w:t>
      </w:r>
      <w:proofErr w:type="spellEnd"/>
      <w:r>
        <w:t>-S</w:t>
      </w:r>
      <w:r w:rsidR="00943752">
        <w:t>ystems) e Hospital Santa Izabel E Hospital Aliança (CME, Enfermagem, Centro Cirúrgico, Diagnose por imagem e Engenharia Clínica).</w:t>
      </w:r>
      <w:bookmarkStart w:id="0" w:name="_GoBack"/>
      <w:bookmarkEnd w:id="0"/>
    </w:p>
    <w:p w:rsidR="004832A8" w:rsidRDefault="000548DE" w:rsidP="00C21513">
      <w:pPr>
        <w:pStyle w:val="Commarcadores2"/>
      </w:pPr>
      <w:r>
        <w:t xml:space="preserve">Por mais de </w:t>
      </w:r>
      <w:r w:rsidR="00381BDB">
        <w:t>13</w:t>
      </w:r>
      <w:r w:rsidR="004832A8" w:rsidRPr="00F10E56">
        <w:t xml:space="preserve"> anos de experiência em </w:t>
      </w:r>
      <w:r w:rsidR="00381BDB">
        <w:t xml:space="preserve">Produção e Manutenção de Utilidades/ Facilites </w:t>
      </w:r>
      <w:r w:rsidR="00AE515F">
        <w:t xml:space="preserve">(FORD) </w:t>
      </w:r>
    </w:p>
    <w:p w:rsidR="00B855D7" w:rsidRDefault="00B855D7" w:rsidP="00B855D7">
      <w:pPr>
        <w:pStyle w:val="Commarcadores2"/>
        <w:tabs>
          <w:tab w:val="clear" w:pos="720"/>
          <w:tab w:val="num" w:pos="1080"/>
        </w:tabs>
        <w:ind w:left="1080"/>
      </w:pPr>
      <w:r>
        <w:t>Inspeção e manutenção (preventiva, Corretiva e preditiva) em painéis de distribuição e força de Baixa, Média Tensão</w:t>
      </w:r>
      <w:r w:rsidR="005A07E1">
        <w:t>; Inversores, Soft-</w:t>
      </w:r>
      <w:proofErr w:type="spellStart"/>
      <w:r w:rsidR="005A07E1">
        <w:t>Stater</w:t>
      </w:r>
      <w:proofErr w:type="spellEnd"/>
      <w:r w:rsidR="005A07E1">
        <w:t>..</w:t>
      </w:r>
      <w:r>
        <w:t>.</w:t>
      </w:r>
    </w:p>
    <w:p w:rsidR="00B855D7" w:rsidRDefault="00B855D7" w:rsidP="00B855D7">
      <w:pPr>
        <w:pStyle w:val="Commarcadores2"/>
        <w:tabs>
          <w:tab w:val="clear" w:pos="720"/>
          <w:tab w:val="num" w:pos="1080"/>
        </w:tabs>
        <w:ind w:left="1080"/>
      </w:pPr>
      <w:r>
        <w:t>Inspeção e adequação da norma NR-10</w:t>
      </w:r>
    </w:p>
    <w:p w:rsidR="00381BDB" w:rsidRDefault="00381BDB" w:rsidP="00C21513">
      <w:pPr>
        <w:pStyle w:val="Commarcadores2"/>
      </w:pPr>
      <w:r>
        <w:t>Gestão de Pessoas</w:t>
      </w:r>
      <w:r w:rsidR="00AE515F">
        <w:t xml:space="preserve"> e Contrato</w:t>
      </w:r>
    </w:p>
    <w:p w:rsidR="00381BDB" w:rsidRDefault="00381BDB" w:rsidP="00C21513">
      <w:pPr>
        <w:pStyle w:val="Commarcadores2"/>
      </w:pPr>
      <w:r>
        <w:t>Elaboração</w:t>
      </w:r>
      <w:r w:rsidR="005A07E1">
        <w:t xml:space="preserve"> e treinamento</w:t>
      </w:r>
      <w:r>
        <w:t xml:space="preserve"> de Procedimentos Operacionais e de Manutenção</w:t>
      </w:r>
      <w:r w:rsidR="00AE515F">
        <w:t xml:space="preserve"> com rotina</w:t>
      </w:r>
      <w:r w:rsidR="00F6108A">
        <w:t xml:space="preserve"> (Técnica de Planejamento)</w:t>
      </w:r>
      <w:r w:rsidR="00AE515F">
        <w:t xml:space="preserve"> de Segurança, Saúde e Meio Ambiente</w:t>
      </w:r>
      <w:r w:rsidR="000548DE">
        <w:t xml:space="preserve">, </w:t>
      </w:r>
      <w:r w:rsidR="00AE515F">
        <w:t>conforme as Normas Técnicas</w:t>
      </w:r>
      <w:r w:rsidR="00F6108A">
        <w:t xml:space="preserve"> (NR10, NR33 e outras)</w:t>
      </w:r>
      <w:r w:rsidR="00AE515F">
        <w:t>.</w:t>
      </w:r>
      <w:r w:rsidR="00F6108A">
        <w:t xml:space="preserve"> (ABB </w:t>
      </w:r>
      <w:proofErr w:type="spellStart"/>
      <w:r w:rsidR="00F6108A">
        <w:t>Ltda</w:t>
      </w:r>
      <w:proofErr w:type="spellEnd"/>
      <w:r w:rsidR="00F6108A">
        <w:t>)</w:t>
      </w:r>
    </w:p>
    <w:p w:rsidR="00AE515F" w:rsidRDefault="00AE515F" w:rsidP="00C21513">
      <w:pPr>
        <w:pStyle w:val="Commarcadores2"/>
      </w:pPr>
      <w:r>
        <w:t>Auditora Interna de ISO14001</w:t>
      </w:r>
    </w:p>
    <w:p w:rsidR="00AE515F" w:rsidRDefault="00AE515F" w:rsidP="00B855D7">
      <w:pPr>
        <w:pStyle w:val="Commarcadores2"/>
      </w:pPr>
      <w:r>
        <w:t>Gestão de Custos Energéticos (Paranapanema)</w:t>
      </w:r>
    </w:p>
    <w:p w:rsidR="00B855D7" w:rsidRDefault="00B855D7" w:rsidP="00B855D7">
      <w:pPr>
        <w:pStyle w:val="Commarcadores2"/>
        <w:tabs>
          <w:tab w:val="clear" w:pos="720"/>
          <w:tab w:val="num" w:pos="1080"/>
        </w:tabs>
        <w:ind w:left="1080"/>
      </w:pPr>
      <w:r>
        <w:t xml:space="preserve">Sistemas elétricos de baixa, média e alta tensão </w:t>
      </w:r>
    </w:p>
    <w:p w:rsidR="00B855D7" w:rsidRDefault="00B855D7" w:rsidP="00B855D7">
      <w:pPr>
        <w:pStyle w:val="Commarcadores2"/>
        <w:tabs>
          <w:tab w:val="clear" w:pos="720"/>
          <w:tab w:val="num" w:pos="1080"/>
        </w:tabs>
        <w:ind w:left="1080"/>
      </w:pPr>
      <w:r>
        <w:t>Atendimento a ANEEL</w:t>
      </w:r>
    </w:p>
    <w:p w:rsidR="00060C2A" w:rsidRDefault="00060C2A" w:rsidP="00B855D7">
      <w:pPr>
        <w:pStyle w:val="Commarcadores2"/>
        <w:tabs>
          <w:tab w:val="clear" w:pos="720"/>
          <w:tab w:val="num" w:pos="1080"/>
        </w:tabs>
        <w:ind w:left="1080"/>
      </w:pPr>
      <w:r>
        <w:t>Gestão de outras fontes de energia: Gás natural, Oxigênio e Ar Comprimido</w:t>
      </w:r>
    </w:p>
    <w:p w:rsidR="00060C2A" w:rsidRDefault="00060C2A" w:rsidP="00B855D7">
      <w:pPr>
        <w:pStyle w:val="Commarcadores2"/>
        <w:tabs>
          <w:tab w:val="clear" w:pos="720"/>
          <w:tab w:val="num" w:pos="1080"/>
        </w:tabs>
        <w:ind w:left="1080"/>
      </w:pPr>
      <w:r>
        <w:t>Gestão da Estação de Tratamento de Água</w:t>
      </w:r>
    </w:p>
    <w:p w:rsidR="00060C2A" w:rsidRPr="00060C2A" w:rsidRDefault="00060C2A" w:rsidP="00443F34">
      <w:pPr>
        <w:pStyle w:val="Commarcadores2"/>
        <w:tabs>
          <w:tab w:val="clear" w:pos="720"/>
          <w:tab w:val="num" w:pos="1080"/>
        </w:tabs>
        <w:ind w:left="1080"/>
        <w:rPr>
          <w:lang w:eastAsia="pt-BR"/>
        </w:rPr>
      </w:pPr>
      <w:r>
        <w:t>Elaborar r</w:t>
      </w:r>
      <w:r w:rsidRPr="00060C2A">
        <w:rPr>
          <w:lang w:eastAsia="pt-BR"/>
        </w:rPr>
        <w:t>elatórios técnicos justificando possíveis não conformidades encontradas e elaboração de planos</w:t>
      </w:r>
      <w:r>
        <w:rPr>
          <w:lang w:eastAsia="pt-BR"/>
        </w:rPr>
        <w:t xml:space="preserve"> de ações a clientes internos e externos</w:t>
      </w:r>
    </w:p>
    <w:p w:rsidR="004832A8" w:rsidRPr="00060C2A" w:rsidRDefault="00AE515F" w:rsidP="00C21513">
      <w:pPr>
        <w:pStyle w:val="Commarcadores2"/>
      </w:pPr>
      <w:r>
        <w:t>Liderança de equipes e com os</w:t>
      </w:r>
      <w:r w:rsidRPr="00AE515F">
        <w:rPr>
          <w:i/>
        </w:rPr>
        <w:t xml:space="preserve"> </w:t>
      </w:r>
      <w:proofErr w:type="spellStart"/>
      <w:r w:rsidRPr="00AE515F">
        <w:rPr>
          <w:i/>
        </w:rPr>
        <w:t>Stak</w:t>
      </w:r>
      <w:r>
        <w:rPr>
          <w:i/>
        </w:rPr>
        <w:t>e</w:t>
      </w:r>
      <w:r w:rsidRPr="00AE515F">
        <w:rPr>
          <w:i/>
        </w:rPr>
        <w:t>holders</w:t>
      </w:r>
      <w:proofErr w:type="spellEnd"/>
      <w:r>
        <w:rPr>
          <w:i/>
        </w:rPr>
        <w:t xml:space="preserve"> </w:t>
      </w:r>
      <w:r w:rsidR="000548DE">
        <w:rPr>
          <w:i/>
        </w:rPr>
        <w:t>(FLUX/FORD)</w:t>
      </w:r>
    </w:p>
    <w:p w:rsidR="00060C2A" w:rsidRPr="00F6108A" w:rsidRDefault="00060C2A" w:rsidP="00060C2A">
      <w:pPr>
        <w:pStyle w:val="Commarcadores2"/>
        <w:tabs>
          <w:tab w:val="clear" w:pos="720"/>
          <w:tab w:val="num" w:pos="1080"/>
        </w:tabs>
        <w:ind w:left="1080"/>
      </w:pPr>
      <w:r>
        <w:t xml:space="preserve">Responsável por toda a engenharia de operação e manutenção da planta de tratamento de efluentes industrias, seguindo as normas elétricas e ambientais, atendendo e reportando a cliente </w:t>
      </w:r>
      <w:r w:rsidR="00801DED">
        <w:t>interno e externo (CONAMA).</w:t>
      </w:r>
    </w:p>
    <w:p w:rsidR="00F6108A" w:rsidRPr="00F6108A" w:rsidRDefault="00F6108A" w:rsidP="00C21513">
      <w:pPr>
        <w:pStyle w:val="Commarcadores2"/>
      </w:pPr>
      <w:r w:rsidRPr="00F6108A">
        <w:t>Conhecimento de Máximo e SAP</w:t>
      </w:r>
    </w:p>
    <w:p w:rsidR="002346FD" w:rsidRDefault="002346FD" w:rsidP="00C21513">
      <w:pPr>
        <w:pStyle w:val="Commarcadores2"/>
      </w:pPr>
      <w:r>
        <w:t>Vendas de Produtos de Automação Industrial (TECNAUT)</w:t>
      </w:r>
    </w:p>
    <w:p w:rsidR="00C854CC" w:rsidRDefault="00C854CC" w:rsidP="00C854CC">
      <w:pPr>
        <w:pStyle w:val="Commarcadores2"/>
        <w:numPr>
          <w:ilvl w:val="0"/>
          <w:numId w:val="0"/>
        </w:numPr>
        <w:ind w:left="720"/>
      </w:pPr>
    </w:p>
    <w:p w:rsidR="00C854CC" w:rsidRPr="00C854CC" w:rsidRDefault="00C854CC" w:rsidP="00C854CC">
      <w:pPr>
        <w:pStyle w:val="Corpodetexto"/>
        <w:ind w:right="-340" w:firstLine="360"/>
        <w:jc w:val="both"/>
        <w:rPr>
          <w:lang w:val="pt-BR"/>
        </w:rPr>
      </w:pPr>
      <w:r w:rsidRPr="00C854CC">
        <w:rPr>
          <w:lang w:val="pt-BR"/>
        </w:rPr>
        <w:t>Gosto de aprender e aperfeiçoar as minhas habilidades com bom humor, comunicação e responsabilidade.</w:t>
      </w:r>
    </w:p>
    <w:p w:rsidR="004832A8" w:rsidRPr="00F10E56" w:rsidRDefault="00716C2C" w:rsidP="00C854CC">
      <w:pPr>
        <w:pStyle w:val="Corpodetexto"/>
        <w:ind w:right="-340" w:firstLine="360"/>
        <w:jc w:val="both"/>
        <w:rPr>
          <w:lang w:val="pt-BR"/>
        </w:rPr>
      </w:pPr>
      <w:r>
        <w:rPr>
          <w:lang w:val="pt-BR"/>
        </w:rPr>
        <w:t xml:space="preserve">Devido ao curso de pós-graduação em Engenharia Clinica, estou buscando </w:t>
      </w:r>
      <w:r w:rsidR="002346FD">
        <w:rPr>
          <w:lang w:val="pt-BR"/>
        </w:rPr>
        <w:t>novas oportunidades para m</w:t>
      </w:r>
      <w:r w:rsidR="00056523">
        <w:rPr>
          <w:lang w:val="pt-BR"/>
        </w:rPr>
        <w:t xml:space="preserve">elhor exercer a minha </w:t>
      </w:r>
      <w:r w:rsidR="0007130E">
        <w:rPr>
          <w:lang w:val="pt-BR"/>
        </w:rPr>
        <w:t xml:space="preserve">nova </w:t>
      </w:r>
      <w:r>
        <w:rPr>
          <w:lang w:val="pt-BR"/>
        </w:rPr>
        <w:t>atividade</w:t>
      </w:r>
      <w:r w:rsidR="001D0132">
        <w:rPr>
          <w:lang w:val="pt-BR"/>
        </w:rPr>
        <w:t xml:space="preserve"> com disponibilidade de viagens ou transferência do local de trabalho</w:t>
      </w:r>
      <w:r w:rsidR="00535695">
        <w:rPr>
          <w:lang w:val="pt-BR"/>
        </w:rPr>
        <w:t>.</w:t>
      </w:r>
    </w:p>
    <w:p w:rsidR="00953D48" w:rsidRDefault="004832A8" w:rsidP="00C854CC">
      <w:pPr>
        <w:pStyle w:val="Corpodetexto"/>
        <w:ind w:right="-340"/>
        <w:jc w:val="both"/>
        <w:rPr>
          <w:lang w:val="pt-BR"/>
        </w:rPr>
      </w:pPr>
      <w:r w:rsidRPr="00F10E56">
        <w:rPr>
          <w:lang w:val="pt-BR"/>
        </w:rPr>
        <w:t>Atenciosamente,</w:t>
      </w:r>
    </w:p>
    <w:p w:rsidR="004832A8" w:rsidRDefault="007A054A" w:rsidP="00C854CC">
      <w:pPr>
        <w:pStyle w:val="Encerramento"/>
        <w:spacing w:after="0"/>
        <w:jc w:val="both"/>
        <w:rPr>
          <w:b/>
          <w:u w:val="single"/>
          <w:lang w:val="pt-BR"/>
        </w:rPr>
      </w:pPr>
      <w:r w:rsidRPr="00953D48">
        <w:rPr>
          <w:b/>
          <w:u w:val="single"/>
          <w:lang w:val="pt-BR"/>
        </w:rPr>
        <w:t>Shirley Reis</w:t>
      </w:r>
    </w:p>
    <w:sectPr w:rsidR="004832A8" w:rsidSect="004832A8">
      <w:footerReference w:type="default" r:id="rId10"/>
      <w:pgSz w:w="11907" w:h="16839"/>
      <w:pgMar w:top="1440" w:right="1800" w:bottom="1440" w:left="1800" w:header="720" w:footer="7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96D19" w:rsidRDefault="00996D19">
      <w:r>
        <w:separator/>
      </w:r>
    </w:p>
  </w:endnote>
  <w:endnote w:type="continuationSeparator" w:id="0">
    <w:p w:rsidR="00996D19" w:rsidRDefault="00996D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832A8" w:rsidRDefault="003E738D">
    <w:pPr>
      <w:pStyle w:val="Rodap"/>
    </w:pPr>
    <w:r>
      <w:rPr>
        <w:noProof/>
        <w:lang w:val="pt-BR" w:eastAsia="pt-BR"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0</wp:posOffset>
              </wp:positionH>
              <wp:positionV relativeFrom="paragraph">
                <wp:posOffset>175260</wp:posOffset>
              </wp:positionV>
              <wp:extent cx="5486400" cy="0"/>
              <wp:effectExtent l="19050" t="15875" r="19050" b="2222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86400" cy="0"/>
                      </a:xfrm>
                      <a:prstGeom prst="line">
                        <a:avLst/>
                      </a:prstGeom>
                      <a:noFill/>
                      <a:ln w="28575">
                        <a:solidFill>
                          <a:srgbClr val="333399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FDD30AB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3.8pt" to="6in,13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" strokecolor="#339" strokeweight="2.25pt"/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96D19" w:rsidRDefault="00996D19">
      <w:r>
        <w:separator/>
      </w:r>
    </w:p>
  </w:footnote>
  <w:footnote w:type="continuationSeparator" w:id="0">
    <w:p w:rsidR="00996D19" w:rsidRDefault="00996D1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83"/>
    <w:multiLevelType w:val="singleLevel"/>
    <w:tmpl w:val="C1902C56"/>
    <w:lvl w:ilvl="0">
      <w:start w:val="1"/>
      <w:numFmt w:val="bullet"/>
      <w:pStyle w:val="Commarcadores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1">
    <w:nsid w:val="52FA7DC4"/>
    <w:multiLevelType w:val="multilevel"/>
    <w:tmpl w:val="43FA56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hdrShapeDefaults>
    <o:shapedefaults v:ext="edit" spidmax="2049">
      <o:colormru v:ext="edit" colors="#bebeea,#d5daf3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1BDB"/>
    <w:rsid w:val="000548DE"/>
    <w:rsid w:val="00056523"/>
    <w:rsid w:val="00060C2A"/>
    <w:rsid w:val="0007130E"/>
    <w:rsid w:val="00093A00"/>
    <w:rsid w:val="00171615"/>
    <w:rsid w:val="001857E3"/>
    <w:rsid w:val="00186E8A"/>
    <w:rsid w:val="001D0132"/>
    <w:rsid w:val="001F4804"/>
    <w:rsid w:val="002346FD"/>
    <w:rsid w:val="003354DA"/>
    <w:rsid w:val="00381BDB"/>
    <w:rsid w:val="003E738D"/>
    <w:rsid w:val="00454734"/>
    <w:rsid w:val="004832A8"/>
    <w:rsid w:val="004B3059"/>
    <w:rsid w:val="004C4F1D"/>
    <w:rsid w:val="00502561"/>
    <w:rsid w:val="00535695"/>
    <w:rsid w:val="00561FE3"/>
    <w:rsid w:val="005A07E1"/>
    <w:rsid w:val="005C22DE"/>
    <w:rsid w:val="005F3606"/>
    <w:rsid w:val="005F5CC2"/>
    <w:rsid w:val="00651FD6"/>
    <w:rsid w:val="00690EEA"/>
    <w:rsid w:val="006A6F97"/>
    <w:rsid w:val="006F134E"/>
    <w:rsid w:val="00716C2C"/>
    <w:rsid w:val="00751C9C"/>
    <w:rsid w:val="00765901"/>
    <w:rsid w:val="0077550B"/>
    <w:rsid w:val="00796EAA"/>
    <w:rsid w:val="007A054A"/>
    <w:rsid w:val="007C3D17"/>
    <w:rsid w:val="007C3DF0"/>
    <w:rsid w:val="00801DED"/>
    <w:rsid w:val="00843B44"/>
    <w:rsid w:val="00847AF5"/>
    <w:rsid w:val="00855B9A"/>
    <w:rsid w:val="008F5A0E"/>
    <w:rsid w:val="00936750"/>
    <w:rsid w:val="00943752"/>
    <w:rsid w:val="00953D48"/>
    <w:rsid w:val="00970F6D"/>
    <w:rsid w:val="00996D19"/>
    <w:rsid w:val="009C0383"/>
    <w:rsid w:val="00AE293E"/>
    <w:rsid w:val="00AE515F"/>
    <w:rsid w:val="00B76CF5"/>
    <w:rsid w:val="00B855D7"/>
    <w:rsid w:val="00C05CF7"/>
    <w:rsid w:val="00C21513"/>
    <w:rsid w:val="00C3232B"/>
    <w:rsid w:val="00C72811"/>
    <w:rsid w:val="00C854CC"/>
    <w:rsid w:val="00CD213F"/>
    <w:rsid w:val="00CF3F35"/>
    <w:rsid w:val="00D022D8"/>
    <w:rsid w:val="00D07068"/>
    <w:rsid w:val="00D221D4"/>
    <w:rsid w:val="00D57E44"/>
    <w:rsid w:val="00E5698D"/>
    <w:rsid w:val="00E9680E"/>
    <w:rsid w:val="00EB2A68"/>
    <w:rsid w:val="00EC1FCD"/>
    <w:rsid w:val="00EF6B06"/>
    <w:rsid w:val="00F05B85"/>
    <w:rsid w:val="00F10E56"/>
    <w:rsid w:val="00F23CF6"/>
    <w:rsid w:val="00F610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>
      <o:colormru v:ext="edit" colors="#bebeea,#d5daf3"/>
    </o:shapedefaults>
    <o:shapelayout v:ext="edit">
      <o:idmap v:ext="edit" data="1"/>
    </o:shapelayout>
  </w:shapeDefaults>
  <w:decimalSymbol w:val=","/>
  <w:listSeparator w:val=";"/>
  <w15:docId w15:val="{2341B03E-328E-4B96-A291-7FBB33C6F5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C22DE"/>
    <w:rPr>
      <w:rFonts w:ascii="Arial" w:hAnsi="Arial" w:cs="Ari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5C22DE"/>
    <w:pPr>
      <w:tabs>
        <w:tab w:val="center" w:pos="4320"/>
        <w:tab w:val="right" w:pos="8640"/>
      </w:tabs>
    </w:pPr>
  </w:style>
  <w:style w:type="paragraph" w:styleId="Rodap">
    <w:name w:val="footer"/>
    <w:basedOn w:val="Normal"/>
    <w:rsid w:val="005C22DE"/>
    <w:pPr>
      <w:tabs>
        <w:tab w:val="center" w:pos="4320"/>
        <w:tab w:val="right" w:pos="8640"/>
      </w:tabs>
    </w:pPr>
  </w:style>
  <w:style w:type="paragraph" w:styleId="Commarcadores2">
    <w:name w:val="List Bullet 2"/>
    <w:basedOn w:val="Normal"/>
    <w:autoRedefine/>
    <w:rsid w:val="00C21513"/>
    <w:pPr>
      <w:numPr>
        <w:numId w:val="3"/>
      </w:numPr>
      <w:jc w:val="both"/>
    </w:pPr>
    <w:rPr>
      <w:lang w:val="pt-BR"/>
    </w:rPr>
  </w:style>
  <w:style w:type="paragraph" w:styleId="Encerramento">
    <w:name w:val="Closing"/>
    <w:basedOn w:val="Normal"/>
    <w:rsid w:val="005C22DE"/>
    <w:pPr>
      <w:spacing w:after="960"/>
    </w:pPr>
  </w:style>
  <w:style w:type="paragraph" w:styleId="Assinatura">
    <w:name w:val="Signature"/>
    <w:basedOn w:val="Normal"/>
    <w:rsid w:val="005C22DE"/>
    <w:pPr>
      <w:spacing w:before="960" w:after="240"/>
    </w:pPr>
  </w:style>
  <w:style w:type="paragraph" w:styleId="Corpodetexto">
    <w:name w:val="Body Text"/>
    <w:basedOn w:val="Normal"/>
    <w:rsid w:val="005C22DE"/>
    <w:pPr>
      <w:spacing w:before="240" w:after="240"/>
    </w:pPr>
  </w:style>
  <w:style w:type="paragraph" w:styleId="Saudao">
    <w:name w:val="Salutation"/>
    <w:basedOn w:val="Normal"/>
    <w:next w:val="Normal"/>
    <w:rsid w:val="005C22DE"/>
    <w:pPr>
      <w:spacing w:before="480" w:after="240"/>
    </w:pPr>
  </w:style>
  <w:style w:type="paragraph" w:styleId="Data">
    <w:name w:val="Date"/>
    <w:basedOn w:val="Normal"/>
    <w:next w:val="Normal"/>
    <w:rsid w:val="005C22DE"/>
    <w:pPr>
      <w:spacing w:before="480" w:after="480"/>
    </w:pPr>
  </w:style>
  <w:style w:type="paragraph" w:customStyle="1" w:styleId="ccAnexo">
    <w:name w:val="cc:/Anexo"/>
    <w:basedOn w:val="Normal"/>
    <w:rsid w:val="005C22DE"/>
    <w:pPr>
      <w:tabs>
        <w:tab w:val="left" w:pos="1440"/>
      </w:tabs>
      <w:spacing w:after="240"/>
      <w:ind w:left="1440" w:hanging="1440"/>
    </w:pPr>
    <w:rPr>
      <w:lang w:bidi="en-US"/>
    </w:rPr>
  </w:style>
  <w:style w:type="paragraph" w:customStyle="1" w:styleId="Endereododestinatrio">
    <w:name w:val="Endereço do destinatário"/>
    <w:basedOn w:val="Normal"/>
    <w:rsid w:val="005C22DE"/>
    <w:rPr>
      <w:lang w:bidi="en-US"/>
    </w:rPr>
  </w:style>
  <w:style w:type="paragraph" w:customStyle="1" w:styleId="Endereodoremetente">
    <w:name w:val="Endereço do remetente"/>
    <w:basedOn w:val="Normal"/>
    <w:rsid w:val="005C22DE"/>
    <w:pPr>
      <w:ind w:left="4320"/>
      <w:jc w:val="right"/>
    </w:pPr>
    <w:rPr>
      <w:i/>
      <w:lang w:bidi="en-US"/>
    </w:rPr>
  </w:style>
  <w:style w:type="paragraph" w:customStyle="1" w:styleId="Nomedoremetente">
    <w:name w:val="Nome do remetente"/>
    <w:basedOn w:val="Normal"/>
    <w:next w:val="Endereodoremetente"/>
    <w:rsid w:val="005C22DE"/>
    <w:pPr>
      <w:spacing w:before="240"/>
      <w:jc w:val="right"/>
    </w:pPr>
    <w:rPr>
      <w:b/>
      <w:bCs/>
      <w:i/>
      <w:iCs/>
      <w:color w:val="333399"/>
      <w:sz w:val="32"/>
      <w:szCs w:val="32"/>
      <w:lang w:bidi="en-US"/>
    </w:rPr>
  </w:style>
  <w:style w:type="character" w:customStyle="1" w:styleId="Caracdoendereodoremetente">
    <w:name w:val="Carac do endereço do remetente"/>
    <w:basedOn w:val="Fontepargpadro"/>
    <w:rsid w:val="005C22DE"/>
    <w:rPr>
      <w:rFonts w:ascii="Arial" w:hAnsi="Arial" w:cs="Arial" w:hint="default"/>
      <w:i/>
      <w:iCs w:val="0"/>
      <w:sz w:val="24"/>
      <w:szCs w:val="24"/>
      <w:lang w:val="en-US" w:eastAsia="en-US" w:bidi="en-US"/>
    </w:rPr>
  </w:style>
  <w:style w:type="character" w:customStyle="1" w:styleId="Caracdonomedoremetente">
    <w:name w:val="Carac do nome do remetente"/>
    <w:basedOn w:val="Caracdoendereodoremetente"/>
    <w:rsid w:val="005C22DE"/>
    <w:rPr>
      <w:rFonts w:ascii="Arial" w:hAnsi="Arial" w:cs="Arial" w:hint="default"/>
      <w:b/>
      <w:bCs/>
      <w:i/>
      <w:iCs/>
      <w:color w:val="333399"/>
      <w:sz w:val="32"/>
      <w:szCs w:val="32"/>
      <w:lang w:val="en-US" w:eastAsia="en-US" w:bidi="en-US"/>
    </w:rPr>
  </w:style>
  <w:style w:type="table" w:customStyle="1" w:styleId="Tabelanormal1">
    <w:name w:val="Tabela normal1"/>
    <w:semiHidden/>
    <w:rsid w:val="005C22DE"/>
    <w:rPr>
      <w:lang w:bidi="en-US"/>
    </w:rPr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adedatabela">
    <w:name w:val="Grade da tabela"/>
    <w:basedOn w:val="Tabelanormal"/>
    <w:semiHidden/>
    <w:rsid w:val="005C22DE"/>
    <w:rPr>
      <w:lang w:bidi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TextodoEspaoReservado">
    <w:name w:val="Placeholder Text"/>
    <w:basedOn w:val="Fontepargpadro"/>
    <w:uiPriority w:val="99"/>
    <w:semiHidden/>
    <w:rsid w:val="00953D48"/>
    <w:rPr>
      <w:color w:val="808080"/>
    </w:rPr>
  </w:style>
  <w:style w:type="paragraph" w:styleId="Textodebalo">
    <w:name w:val="Balloon Text"/>
    <w:basedOn w:val="Normal"/>
    <w:link w:val="TextodebaloChar"/>
    <w:rsid w:val="00953D48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953D4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71999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8076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4059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03994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31082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11401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704010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22534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02985404">
                                      <w:marLeft w:val="0"/>
                                      <w:marRight w:val="0"/>
                                      <w:marTop w:val="30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8737198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encoding w:val="utf-8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image" Target="media/image1.gi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hirley\AppData\Roaming\Microsoft\Templates\cvr_ltr3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?mso-contentType ?>
<FormTemplates xmlns="http://schemas.microsoft.com/sharepoint/v3/contenttype/forms">
  <Display>DocumentLibraryForm</Display>
  <Edit>AssetEditForm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BE5B8DE-1E41-483A-856B-2AA7E26A6D5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C8A11A2-5C4F-4EB9-ACBA-579F1DC2A9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cvr_ltr3</Template>
  <TotalTime>2</TotalTime>
  <Pages>1</Pages>
  <Words>353</Words>
  <Characters>1911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Cargo</vt:lpstr>
    </vt:vector>
  </TitlesOfParts>
  <Company>Instituto Hospital de Base</Company>
  <LinksUpToDate>false</LinksUpToDate>
  <CharactersWithSpaces>2260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Cargo</dc:title>
  <dc:subject/>
  <dc:creator>Shirley</dc:creator>
  <cp:keywords/>
  <cp:lastModifiedBy>Shirley</cp:lastModifiedBy>
  <cp:revision>3</cp:revision>
  <cp:lastPrinted>2002-02-21T17:47:00Z</cp:lastPrinted>
  <dcterms:created xsi:type="dcterms:W3CDTF">2019-04-13T16:49:00Z</dcterms:created>
  <dcterms:modified xsi:type="dcterms:W3CDTF">2019-04-13T17:56:00Z</dcterms:modified>
  <cp:version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TemplateID">
    <vt:lpwstr>TC060914241046</vt:lpwstr>
  </property>
</Properties>
</file>